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DD6" w:rsidRDefault="007D71E6" w:rsidP="00714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-4764405</wp:posOffset>
                </wp:positionV>
                <wp:extent cx="368300" cy="8100060"/>
                <wp:effectExtent l="1270" t="0" r="0" b="0"/>
                <wp:wrapNone/>
                <wp:docPr id="160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68300" cy="8100060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E72CE" id="Прямоугольник 46" o:spid="_x0000_s1026" style="position:absolute;margin-left:180.75pt;margin-top:-375.15pt;width:29pt;height:637.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" fillcolor="#0f81bf" stroked="f" strokeweight="1pt">
                <v:path arrowok="t"/>
              </v:rect>
            </w:pict>
          </mc:Fallback>
        </mc:AlternateContent>
      </w:r>
      <w:r w:rsidR="0080330D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255378</wp:posOffset>
            </wp:positionV>
            <wp:extent cx="6838673" cy="3114136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кон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673" cy="311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-2746375</wp:posOffset>
                </wp:positionV>
                <wp:extent cx="367665" cy="12599670"/>
                <wp:effectExtent l="0" t="0" r="0" b="0"/>
                <wp:wrapNone/>
                <wp:docPr id="159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67665" cy="12599670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E2811" id="Прямоугольник 63" o:spid="_x0000_s1026" style="position:absolute;margin-left:-85.05pt;margin-top:-216.25pt;width:28.95pt;height:992.1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" fillcolor="#0f81bf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6139815</wp:posOffset>
                </wp:positionH>
                <wp:positionV relativeFrom="paragraph">
                  <wp:posOffset>-833120</wp:posOffset>
                </wp:positionV>
                <wp:extent cx="367665" cy="10413365"/>
                <wp:effectExtent l="0" t="0" r="0" b="6985"/>
                <wp:wrapNone/>
                <wp:docPr id="158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67665" cy="10413365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85F9" id="Прямоугольник 66" o:spid="_x0000_s1026" style="position:absolute;margin-left:483.45pt;margin-top:-65.6pt;width:28.95pt;height:819.9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" fillcolor="#0f81bf" stroked="f" strokeweight="1pt">
                <v:path arrowok="t"/>
              </v:rect>
            </w:pict>
          </mc:Fallback>
        </mc:AlternateContent>
      </w:r>
    </w:p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714C0D"/>
    <w:p w:rsidR="00650DD6" w:rsidRDefault="00650DD6" w:rsidP="00B20A3E">
      <w:pPr>
        <w:ind w:firstLine="0"/>
      </w:pPr>
    </w:p>
    <w:p w:rsidR="00650DD6" w:rsidRDefault="00650DD6" w:rsidP="00714C0D"/>
    <w:p w:rsidR="006126E7" w:rsidRPr="008152DA" w:rsidRDefault="006126E7" w:rsidP="008152DA">
      <w:pPr>
        <w:pStyle w:val="DRGsmall"/>
        <w:rPr>
          <w:lang w:val="ru-RU"/>
        </w:rPr>
      </w:pPr>
    </w:p>
    <w:p w:rsidR="00347C4C" w:rsidRPr="008152DA" w:rsidRDefault="00347C4C" w:rsidP="00347C4C"/>
    <w:p w:rsidR="00347C4C" w:rsidRPr="008152DA" w:rsidRDefault="007D71E6" w:rsidP="00347C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margin">
                  <wp:posOffset>4162425</wp:posOffset>
                </wp:positionV>
                <wp:extent cx="7668895" cy="2051050"/>
                <wp:effectExtent l="0" t="0" r="8255" b="6350"/>
                <wp:wrapTopAndBottom/>
                <wp:docPr id="155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8895" cy="2051050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99" w:rsidRPr="008152DA" w:rsidRDefault="00D36C99" w:rsidP="008152DA">
                            <w:pPr>
                              <w:pStyle w:val="ac"/>
                              <w:ind w:firstLine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8152D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</w:rPr>
                              <w:t>Аналитический отчет</w:t>
                            </w:r>
                          </w:p>
                          <w:p w:rsidR="00D36C99" w:rsidRPr="008152DA" w:rsidRDefault="00D36C99" w:rsidP="008152DA">
                            <w:pPr>
                              <w:pStyle w:val="ac"/>
                              <w:ind w:firstLine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8152D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</w:rPr>
                              <w:t>DISCOVERY RESEARCH GROUP</w:t>
                            </w:r>
                          </w:p>
                          <w:sdt>
                            <w:sdtPr>
                              <w:rPr>
                                <w:rFonts w:ascii="Garamond" w:hAnsi="Garamond" w:cs="Arial"/>
                                <w:b/>
                                <w:bCs/>
                                <w:sz w:val="40"/>
                                <w:szCs w:val="40"/>
                              </w:rPr>
                              <w:alias w:val="Название"/>
                              <w:tag w:val=""/>
                              <w:id w:val="-9933237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D36C99" w:rsidRPr="007673CE" w:rsidRDefault="00D36C99" w:rsidP="0043113D">
                                <w:pPr>
                                  <w:pStyle w:val="ac"/>
                                  <w:ind w:left="567" w:right="855" w:firstLine="0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40"/>
                                  </w:rPr>
                                </w:pPr>
                                <w:r>
                                  <w:rPr>
                                    <w:rFonts w:ascii="Garamond" w:hAnsi="Garamond" w:cs="Arial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Рынок снегоуборочной техники в России в 2009-2013 гг.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left:0;text-align:left;margin-left:.6pt;margin-top:327.75pt;width:603.85pt;height:16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" fillcolor="#0f81bf" stroked="f" strokeweight="1pt">
                <v:path arrowok="t"/>
                <v:textbox>
                  <w:txbxContent>
                    <w:p w:rsidR="00D36C99" w:rsidRPr="008152DA" w:rsidRDefault="00D36C99" w:rsidP="008152DA">
                      <w:pPr>
                        <w:pStyle w:val="ac"/>
                        <w:ind w:firstLine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</w:rPr>
                      </w:pPr>
                      <w:r w:rsidRPr="008152DA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</w:rPr>
                        <w:t>Аналитический отчет</w:t>
                      </w:r>
                    </w:p>
                    <w:p w:rsidR="00D36C99" w:rsidRPr="008152DA" w:rsidRDefault="00D36C99" w:rsidP="008152DA">
                      <w:pPr>
                        <w:pStyle w:val="ac"/>
                        <w:ind w:firstLine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</w:rPr>
                      </w:pPr>
                      <w:r w:rsidRPr="008152DA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</w:rPr>
                        <w:t>DISCOVERY RESEARCH GROUP</w:t>
                      </w:r>
                    </w:p>
                    <w:sdt>
                      <w:sdtPr>
                        <w:rPr>
                          <w:rFonts w:ascii="Garamond" w:hAnsi="Garamond" w:cs="Arial"/>
                          <w:b/>
                          <w:bCs/>
                          <w:sz w:val="40"/>
                          <w:szCs w:val="40"/>
                        </w:rPr>
                        <w:alias w:val="Название"/>
                        <w:tag w:val=""/>
                        <w:id w:val="-99332373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D36C99" w:rsidRPr="007673CE" w:rsidRDefault="00D36C99" w:rsidP="0043113D">
                          <w:pPr>
                            <w:pStyle w:val="ac"/>
                            <w:ind w:left="567" w:right="855" w:firstLine="0"/>
                            <w:jc w:val="center"/>
                            <w:rPr>
                              <w:rFonts w:asciiTheme="minorHAnsi" w:hAnsiTheme="minorHAns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Garamond" w:hAnsi="Garamond" w:cs="Arial"/>
                              <w:b/>
                              <w:bCs/>
                              <w:sz w:val="40"/>
                              <w:szCs w:val="40"/>
                            </w:rPr>
                            <w:t>Рынок снегоуборочной техники в России в 2009-2013 гг.</w:t>
                          </w:r>
                        </w:p>
                      </w:sdtContent>
                    </w:sdt>
                  </w:txbxContent>
                </v:textbox>
                <w10:wrap type="topAndBottom" anchorx="page" anchory="margin"/>
              </v:rect>
            </w:pict>
          </mc:Fallback>
        </mc:AlternateContent>
      </w:r>
    </w:p>
    <w:p w:rsidR="00347C4C" w:rsidRPr="008152DA" w:rsidRDefault="00104047" w:rsidP="00104047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1526982</wp:posOffset>
            </wp:positionV>
            <wp:extent cx="6368994" cy="3369414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94" cy="336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71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1482725</wp:posOffset>
                </wp:positionV>
                <wp:extent cx="368300" cy="8100060"/>
                <wp:effectExtent l="1270" t="0" r="0" b="0"/>
                <wp:wrapNone/>
                <wp:docPr id="151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68300" cy="8100060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943E6" id="Прямоугольник 47" o:spid="_x0000_s1026" style="position:absolute;margin-left:206.45pt;margin-top:116.75pt;width:29pt;height:637.8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" fillcolor="#0f81bf" stroked="f" strokeweight="1pt">
                <v:path arrowok="t"/>
              </v:rect>
            </w:pict>
          </mc:Fallback>
        </mc:AlternateContent>
      </w:r>
    </w:p>
    <w:p w:rsidR="00347C4C" w:rsidRPr="008152DA" w:rsidRDefault="00347C4C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6126E7" w:rsidRPr="008152DA" w:rsidRDefault="006126E7" w:rsidP="00EA09AD">
      <w:pPr>
        <w:pStyle w:val="small"/>
      </w:pPr>
    </w:p>
    <w:p w:rsidR="00347C4C" w:rsidRPr="008152DA" w:rsidRDefault="00347C4C" w:rsidP="00EA09AD">
      <w:pPr>
        <w:pStyle w:val="small"/>
      </w:pPr>
    </w:p>
    <w:p w:rsidR="00347C4C" w:rsidRPr="008152DA" w:rsidRDefault="00347C4C" w:rsidP="00EA09AD">
      <w:pPr>
        <w:pStyle w:val="small"/>
      </w:pPr>
    </w:p>
    <w:p w:rsidR="00347C4C" w:rsidRPr="008152DA" w:rsidRDefault="00347C4C" w:rsidP="00EA09AD">
      <w:pPr>
        <w:pStyle w:val="small"/>
      </w:pPr>
    </w:p>
    <w:p w:rsidR="00DB7561" w:rsidRDefault="00DB7561" w:rsidP="00DB7561">
      <w:pPr>
        <w:spacing w:after="0" w:line="240" w:lineRule="auto"/>
        <w:ind w:firstLine="0"/>
        <w:jc w:val="right"/>
      </w:pPr>
    </w:p>
    <w:p w:rsidR="00DB7561" w:rsidRDefault="00DB7561" w:rsidP="00DB7561">
      <w:pPr>
        <w:spacing w:after="0" w:line="240" w:lineRule="auto"/>
        <w:ind w:firstLine="0"/>
        <w:jc w:val="right"/>
      </w:pPr>
    </w:p>
    <w:p w:rsidR="008152DA" w:rsidRDefault="007D71E6">
      <w:pPr>
        <w:spacing w:after="160" w:line="259" w:lineRule="auto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1026795</wp:posOffset>
                </wp:positionV>
                <wp:extent cx="6154420" cy="293370"/>
                <wp:effectExtent l="0" t="0" r="17780" b="11430"/>
                <wp:wrapNone/>
                <wp:docPr id="150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420" cy="293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F81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C99" w:rsidRPr="008152DA" w:rsidRDefault="00D36C99" w:rsidP="00EA09AD">
                            <w:pPr>
                              <w:pStyle w:val="small"/>
                              <w:rPr>
                                <w:lang w:val="en-US"/>
                              </w:rPr>
                            </w:pPr>
                            <w:r w:rsidRPr="008152DA">
                              <w:rPr>
                                <w:lang w:val="en-US"/>
                              </w:rPr>
                              <w:t xml:space="preserve">Copyright © </w:t>
                            </w:r>
                            <w:r>
                              <w:t>Июль</w:t>
                            </w:r>
                            <w:r w:rsidRPr="008152DA">
                              <w:rPr>
                                <w:lang w:val="en-US"/>
                              </w:rPr>
                              <w:t xml:space="preserve"> 2013 (</w:t>
                            </w:r>
                            <w:r>
                              <w:t>Москва</w:t>
                            </w:r>
                            <w:r w:rsidRPr="008152DA">
                              <w:rPr>
                                <w:lang w:val="en-US"/>
                              </w:rPr>
                              <w:t>, Discovery Research Group)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7" style="position:absolute;left:0;text-align:left;margin-left:-27pt;margin-top:80.85pt;width:484.6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" filled="f" strokecolor="#0f81bf" strokeweight="1pt">
                <v:stroke joinstyle="miter"/>
                <v:path arrowok="t"/>
                <v:textbox>
                  <w:txbxContent>
                    <w:p w:rsidR="00D36C99" w:rsidRPr="008152DA" w:rsidRDefault="00D36C99" w:rsidP="00EA09AD">
                      <w:pPr>
                        <w:pStyle w:val="small"/>
                        <w:rPr>
                          <w:lang w:val="en-US"/>
                        </w:rPr>
                      </w:pPr>
                      <w:r w:rsidRPr="008152DA">
                        <w:rPr>
                          <w:lang w:val="en-US"/>
                        </w:rPr>
                        <w:t xml:space="preserve">Copyright © </w:t>
                      </w:r>
                      <w:r>
                        <w:t>Июль</w:t>
                      </w:r>
                      <w:r w:rsidRPr="008152DA">
                        <w:rPr>
                          <w:lang w:val="en-US"/>
                        </w:rPr>
                        <w:t xml:space="preserve"> 2013 (</w:t>
                      </w:r>
                      <w:r>
                        <w:t>Москва</w:t>
                      </w:r>
                      <w:r w:rsidRPr="008152DA">
                        <w:rPr>
                          <w:lang w:val="en-US"/>
                        </w:rPr>
                        <w:t>, Discovery Research Group)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152DA">
        <w:br w:type="page"/>
      </w:r>
    </w:p>
    <w:p w:rsidR="00626625" w:rsidRDefault="00626625" w:rsidP="00626625">
      <w:r>
        <w:lastRenderedPageBreak/>
        <w:t xml:space="preserve">Этот отчет был подготовлен </w:t>
      </w:r>
      <w:r w:rsidRPr="00626625">
        <w:rPr>
          <w:b/>
          <w:color w:val="0F81BF"/>
        </w:rPr>
        <w:t>DISCOVERY</w:t>
      </w:r>
      <w:r>
        <w:t xml:space="preserve"> </w:t>
      </w:r>
      <w:r w:rsidRPr="00626625">
        <w:rPr>
          <w:b/>
          <w:color w:val="0F81BF"/>
        </w:rPr>
        <w:t>Research Group</w:t>
      </w:r>
      <w:r>
        <w:t xml:space="preserve"> исключительно в целях информации. </w:t>
      </w:r>
      <w:r w:rsidRPr="00626625">
        <w:rPr>
          <w:b/>
          <w:color w:val="0F81BF"/>
        </w:rPr>
        <w:t>DISCOVERY Research Group</w:t>
      </w:r>
      <w:r>
        <w:t xml:space="preserve"> не гарантирует точности и полноты всех сведений, содержащихся в отчете, поскольку в некоторых источниках приведенные сведения могли быть случайно или намеренно искажены. Информация, представленная в этом отчете, не должна быть истолкована, прямо или косвенно, как информация, содержащая рекомендации по дальнейшим действиям по ведению бизнеса. Все мнение и оценки, содержащиеся в данном отчете, отражают мнение авторов на день публикации и могут быть изменены без предупреждения.</w:t>
      </w:r>
    </w:p>
    <w:p w:rsidR="00626625" w:rsidRDefault="00626625" w:rsidP="00626625">
      <w:r w:rsidRPr="00626625">
        <w:rPr>
          <w:b/>
          <w:color w:val="0F81BF"/>
        </w:rPr>
        <w:t>DISCOVERY Research Group</w:t>
      </w:r>
      <w:r>
        <w:t xml:space="preserve"> не несет ответственности за какие-либо убытки или ущерб, возникшие в результате использования любой третьей стороной информации, содержащейся в данном отчете, включая опубликованные мнения или заключения, а также за последствия, вызванные неполнотой представленной информации. Информация, представленная в настоящем отчете, получена из открытых источников. Дополнительная информация может быть представлена по запросу.</w:t>
      </w:r>
    </w:p>
    <w:p w:rsidR="00EA09AD" w:rsidRDefault="00626625" w:rsidP="00626625">
      <w:r>
        <w:t xml:space="preserve">Этот документ или любая его часть не может распространяться без письменного разрешения </w:t>
      </w:r>
      <w:r w:rsidRPr="00626625">
        <w:rPr>
          <w:b/>
          <w:color w:val="0F81BF"/>
        </w:rPr>
        <w:t>DISCOVERY Research Group</w:t>
      </w:r>
      <w:r>
        <w:t xml:space="preserve"> либо тиражироваться любыми способами.</w:t>
      </w:r>
    </w:p>
    <w:p w:rsidR="00EA09AD" w:rsidRDefault="00EA09AD" w:rsidP="00626625"/>
    <w:p w:rsidR="00EA09AD" w:rsidRDefault="00EA09AD" w:rsidP="00626625"/>
    <w:p w:rsidR="00EA09AD" w:rsidRDefault="007D71E6" w:rsidP="006266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137160</wp:posOffset>
                </wp:positionV>
                <wp:extent cx="6073140" cy="1924050"/>
                <wp:effectExtent l="0" t="0" r="22860" b="19050"/>
                <wp:wrapNone/>
                <wp:docPr id="145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3140" cy="1924050"/>
                        </a:xfrm>
                        <a:prstGeom prst="roundRect">
                          <a:avLst>
                            <a:gd name="adj" fmla="val 8867"/>
                          </a:avLst>
                        </a:prstGeom>
                        <a:ln>
                          <a:solidFill>
                            <a:srgbClr val="0F81B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615BA" id="Скругленный прямоугольник 49" o:spid="_x0000_s1026" style="position:absolute;margin-left:-5.55pt;margin-top:10.8pt;width:478.2pt;height:151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58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" fillcolor="white [3201]" strokecolor="#0f81bf" strokeweight="1pt">
                <v:stroke joinstyle="miter"/>
                <v:path arrowok="t"/>
              </v:roundrect>
            </w:pict>
          </mc:Fallback>
        </mc:AlternateContent>
      </w:r>
    </w:p>
    <w:p w:rsidR="00EA09AD" w:rsidRDefault="00EA09AD" w:rsidP="00626625">
      <w:pPr>
        <w:rPr>
          <w:b/>
          <w:color w:val="0F81BF"/>
        </w:rPr>
      </w:pPr>
      <w:r w:rsidRPr="00EA09AD">
        <w:rPr>
          <w:b/>
          <w:color w:val="0F81BF"/>
          <w:sz w:val="28"/>
        </w:rPr>
        <w:t>ВАЖНО!</w:t>
      </w:r>
    </w:p>
    <w:p w:rsidR="00684FE1" w:rsidRDefault="00EA09AD" w:rsidP="00EA09AD">
      <w:pPr>
        <w:rPr>
          <w:b/>
        </w:rPr>
      </w:pPr>
      <w:r w:rsidRPr="00EA09AD">
        <w:rPr>
          <w:b/>
        </w:rPr>
        <w:t xml:space="preserve">Задачи, поставленные и решаемые в настоящем отчете являются общими и не могут рассматриваться как комплексное исследование рынка того или иного товара или услуги. Для решения специфических задач необходимо проведение </w:t>
      </w:r>
      <w:r w:rsidRPr="00EA09AD">
        <w:rPr>
          <w:b/>
          <w:lang w:val="en-US"/>
        </w:rPr>
        <w:t>Ad</w:t>
      </w:r>
      <w:r w:rsidRPr="00EA09AD">
        <w:rPr>
          <w:b/>
        </w:rPr>
        <w:t xml:space="preserve"> </w:t>
      </w:r>
      <w:r w:rsidRPr="00EA09AD">
        <w:rPr>
          <w:b/>
          <w:lang w:val="en-US"/>
        </w:rPr>
        <w:t>hoc</w:t>
      </w:r>
      <w:r w:rsidRPr="00EA09AD">
        <w:rPr>
          <w:b/>
        </w:rPr>
        <w:t xml:space="preserve"> исследования, которое в полной мере будет соответствовать потребностям бизнеса.</w:t>
      </w:r>
    </w:p>
    <w:p w:rsidR="00684FE1" w:rsidRPr="00684FE1" w:rsidRDefault="00684FE1" w:rsidP="00684FE1"/>
    <w:p w:rsidR="00684FE1" w:rsidRDefault="00684FE1" w:rsidP="00684FE1"/>
    <w:p w:rsidR="00626625" w:rsidRDefault="00626625" w:rsidP="00626625">
      <w:pPr>
        <w:rPr>
          <w:b/>
          <w:color w:val="0F81BF"/>
        </w:rPr>
      </w:pPr>
    </w:p>
    <w:p w:rsidR="00684FE1" w:rsidRPr="00EA09AD" w:rsidRDefault="00684FE1" w:rsidP="00626625">
      <w:pPr>
        <w:rPr>
          <w:b/>
          <w:color w:val="0F81BF"/>
        </w:rPr>
      </w:pPr>
    </w:p>
    <w:p w:rsidR="00626625" w:rsidRDefault="00626625" w:rsidP="00626625">
      <w:r>
        <w:lastRenderedPageBreak/>
        <w:t xml:space="preserve">Основное направление деятельности </w:t>
      </w:r>
      <w:r w:rsidRPr="009454AA">
        <w:rPr>
          <w:b/>
          <w:color w:val="0F81BF"/>
        </w:rPr>
        <w:t>DISCOVERY Research Group</w:t>
      </w:r>
      <w:r>
        <w:t xml:space="preserve"> – проведение маркетинговых исследований полного цикла в Москве и регионах России, а также выполнение отдельных видов работ на разных этапах реализации исследовательского проекта. </w:t>
      </w:r>
    </w:p>
    <w:p w:rsidR="00626625" w:rsidRDefault="00626625" w:rsidP="00626625">
      <w:r>
        <w:t xml:space="preserve">Также </w:t>
      </w:r>
      <w:r w:rsidRPr="009454AA">
        <w:rPr>
          <w:b/>
          <w:color w:val="0F81BF"/>
        </w:rPr>
        <w:t>DISCOVERY Research Group</w:t>
      </w:r>
      <w:r>
        <w:t xml:space="preserve"> в интересах Заказчика разрабатывает и реализует PR-кампании, проводит конкурентную разведку с привлечением соответствующих ресурсов.</w:t>
      </w:r>
    </w:p>
    <w:p w:rsidR="00626625" w:rsidRDefault="00626625" w:rsidP="00626625">
      <w:r>
        <w:t xml:space="preserve">В конце 2006 г. создана компания </w:t>
      </w:r>
      <w:r w:rsidRPr="009454AA">
        <w:rPr>
          <w:b/>
          <w:color w:val="0F81BF"/>
        </w:rPr>
        <w:t>DISCOVERY Leasing Advisory Services</w:t>
      </w:r>
      <w:r>
        <w:t xml:space="preserve">, основной деятельностью которой стало оказание маркетинговых, консалтинговых, информационных и лоббистских услуг лизинговым компаниям в России.  </w:t>
      </w:r>
    </w:p>
    <w:p w:rsidR="00626625" w:rsidRDefault="00626625" w:rsidP="00626625">
      <w:r>
        <w:t>Специалисты агентства обладают обширными знаниями в маркетинге, методологии, методике и технике маркетинговых и социологических исследований, экономике, математической статистике и анализе данных.</w:t>
      </w:r>
    </w:p>
    <w:p w:rsidR="00626625" w:rsidRDefault="00626625" w:rsidP="00626625">
      <w:r>
        <w:t>Специалисты агентства являются экспертами и авторами статей в известных деловых и специализированных изданиях, среди которых SmartMoney, Бизнес, Ведомости, Волга-Пресс, Желтые Страницы, Издательский Дом «Ансар», Итоги, Коммерсантъ, Компания, Новые Известия, Олма Медиа Групп, Профиль, Рбк-Daily, РДВ-Медиа-Урал, Секрет, Эксперт, Build Report, Строительный бизнес.</w:t>
      </w:r>
    </w:p>
    <w:p w:rsidR="00626625" w:rsidRDefault="00626625" w:rsidP="00626625">
      <w:r>
        <w:t xml:space="preserve">Агентство </w:t>
      </w:r>
      <w:r w:rsidRPr="009454AA">
        <w:rPr>
          <w:b/>
          <w:color w:val="0F81BF"/>
        </w:rPr>
        <w:t>DISCOVERY Research Group</w:t>
      </w:r>
      <w:r>
        <w:t xml:space="preserve"> является партнером РИА «РосБизнесКонсалтинг» и многих других Интернет-площадок по продаже отчетов готовых исследований.</w:t>
      </w:r>
    </w:p>
    <w:p w:rsidR="00626625" w:rsidRDefault="00626625" w:rsidP="00626625">
      <w:r>
        <w:t xml:space="preserve"> Сотрудники агентства </w:t>
      </w:r>
      <w:r w:rsidRPr="009454AA">
        <w:rPr>
          <w:b/>
          <w:color w:val="0F81BF"/>
        </w:rPr>
        <w:t>DISCOVERY Research Group</w:t>
      </w:r>
      <w:r>
        <w:t xml:space="preserve"> выполняли проекты для ведущих российских и зарубежных компаний, среди которых:</w:t>
      </w:r>
    </w:p>
    <w:p w:rsidR="00AF1A24" w:rsidRDefault="00AF1A24" w:rsidP="008152DA"/>
    <w:p w:rsidR="00AF1A24" w:rsidRDefault="00AF1A24">
      <w:pPr>
        <w:spacing w:after="160" w:line="259" w:lineRule="auto"/>
        <w:ind w:firstLine="0"/>
      </w:pPr>
      <w:r>
        <w:br w:type="page"/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9"/>
      </w:tblGrid>
      <w:tr w:rsidR="00B32555" w:rsidRPr="0010255C" w:rsidTr="00E96381">
        <w:tc>
          <w:tcPr>
            <w:tcW w:w="1666" w:type="pct"/>
          </w:tcPr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val="en-US"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lastRenderedPageBreak/>
              <w:t>Автомобили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Audi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Baw Motor Corporation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Bmw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Hino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Hyundai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Isuzu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Iveco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John Deere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Man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Mercedes Benz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Porsche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Scania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Setra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Skoda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Toyota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Volkswagen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Автомобили и Моторы Урала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Автоцентр Пулково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БелАЗ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Белрусавто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Веха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ГАЗ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Камаз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Северсталь-Авто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Сим-Авто-Плутон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Торговый Дом Уралавто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УАЗ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Автомобильные масла</w:t>
            </w:r>
          </w:p>
          <w:p w:rsidR="00B32555" w:rsidRPr="0010255C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sz w:val="18"/>
                <w:szCs w:val="20"/>
                <w:lang w:eastAsia="ru-RU"/>
              </w:rPr>
              <w:t>Shell</w:t>
            </w:r>
          </w:p>
          <w:p w:rsidR="00B32555" w:rsidRPr="0010255C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sz w:val="18"/>
                <w:szCs w:val="20"/>
                <w:lang w:eastAsia="ru-RU"/>
              </w:rPr>
              <w:t>Роснефть</w:t>
            </w:r>
          </w:p>
          <w:p w:rsidR="00B32555" w:rsidRPr="0010255C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Грузоперевозки / Логистика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Евротранс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Почтовая Экспедиционная Компания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Трейд Лоджистик Компани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Фм Ложистик Восток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Гостиничный бизнес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Holiday Inn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Гостиница Москва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Интурист Отель Групп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Русские Отели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Недвижимость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Rdi Group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АК Барс Девелопмент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Главстрой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Конти и 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Ренова-Стройгруп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Русская Инвестиционная Группа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Строительная Компания «Люксора»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Киноиндустрия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Гемини Энтертейнмент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Инвесткинопроект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Каро Фильм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66" w:type="pct"/>
          </w:tcPr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Автомобильные</w:t>
            </w:r>
            <w:r w:rsidRPr="00B32555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 xml:space="preserve"> </w:t>
            </w: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шины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Exxon</w:t>
            </w: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Mobil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Shell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Роснефть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Bridgestone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Continental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Cordiant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Goodyear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Hankook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Michelin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Nokian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Pirelli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Sumitomo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Yokohama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Алтайский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Шинный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Комбинат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Белшина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Востокшинторг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Днепрошина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Мво-Столица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Нижнекамскшина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Строительные и отделочные материалы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Caparol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Cersanit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Estima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Henkel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Ideal Standard-Vidima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Kleo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Lasselsberger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Rockwool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Saint Gobain Isover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Swisscolor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Tarkett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Terracco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Tikkurila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Trale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 xml:space="preserve">Ursa </w:t>
            </w: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Евразия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Wienrberger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Ангарский Керамический Завод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Армавирский Керамический Завод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Бентонит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Бийский Завод Стеклопластиков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Гранит Кузнечное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Евротизол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Керама Центр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Кератон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Лср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Минвата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Оптимист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Промстройматериалы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Ратм Цемент Холдинг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Русплит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Самарский Стройфарфор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Санитек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Сибирь-Цемент-Сервис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Старатели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Топкинский Цемент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Уфимский Фанерно-Плитный Комбинат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Эмпилс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Юнис</w:t>
            </w:r>
          </w:p>
          <w:p w:rsidR="00B32555" w:rsidRPr="0010255C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Ярославские краски</w:t>
            </w:r>
          </w:p>
        </w:tc>
        <w:tc>
          <w:tcPr>
            <w:tcW w:w="1667" w:type="pct"/>
          </w:tcPr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Промышленные рынки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ABB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Alcoa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Basf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n-US" w:eastAsia="ru-RU"/>
              </w:rPr>
              <w:t>Dupont</w:t>
            </w:r>
          </w:p>
          <w:p w:rsidR="00B32555" w:rsidRPr="007C2543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Mitsui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Schneider Electric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Siemens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Sojitz Corporation</w:t>
            </w:r>
          </w:p>
          <w:p w:rsidR="00B32555" w:rsidRPr="007C2543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Xerox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Агромашхолдинг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Альта Виста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Байкальская Лесная Компания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Батис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Волжский Оргсинтез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Воткинский Завод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Газпром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Газпром Нефть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Евроцемент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Завод Бытовой Химии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Завод Сварочного Оборудования Искра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Илим Палп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Интерстекло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Керамир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Кубаньгрузсервис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Лебедянский Гок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Моспромстрой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Рао Еэс России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Роснефть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Русал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Русский Пластик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Салаватстекло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Северсталь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Сибирский Цемент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Содовая Компания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Сургутнефтегаз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Татлесстрой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ТНК-BP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Топкинский цемент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Трансстрой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Уралавтостекло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Уралхим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Уралхимпласт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Элопак</w:t>
            </w:r>
          </w:p>
          <w:p w:rsidR="00B32555" w:rsidRPr="0010255C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Мебель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Ромул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Соло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Фабрика «8 марта»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Феликс</w:t>
            </w:r>
          </w:p>
          <w:p w:rsidR="00B32555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С</w:t>
            </w:r>
            <w:r w:rsidRPr="00A54A17"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eastAsia="ru-RU"/>
              </w:rPr>
              <w:t>ми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Ведомости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Итоги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Коммерсантъ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Компания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Профиль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Рбк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Секрет фирмы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Эксперт</w:t>
            </w:r>
          </w:p>
          <w:p w:rsidR="00B32555" w:rsidRPr="0010255C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B32555" w:rsidRPr="0010255C" w:rsidTr="00E96381">
        <w:tc>
          <w:tcPr>
            <w:tcW w:w="1666" w:type="pct"/>
          </w:tcPr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val="en-US"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lastRenderedPageBreak/>
              <w:t>Аудит</w:t>
            </w:r>
            <w:r w:rsidRPr="0010255C">
              <w:rPr>
                <w:rFonts w:eastAsia="Times New Roman" w:cs="Times New Roman"/>
                <w:b/>
                <w:sz w:val="18"/>
                <w:szCs w:val="20"/>
                <w:lang w:val="en-US" w:eastAsia="ru-RU"/>
              </w:rPr>
              <w:t xml:space="preserve"> </w:t>
            </w: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и</w:t>
            </w:r>
            <w:r w:rsidRPr="0010255C">
              <w:rPr>
                <w:rFonts w:eastAsia="Times New Roman" w:cs="Times New Roman"/>
                <w:b/>
                <w:sz w:val="18"/>
                <w:szCs w:val="20"/>
                <w:lang w:val="en-US" w:eastAsia="ru-RU"/>
              </w:rPr>
              <w:t xml:space="preserve"> </w:t>
            </w: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консалтинг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Bain&amp;Company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Boston Consulting Group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Deloitte&amp;Touche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Ernst&amp;Young</w:t>
            </w:r>
          </w:p>
          <w:p w:rsid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Interbrand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val="en-US" w:eastAsia="ru-RU"/>
              </w:rPr>
            </w:pPr>
            <w:r w:rsidRPr="0010255C">
              <w:rPr>
                <w:rFonts w:eastAsia="Times New Roman" w:cs="Times New Roman"/>
                <w:sz w:val="18"/>
                <w:szCs w:val="20"/>
                <w:lang w:val="en-US" w:eastAsia="ru-RU"/>
              </w:rPr>
              <w:t>J’Son &amp; Partners Consulting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KPMG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Marshall Capital Partners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Price Waterhouse Coopers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Roland Berger Strategy Consultants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Wolk&amp;Partner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Бдо Юникон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Косалтингстройинвест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Северо-Западный Юридический Центр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Стратегика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Фонд Центр Стратегических Разработок Северо-Запад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Экопси Консалтинг</w:t>
            </w:r>
          </w:p>
          <w:p w:rsidR="00B32555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Страхование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Гута-Страхование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Ингосстрах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Наста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Ренессанс Страхование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val="en-US" w:eastAsia="ru-RU"/>
              </w:rPr>
              <w:t>IT</w:t>
            </w:r>
            <w:r w:rsidRPr="00B32555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 xml:space="preserve"> / </w:t>
            </w: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Телевидение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Hewlett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Packard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Intel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Microsoft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Sitronics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Арктел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Ассоциация Кабельного Телевидения РФ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Группа Компаний Вид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Дальневосточная Компания Электросвязи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Зебра Телеком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Новосибирский Городской Сайт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Опытный Завод Микрон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Ренова-Медиа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Ростелеком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Сибирьтелеком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Спутниковое Мультимедийное Вещание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Центральный Телеграф 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Бытовая техника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Bosch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Electrolux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Whirlpool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Атлант</w:t>
            </w:r>
          </w:p>
          <w:p w:rsidR="00B32555" w:rsidRPr="00EA383F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66" w:type="pct"/>
          </w:tcPr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Банки и финансовые компании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Deutsche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Bank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Raiffeisen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Russia Partners Management Llc.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Абсолютбанк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Ак Барс 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Альфа 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Банк Москвы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Банк Тураналем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ВТБ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Газпромбанк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Дельтакредит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Евразийский Банк Развития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Еврофинанс Моснарбанк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Запсибкомбанк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ИФД КапиталЪ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Ифк Алемар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Камчатпрофитбанк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Кмб-Банк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Левобережный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Металлинвестбанк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Москоммерцбанк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Пробизнесбанк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Промсвязьбанк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Ренессанс Капитал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Ренова-Финанс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Российский Банк Развития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Русский Стандарт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Русфинанс 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Сбербанк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Славпромбанк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Солид Инвест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Тройка Диалог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Финансбанк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Центральный Банк Российской Федерации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Реклама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News Outdoor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Video International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Агентство Массовых Коммуникаций АК.М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Арс Комьюникейшнс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Северная Медиа Группа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Ресторанный бизнес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Картофельный Папа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Ресторатор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Росинтер Ресторантс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Солнце Мехико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67" w:type="pct"/>
          </w:tcPr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Розничная торговля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Domo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Ашан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 Видео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Мир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Перекресток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Эльдорадо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Продукты питания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Mars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Pepsi-Cola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Tchibo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Unilever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Айс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-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Фили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Волгоградские Водки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Вто Эрконпродукт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Лебедянский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Минводыпищепродукт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Минеральные Воды Кавказа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Нижегородский</w:t>
            </w:r>
            <w:r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Масло-Жировой Комбинат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Русский Винный Трест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Русский Продукт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Фабрика Мороженого Престиж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Киноиндустрия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sz w:val="18"/>
                <w:szCs w:val="20"/>
                <w:lang w:eastAsia="ru-RU"/>
              </w:rPr>
              <w:t>Гемини Энтертейнмент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sz w:val="18"/>
                <w:szCs w:val="20"/>
                <w:lang w:eastAsia="ru-RU"/>
              </w:rPr>
              <w:t>Инвесткинопроект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sz w:val="18"/>
                <w:szCs w:val="20"/>
                <w:lang w:eastAsia="ru-RU"/>
              </w:rPr>
              <w:t>Каро Фильм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sz w:val="18"/>
                <w:szCs w:val="20"/>
                <w:lang w:eastAsia="ru-RU"/>
              </w:rPr>
              <w:t>СТС-Медиа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Одежда и Обувь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Ecco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ru-RU"/>
              </w:rPr>
              <w:t>Savage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Белвест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Глория Джинс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Диском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Обувь России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Times New Roman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Times New Roman"/>
                <w:sz w:val="18"/>
                <w:szCs w:val="18"/>
                <w:lang w:eastAsia="ru-RU"/>
              </w:rPr>
              <w:t>Три Толстяка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Парфюмерия и косметика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Beiersdorf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Ag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Procter&amp;Gamble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Splat</w:t>
            </w:r>
          </w:p>
          <w:p w:rsidR="00B32555" w:rsidRPr="006565E1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>Yves Rocher</w:t>
            </w:r>
          </w:p>
          <w:p w:rsidR="00B32555" w:rsidRPr="00B32555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Л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val="en-US" w:eastAsia="ru-RU"/>
              </w:rPr>
              <w:t xml:space="preserve">' </w:t>
            </w: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Этуаль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Невская Косметика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  <w:r w:rsidRPr="0010255C">
              <w:rPr>
                <w:rFonts w:eastAsia="Times New Roman" w:cs="Times New Roman"/>
                <w:b/>
                <w:sz w:val="18"/>
                <w:szCs w:val="20"/>
                <w:lang w:eastAsia="ru-RU"/>
              </w:rPr>
              <w:t>Образование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Государственная Публичная Научно-Техническая Библиотека Со Ран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ГУ Высшая Школа Экономики</w:t>
            </w:r>
          </w:p>
          <w:p w:rsidR="00B32555" w:rsidRPr="00A54A17" w:rsidRDefault="00B32555" w:rsidP="00B32555">
            <w:pPr>
              <w:spacing w:after="0" w:line="240" w:lineRule="auto"/>
              <w:ind w:firstLine="0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A17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Новосибирский Государственный Университет</w:t>
            </w:r>
          </w:p>
          <w:p w:rsidR="00B32555" w:rsidRPr="0010255C" w:rsidRDefault="00B32555" w:rsidP="00B32555">
            <w:pPr>
              <w:tabs>
                <w:tab w:val="left" w:pos="5508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18"/>
                <w:szCs w:val="20"/>
                <w:lang w:eastAsia="ru-RU"/>
              </w:rPr>
            </w:pPr>
          </w:p>
        </w:tc>
      </w:tr>
    </w:tbl>
    <w:p w:rsidR="00C05F40" w:rsidRDefault="00C05F40" w:rsidP="0037754B">
      <w:pPr>
        <w:pStyle w:val="I"/>
      </w:pPr>
      <w:bookmarkStart w:id="0" w:name="_Toc350332181"/>
      <w:bookmarkStart w:id="1" w:name="_Toc357517591"/>
      <w:bookmarkStart w:id="2" w:name="_Toc357517735"/>
      <w:bookmarkStart w:id="3" w:name="_Toc362273566"/>
      <w:bookmarkStart w:id="4" w:name="_Toc341096497"/>
    </w:p>
    <w:p w:rsidR="00C05F40" w:rsidRDefault="00C05F40" w:rsidP="0037754B">
      <w:pPr>
        <w:pStyle w:val="I"/>
      </w:pPr>
    </w:p>
    <w:p w:rsidR="00C05F40" w:rsidRDefault="00C05F40" w:rsidP="0037754B">
      <w:pPr>
        <w:pStyle w:val="I"/>
      </w:pPr>
    </w:p>
    <w:p w:rsidR="00C43CD5" w:rsidRDefault="00AF1A24" w:rsidP="0037754B">
      <w:pPr>
        <w:pStyle w:val="I"/>
      </w:pPr>
      <w:bookmarkStart w:id="5" w:name="_Toc380062808"/>
      <w:r>
        <w:lastRenderedPageBreak/>
        <w:t>Содержание</w:t>
      </w:r>
      <w:bookmarkStart w:id="6" w:name="_Toc350332182"/>
      <w:bookmarkStart w:id="7" w:name="_Toc357517592"/>
      <w:bookmarkStart w:id="8" w:name="_Toc357517736"/>
      <w:bookmarkEnd w:id="0"/>
      <w:bookmarkEnd w:id="1"/>
      <w:bookmarkEnd w:id="2"/>
      <w:bookmarkEnd w:id="3"/>
      <w:bookmarkEnd w:id="5"/>
    </w:p>
    <w:p w:rsidR="0085307F" w:rsidRDefault="002D7993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r>
        <w:fldChar w:fldCharType="begin"/>
      </w:r>
      <w:r w:rsidR="00C43CD5">
        <w:instrText xml:space="preserve"> TOC \h \z \t "Заголовок I;1;Заголовок II;2;Заголовок III;3" </w:instrText>
      </w:r>
      <w:r>
        <w:fldChar w:fldCharType="separate"/>
      </w:r>
      <w:hyperlink w:anchor="_Toc380062808" w:history="1">
        <w:r w:rsidR="0085307F" w:rsidRPr="00824F9B">
          <w:rPr>
            <w:rStyle w:val="af0"/>
            <w:noProof/>
          </w:rPr>
          <w:t>Содержание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_Toc380062808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6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09" w:history="1">
        <w:r w:rsidR="0085307F" w:rsidRPr="00824F9B">
          <w:rPr>
            <w:rStyle w:val="af0"/>
            <w:noProof/>
          </w:rPr>
          <w:t>Список таблиц и диаграмм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_Toc380062809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0" w:history="1">
        <w:r w:rsidR="0085307F" w:rsidRPr="00824F9B">
          <w:rPr>
            <w:rStyle w:val="af0"/>
            <w:noProof/>
          </w:rPr>
          <w:t>Таблицы: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_Toc380062810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1" w:history="1">
        <w:r w:rsidR="0085307F" w:rsidRPr="00824F9B">
          <w:rPr>
            <w:rStyle w:val="af0"/>
            <w:noProof/>
          </w:rPr>
          <w:t>Диаграммы: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_Toc380062811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10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2" w:history="1">
        <w:r w:rsidR="0085307F" w:rsidRPr="00824F9B">
          <w:rPr>
            <w:rStyle w:val="af0"/>
            <w:noProof/>
          </w:rPr>
          <w:t>Резюме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_Toc380062812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13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3" w:history="1">
        <w:r w:rsidR="0085307F" w:rsidRPr="00824F9B">
          <w:rPr>
            <w:rStyle w:val="af0"/>
            <w:noProof/>
          </w:rPr>
          <w:t>1. Технологические характеристики исследования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_Toc380062813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4" w:history="1">
        <w:r w:rsidR="0085307F" w:rsidRPr="00824F9B">
          <w:rPr>
            <w:rStyle w:val="af0"/>
            <w:noProof/>
          </w:rPr>
          <w:t>Цель исследования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_Toc380062814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5" w:history="1">
        <w:r w:rsidR="0085307F" w:rsidRPr="00824F9B">
          <w:rPr>
            <w:rStyle w:val="af0"/>
            <w:noProof/>
          </w:rPr>
          <w:t>Задачи исследования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_Toc380062815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6" w:history="1">
        <w:r w:rsidR="0085307F" w:rsidRPr="00824F9B">
          <w:rPr>
            <w:rStyle w:val="af0"/>
            <w:noProof/>
          </w:rPr>
          <w:t>Объект исследования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_Toc380062816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7" w:history="1">
        <w:r w:rsidR="0085307F" w:rsidRPr="00824F9B">
          <w:rPr>
            <w:rStyle w:val="af0"/>
            <w:noProof/>
          </w:rPr>
          <w:t>Метод сбора данных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_Toc380062817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8" w:history="1">
        <w:r w:rsidR="0085307F" w:rsidRPr="00824F9B">
          <w:rPr>
            <w:rStyle w:val="af0"/>
            <w:noProof/>
          </w:rPr>
          <w:t>Метод анализа данных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_Toc380062818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19" w:history="1">
        <w:r w:rsidR="0085307F" w:rsidRPr="00824F9B">
          <w:rPr>
            <w:rStyle w:val="af0"/>
            <w:noProof/>
          </w:rPr>
          <w:t>Объем и структура выборки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_Toc380062819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16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0" w:history="1">
        <w:r w:rsidR="0085307F" w:rsidRPr="00824F9B">
          <w:rPr>
            <w:rStyle w:val="af0"/>
            <w:noProof/>
          </w:rPr>
          <w:t>2. Классификация и основные характеристики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_Toc380062820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1" w:history="1">
        <w:r w:rsidR="0085307F" w:rsidRPr="00824F9B">
          <w:rPr>
            <w:rStyle w:val="af0"/>
            <w:noProof/>
          </w:rPr>
          <w:t>2.1. Снегоуборочная техника: понятие использования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_Toc380062821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2" w:history="1">
        <w:r w:rsidR="0085307F" w:rsidRPr="00824F9B">
          <w:rPr>
            <w:rStyle w:val="af0"/>
            <w:noProof/>
          </w:rPr>
          <w:t>2.2. Классификация снегоуборочных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_Toc380062822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3" w:history="1">
        <w:r w:rsidR="0085307F" w:rsidRPr="00824F9B">
          <w:rPr>
            <w:rStyle w:val="af0"/>
            <w:noProof/>
          </w:rPr>
          <w:t>2.3. Потребители снегоуборочной техники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_Toc380062823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20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4" w:history="1">
        <w:r w:rsidR="0085307F" w:rsidRPr="00824F9B">
          <w:rPr>
            <w:rStyle w:val="af0"/>
            <w:noProof/>
          </w:rPr>
          <w:t>2.4. Малая снегоуборочная техника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_Toc380062824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21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5" w:history="1">
        <w:r w:rsidR="0085307F" w:rsidRPr="00824F9B">
          <w:rPr>
            <w:rStyle w:val="af0"/>
            <w:noProof/>
          </w:rPr>
          <w:t>3. Основные показатели состояния российского рынка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_Toc380062825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26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6" w:history="1">
        <w:r w:rsidR="0085307F" w:rsidRPr="00824F9B">
          <w:rPr>
            <w:rStyle w:val="af0"/>
            <w:noProof/>
          </w:rPr>
          <w:t>3.1. Объем и темпы роста рынка снегоуборочной техники в России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_Toc380062826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26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27" w:history="1">
        <w:r w:rsidR="0085307F" w:rsidRPr="00824F9B">
          <w:rPr>
            <w:rStyle w:val="af0"/>
            <w:noProof/>
          </w:rPr>
          <w:t>3.2. Факторы развития рынка снегоуборочной техники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_Toc380062827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28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28" w:history="1">
        <w:r w:rsidR="0085307F" w:rsidRPr="00824F9B">
          <w:rPr>
            <w:rStyle w:val="af0"/>
            <w:noProof/>
          </w:rPr>
          <w:t>Отрицательные факторы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_Toc380062828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28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29" w:history="1">
        <w:r w:rsidR="0085307F" w:rsidRPr="00824F9B">
          <w:rPr>
            <w:rStyle w:val="af0"/>
            <w:noProof/>
          </w:rPr>
          <w:t>Положительные факторы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_Toc380062829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29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30" w:history="1">
        <w:r w:rsidR="0085307F" w:rsidRPr="00824F9B">
          <w:rPr>
            <w:rStyle w:val="af0"/>
            <w:noProof/>
          </w:rPr>
          <w:t>3.3. Тенденции рынка снегоуборочной техники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_Toc380062830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31" w:history="1">
        <w:r w:rsidR="0085307F" w:rsidRPr="00824F9B">
          <w:rPr>
            <w:rStyle w:val="af0"/>
            <w:noProof/>
          </w:rPr>
          <w:t>3.4. Профили крупнейших игроков крупногабаритных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_Toc380062831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32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2" w:history="1">
        <w:r w:rsidR="0085307F" w:rsidRPr="00824F9B">
          <w:rPr>
            <w:rStyle w:val="af0"/>
            <w:noProof/>
          </w:rPr>
          <w:t>ОАО «Курганмашзавод»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_Toc380062832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32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3" w:history="1">
        <w:r w:rsidR="0085307F" w:rsidRPr="00824F9B">
          <w:rPr>
            <w:rStyle w:val="af0"/>
            <w:noProof/>
          </w:rPr>
          <w:t>ОАО «Мценский завод «Коммаш»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_Toc380062833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33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4" w:history="1">
        <w:r w:rsidR="0085307F" w:rsidRPr="00824F9B">
          <w:rPr>
            <w:rStyle w:val="af0"/>
            <w:noProof/>
          </w:rPr>
          <w:t>ОАО «Завод Комплексные Дорожные Машины имени М.И. Калинина»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_Toc380062834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34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5" w:history="1">
        <w:r w:rsidR="0085307F" w:rsidRPr="00824F9B">
          <w:rPr>
            <w:rStyle w:val="af0"/>
            <w:noProof/>
          </w:rPr>
          <w:t>ЗАО «Смоленский автоагрегатный завод им. В.П. Отрохова АМО ЗИЛ»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_Toc380062835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36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6" w:history="1">
        <w:r w:rsidR="0085307F" w:rsidRPr="00824F9B">
          <w:rPr>
            <w:rStyle w:val="af0"/>
            <w:noProof/>
          </w:rPr>
          <w:t>ОАО «Арзамасский завод коммунального машиностроения»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_Toc380062836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7" w:history="1">
        <w:r w:rsidR="0085307F" w:rsidRPr="00824F9B">
          <w:rPr>
            <w:rStyle w:val="af0"/>
            <w:bCs/>
            <w:noProof/>
          </w:rPr>
          <w:t>ОАО «Ряжский авторемонтный завод»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_Toc380062837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38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8" w:history="1">
        <w:r w:rsidR="0085307F" w:rsidRPr="00824F9B">
          <w:rPr>
            <w:rStyle w:val="af0"/>
            <w:noProof/>
          </w:rPr>
          <w:t>ООО «ПКФ БЕРЦ»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_Toc380062838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39" w:history="1">
        <w:r w:rsidR="0085307F" w:rsidRPr="00824F9B">
          <w:rPr>
            <w:rStyle w:val="af0"/>
            <w:noProof/>
          </w:rPr>
          <w:t>ОАО «ТоМеЗ» Тосненский Механический Завод»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_Toc380062839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39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0" w:history="1">
        <w:r w:rsidR="0085307F" w:rsidRPr="00824F9B">
          <w:rPr>
            <w:rStyle w:val="af0"/>
            <w:noProof/>
          </w:rPr>
          <w:t>ОАО «Машиностроительный завод им. М.И. Калинина»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_Toc380062840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40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41" w:history="1">
        <w:r w:rsidR="0085307F" w:rsidRPr="00824F9B">
          <w:rPr>
            <w:rStyle w:val="af0"/>
            <w:noProof/>
          </w:rPr>
          <w:t>3.5. Профили крупнейших игроков в сегменте малогабаритных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_Toc380062841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42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2" w:history="1">
        <w:r w:rsidR="0085307F" w:rsidRPr="00824F9B">
          <w:rPr>
            <w:rStyle w:val="af0"/>
            <w:noProof/>
          </w:rPr>
          <w:t>PATRIOT GARDEN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_Toc380062842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45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3" w:history="1">
        <w:r w:rsidR="0085307F" w:rsidRPr="00824F9B">
          <w:rPr>
            <w:rStyle w:val="af0"/>
            <w:noProof/>
          </w:rPr>
          <w:t>MTD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_Toc380062843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48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4" w:history="1">
        <w:r w:rsidR="0085307F" w:rsidRPr="00824F9B">
          <w:rPr>
            <w:rStyle w:val="af0"/>
            <w:noProof/>
          </w:rPr>
          <w:t>HUSQVARNA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_Toc380062844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53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5" w:history="1">
        <w:r w:rsidR="0085307F" w:rsidRPr="00824F9B">
          <w:rPr>
            <w:rStyle w:val="af0"/>
            <w:noProof/>
          </w:rPr>
          <w:t>HUTER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_Toc380062845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57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6" w:history="1">
        <w:r w:rsidR="0085307F" w:rsidRPr="00824F9B">
          <w:rPr>
            <w:rStyle w:val="af0"/>
            <w:noProof/>
          </w:rPr>
          <w:t>PRORAB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_Toc380062846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59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7" w:history="1">
        <w:r w:rsidR="0085307F" w:rsidRPr="00824F9B">
          <w:rPr>
            <w:rStyle w:val="af0"/>
            <w:noProof/>
          </w:rPr>
          <w:t>HONDA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_Toc380062847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61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8" w:history="1">
        <w:r w:rsidR="0085307F" w:rsidRPr="00824F9B">
          <w:rPr>
            <w:rStyle w:val="af0"/>
            <w:noProof/>
          </w:rPr>
          <w:t>MASTERYARD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_Toc380062848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64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49" w:history="1">
        <w:r w:rsidR="0085307F" w:rsidRPr="00824F9B">
          <w:rPr>
            <w:rStyle w:val="af0"/>
            <w:noProof/>
          </w:rPr>
          <w:t>CRAFTSMAN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_Toc380062849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65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50" w:history="1">
        <w:r w:rsidR="0085307F" w:rsidRPr="00824F9B">
          <w:rPr>
            <w:rStyle w:val="af0"/>
            <w:noProof/>
          </w:rPr>
          <w:t>GGP (Global Garden Products)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_Toc380062850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67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51" w:history="1">
        <w:r w:rsidR="0085307F" w:rsidRPr="00824F9B">
          <w:rPr>
            <w:rStyle w:val="af0"/>
            <w:noProof/>
          </w:rPr>
          <w:t>MAC ALLISTER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_Toc380062851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71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52" w:history="1">
        <w:r w:rsidR="0085307F" w:rsidRPr="00824F9B">
          <w:rPr>
            <w:rStyle w:val="af0"/>
            <w:noProof/>
          </w:rPr>
          <w:t>HYUNDAI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_Toc380062852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72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53" w:history="1">
        <w:r w:rsidR="0085307F" w:rsidRPr="00824F9B">
          <w:rPr>
            <w:rStyle w:val="af0"/>
            <w:noProof/>
          </w:rPr>
          <w:t>КАЛИБР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_Toc380062853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74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54" w:history="1">
        <w:r w:rsidR="0085307F" w:rsidRPr="00824F9B">
          <w:rPr>
            <w:rStyle w:val="af0"/>
            <w:noProof/>
          </w:rPr>
          <w:t>4. Производство в России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_Toc380062854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77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55" w:history="1">
        <w:r w:rsidR="0085307F" w:rsidRPr="00824F9B">
          <w:rPr>
            <w:rStyle w:val="af0"/>
            <w:noProof/>
          </w:rPr>
          <w:t>4.1. Объем и темпы прироста производства снегоуборочной техники в России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_Toc380062855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77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56" w:history="1">
        <w:r w:rsidR="0085307F" w:rsidRPr="00824F9B">
          <w:rPr>
            <w:rStyle w:val="af0"/>
            <w:noProof/>
          </w:rPr>
          <w:t>Производство снегоочистителей роторных и плужных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_Toc380062856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77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57" w:history="1">
        <w:r w:rsidR="0085307F" w:rsidRPr="00824F9B">
          <w:rPr>
            <w:rStyle w:val="af0"/>
            <w:noProof/>
          </w:rPr>
          <w:t>Производство машин для зимней очистки городов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_Toc380062857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78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58" w:history="1">
        <w:r w:rsidR="0085307F" w:rsidRPr="00824F9B">
          <w:rPr>
            <w:rStyle w:val="af0"/>
            <w:noProof/>
          </w:rPr>
          <w:t>Производство машин для очистки путей от снега, мусора и растительности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_Toc380062858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80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59" w:history="1">
        <w:r w:rsidR="0085307F" w:rsidRPr="00824F9B">
          <w:rPr>
            <w:rStyle w:val="af0"/>
            <w:noProof/>
          </w:rPr>
          <w:t>4.2. Основные производители снегоуборочной техники в России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_Toc380062859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80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60" w:history="1">
        <w:r w:rsidR="0085307F" w:rsidRPr="00824F9B">
          <w:rPr>
            <w:rStyle w:val="af0"/>
            <w:noProof/>
          </w:rPr>
          <w:t>Производители малогабаритных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_Toc380062860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81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61" w:history="1">
        <w:r w:rsidR="0085307F" w:rsidRPr="00824F9B">
          <w:rPr>
            <w:rStyle w:val="af0"/>
            <w:noProof/>
          </w:rPr>
          <w:t>5. Импортно-экспортные операции на российском рынке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_Toc380062861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85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62" w:history="1">
        <w:r w:rsidR="0085307F" w:rsidRPr="00824F9B">
          <w:rPr>
            <w:rStyle w:val="af0"/>
            <w:noProof/>
          </w:rPr>
          <w:t>5.1. Импорт снегоуборочной техники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_Toc380062862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85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63" w:history="1">
        <w:r w:rsidR="0085307F" w:rsidRPr="00824F9B">
          <w:rPr>
            <w:rStyle w:val="af0"/>
            <w:noProof/>
          </w:rPr>
          <w:t>Импорт крупногабаритных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_Toc380062863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87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64" w:history="1">
        <w:r w:rsidR="0085307F" w:rsidRPr="00824F9B">
          <w:rPr>
            <w:rStyle w:val="af0"/>
            <w:noProof/>
          </w:rPr>
          <w:t>Импорт малогабаритных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_Toc380062864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92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65" w:history="1">
        <w:r w:rsidR="0085307F" w:rsidRPr="00824F9B">
          <w:rPr>
            <w:rStyle w:val="af0"/>
            <w:noProof/>
          </w:rPr>
          <w:t>Импорт навесного снегоуборочного оборудования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_Toc380062865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100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66" w:history="1">
        <w:r w:rsidR="0085307F" w:rsidRPr="00824F9B">
          <w:rPr>
            <w:rStyle w:val="af0"/>
            <w:noProof/>
          </w:rPr>
          <w:t>5.2. Экспорт снегоуборочной техники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_Toc380062866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109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67" w:history="1">
        <w:r w:rsidR="0085307F" w:rsidRPr="00824F9B">
          <w:rPr>
            <w:rStyle w:val="af0"/>
            <w:noProof/>
          </w:rPr>
          <w:t>Экспорт крупногабаритных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_Toc380062867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111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68" w:history="1">
        <w:r w:rsidR="0085307F" w:rsidRPr="00824F9B">
          <w:rPr>
            <w:rStyle w:val="af0"/>
            <w:noProof/>
          </w:rPr>
          <w:t>Экспорт малогабаритных машин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_Toc380062868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111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31"/>
        <w:tabs>
          <w:tab w:val="right" w:leader="dot" w:pos="9345"/>
        </w:tabs>
        <w:rPr>
          <w:rFonts w:asciiTheme="minorHAnsi" w:eastAsiaTheme="minorEastAsia" w:hAnsiTheme="minorHAnsi"/>
          <w:i w:val="0"/>
          <w:noProof/>
          <w:color w:val="auto"/>
          <w:sz w:val="22"/>
          <w:lang w:eastAsia="ru-RU"/>
        </w:rPr>
      </w:pPr>
      <w:hyperlink w:anchor="_Toc380062869" w:history="1">
        <w:r w:rsidR="0085307F" w:rsidRPr="00824F9B">
          <w:rPr>
            <w:rStyle w:val="af0"/>
            <w:noProof/>
          </w:rPr>
          <w:t>Экспорт навесного оборудования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_Toc380062869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111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70" w:history="1">
        <w:r w:rsidR="0085307F" w:rsidRPr="00824F9B">
          <w:rPr>
            <w:rStyle w:val="af0"/>
            <w:noProof/>
          </w:rPr>
          <w:t>6. Ценовая ситуация на рынке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_Toc380062870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114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71" w:history="1">
        <w:r w:rsidR="0085307F" w:rsidRPr="00824F9B">
          <w:rPr>
            <w:rStyle w:val="af0"/>
            <w:noProof/>
          </w:rPr>
          <w:t>7. Прогноз развития рынка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_Toc380062871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116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72" w:history="1">
        <w:r w:rsidR="0085307F" w:rsidRPr="00824F9B">
          <w:rPr>
            <w:rStyle w:val="af0"/>
            <w:noProof/>
          </w:rPr>
          <w:t>Приложение 1. Рынок утилизации снега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_Toc380062872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119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73" w:history="1">
        <w:r w:rsidR="0085307F" w:rsidRPr="00824F9B">
          <w:rPr>
            <w:rStyle w:val="af0"/>
            <w:noProof/>
          </w:rPr>
          <w:t>Приложение 2. Российский рынок тракторов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_Toc380062873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123</w:t>
        </w:r>
        <w:r w:rsidR="0085307F">
          <w:rPr>
            <w:noProof/>
            <w:webHidden/>
          </w:rPr>
          <w:fldChar w:fldCharType="end"/>
        </w:r>
      </w:hyperlink>
    </w:p>
    <w:p w:rsidR="0085307F" w:rsidRDefault="00604B79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hyperlink w:anchor="_Toc380062874" w:history="1">
        <w:r w:rsidR="0085307F" w:rsidRPr="00824F9B">
          <w:rPr>
            <w:rStyle w:val="af0"/>
            <w:noProof/>
          </w:rPr>
          <w:t>Приложение 3. Характеристики российских производителей</w:t>
        </w:r>
        <w:r w:rsidR="0085307F">
          <w:rPr>
            <w:noProof/>
            <w:webHidden/>
          </w:rPr>
          <w:tab/>
        </w:r>
        <w:r w:rsidR="0085307F">
          <w:rPr>
            <w:noProof/>
            <w:webHidden/>
          </w:rPr>
          <w:fldChar w:fldCharType="begin"/>
        </w:r>
        <w:r w:rsidR="0085307F">
          <w:rPr>
            <w:noProof/>
            <w:webHidden/>
          </w:rPr>
          <w:instrText xml:space="preserve"> PAGEREF _Toc380062874 \h </w:instrText>
        </w:r>
        <w:r w:rsidR="0085307F">
          <w:rPr>
            <w:noProof/>
            <w:webHidden/>
          </w:rPr>
        </w:r>
        <w:r w:rsidR="0085307F">
          <w:rPr>
            <w:noProof/>
            <w:webHidden/>
          </w:rPr>
          <w:fldChar w:fldCharType="separate"/>
        </w:r>
        <w:r w:rsidR="0085307F">
          <w:rPr>
            <w:noProof/>
            <w:webHidden/>
          </w:rPr>
          <w:t>124</w:t>
        </w:r>
        <w:r w:rsidR="0085307F">
          <w:rPr>
            <w:noProof/>
            <w:webHidden/>
          </w:rPr>
          <w:fldChar w:fldCharType="end"/>
        </w:r>
      </w:hyperlink>
    </w:p>
    <w:p w:rsidR="00C43CD5" w:rsidRDefault="002D7993" w:rsidP="00C05F40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sz w:val="22"/>
          <w:lang w:eastAsia="ru-RU"/>
        </w:rPr>
      </w:pPr>
      <w:r>
        <w:fldChar w:fldCharType="end"/>
      </w:r>
    </w:p>
    <w:p w:rsidR="00AF1A24" w:rsidRPr="008C0A8F" w:rsidRDefault="00AF1A24" w:rsidP="004822C4">
      <w:pPr>
        <w:pStyle w:val="I"/>
      </w:pPr>
      <w:r>
        <w:br w:type="page"/>
      </w:r>
      <w:bookmarkStart w:id="9" w:name="_Toc362273567"/>
      <w:bookmarkStart w:id="10" w:name="_Toc380062809"/>
      <w:r w:rsidRPr="003778AA">
        <w:lastRenderedPageBreak/>
        <w:t>Список таблиц и диаграмм</w:t>
      </w:r>
      <w:bookmarkEnd w:id="4"/>
      <w:bookmarkEnd w:id="6"/>
      <w:bookmarkEnd w:id="7"/>
      <w:bookmarkEnd w:id="8"/>
      <w:bookmarkEnd w:id="9"/>
      <w:bookmarkEnd w:id="10"/>
    </w:p>
    <w:p w:rsidR="00AF1A24" w:rsidRDefault="00AF1A24" w:rsidP="0024077B">
      <w:r>
        <w:t xml:space="preserve">Отчет содержит </w:t>
      </w:r>
      <w:r w:rsidR="004822C4">
        <w:t>35</w:t>
      </w:r>
      <w:r w:rsidRPr="005C2737">
        <w:t xml:space="preserve"> </w:t>
      </w:r>
      <w:r w:rsidR="004822C4">
        <w:t>таблиц и 49</w:t>
      </w:r>
      <w:r>
        <w:t xml:space="preserve"> диаграмм.</w:t>
      </w:r>
    </w:p>
    <w:p w:rsidR="00AF1A24" w:rsidRDefault="00AF1A24" w:rsidP="007C0FA2">
      <w:pPr>
        <w:pStyle w:val="II"/>
        <w:outlineLvl w:val="1"/>
      </w:pPr>
      <w:bookmarkStart w:id="11" w:name="_Toc362273568"/>
      <w:bookmarkStart w:id="12" w:name="_Toc380062810"/>
      <w:r w:rsidRPr="009705E0">
        <w:t>Таблицы:</w:t>
      </w:r>
      <w:bookmarkEnd w:id="11"/>
      <w:bookmarkEnd w:id="12"/>
    </w:p>
    <w:p w:rsidR="00A75CAA" w:rsidRDefault="002D7993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r>
        <w:fldChar w:fldCharType="begin"/>
      </w:r>
      <w:r w:rsidR="00BF6845">
        <w:instrText xml:space="preserve"> TOC \h \z \c "Таблица" </w:instrText>
      </w:r>
      <w:r>
        <w:fldChar w:fldCharType="separate"/>
      </w:r>
      <w:hyperlink w:anchor="_Toc380061343" w:history="1">
        <w:r w:rsidR="00A75CAA" w:rsidRPr="00EE4363">
          <w:rPr>
            <w:rStyle w:val="af0"/>
            <w:noProof/>
          </w:rPr>
          <w:t>Таблица 1. Объём производства дорожной техники ОАО «Кургандормаш» в 2010-2013 гг., шт. и тыс. руб.</w:t>
        </w:r>
        <w:r w:rsidR="00A75C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44" w:history="1">
        <w:r w:rsidR="00A75CAA" w:rsidRPr="00EE4363">
          <w:rPr>
            <w:rStyle w:val="af0"/>
            <w:noProof/>
          </w:rPr>
          <w:t>Таблица 2. Объём производства автомобилей ОАО «АМО ЗИЛ» в 2010-2012 гг., шт. и млн. руб.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_Toc380061344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36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45" w:history="1">
        <w:r w:rsidR="00A75CAA" w:rsidRPr="00EE4363">
          <w:rPr>
            <w:rStyle w:val="af0"/>
            <w:noProof/>
          </w:rPr>
          <w:t xml:space="preserve">Таблица 3. Объем поставок малогабаритных машин ТМ </w:t>
        </w:r>
        <w:r w:rsidR="00A75CAA" w:rsidRPr="00EE4363">
          <w:rPr>
            <w:rStyle w:val="af0"/>
            <w:noProof/>
            <w:lang w:val="en-US"/>
          </w:rPr>
          <w:t>Patriot</w:t>
        </w:r>
        <w:r w:rsidR="00A75CAA" w:rsidRPr="00EE4363">
          <w:rPr>
            <w:rStyle w:val="af0"/>
            <w:noProof/>
          </w:rPr>
          <w:t xml:space="preserve"> </w:t>
        </w:r>
        <w:r w:rsidR="00A75CAA" w:rsidRPr="00EE4363">
          <w:rPr>
            <w:rStyle w:val="af0"/>
            <w:noProof/>
            <w:lang w:val="en-US"/>
          </w:rPr>
          <w:t>Garden</w:t>
        </w:r>
        <w:r w:rsidR="00A75CAA" w:rsidRPr="00EE4363">
          <w:rPr>
            <w:rStyle w:val="af0"/>
            <w:noProof/>
          </w:rPr>
          <w:t xml:space="preserve">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_Toc380061345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46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46" w:history="1">
        <w:r w:rsidR="00A75CAA" w:rsidRPr="00EE4363">
          <w:rPr>
            <w:rStyle w:val="af0"/>
            <w:noProof/>
          </w:rPr>
          <w:t xml:space="preserve">Таблица 4. Объем и темпы прироста поставок малогабаритных машин ТМ </w:t>
        </w:r>
        <w:r w:rsidR="00A75CAA" w:rsidRPr="00EE4363">
          <w:rPr>
            <w:rStyle w:val="af0"/>
            <w:noProof/>
            <w:lang w:val="en-US"/>
          </w:rPr>
          <w:t>Patriot</w:t>
        </w:r>
        <w:r w:rsidR="00A75CAA" w:rsidRPr="00EE4363">
          <w:rPr>
            <w:rStyle w:val="af0"/>
            <w:noProof/>
          </w:rPr>
          <w:t xml:space="preserve"> </w:t>
        </w:r>
        <w:r w:rsidR="00A75CAA" w:rsidRPr="00EE4363">
          <w:rPr>
            <w:rStyle w:val="af0"/>
            <w:noProof/>
            <w:lang w:val="en-US"/>
          </w:rPr>
          <w:t>Garden</w:t>
        </w:r>
        <w:r w:rsidR="00A75CAA" w:rsidRPr="00EE4363">
          <w:rPr>
            <w:rStyle w:val="af0"/>
            <w:noProof/>
          </w:rPr>
          <w:t xml:space="preserve"> в Россию в 2009-2013гг.,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_Toc380061346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47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47" w:history="1">
        <w:r w:rsidR="00A75CAA" w:rsidRPr="00EE4363">
          <w:rPr>
            <w:rStyle w:val="af0"/>
            <w:noProof/>
          </w:rPr>
          <w:t xml:space="preserve">Таблица 5. Характеристики торговых марок </w:t>
        </w:r>
        <w:r w:rsidR="00A75CAA" w:rsidRPr="00EE4363">
          <w:rPr>
            <w:rStyle w:val="af0"/>
            <w:noProof/>
            <w:lang w:val="en-US"/>
          </w:rPr>
          <w:t>MTD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_Toc380061347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48" w:history="1">
        <w:r w:rsidR="00A75CAA" w:rsidRPr="00EE4363">
          <w:rPr>
            <w:rStyle w:val="af0"/>
            <w:noProof/>
          </w:rPr>
          <w:t xml:space="preserve">Таблица 6. Объем поставок малогабаритных машин </w:t>
        </w:r>
        <w:r w:rsidR="00A75CAA" w:rsidRPr="00EE4363">
          <w:rPr>
            <w:rStyle w:val="af0"/>
            <w:noProof/>
            <w:lang w:val="en-US"/>
          </w:rPr>
          <w:t>MTD</w:t>
        </w:r>
        <w:r w:rsidR="00A75CAA" w:rsidRPr="00EE4363">
          <w:rPr>
            <w:rStyle w:val="af0"/>
            <w:noProof/>
          </w:rPr>
          <w:t xml:space="preserve"> в Россию в 2009-2013гг. по торговым маркам,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_Toc380061348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49" w:history="1">
        <w:r w:rsidR="00A75CAA" w:rsidRPr="00EE4363">
          <w:rPr>
            <w:rStyle w:val="af0"/>
            <w:noProof/>
          </w:rPr>
          <w:t xml:space="preserve">Таблица 7. Объем поставок малогабаритных машин </w:t>
        </w:r>
        <w:r w:rsidR="00A75CAA" w:rsidRPr="00EE4363">
          <w:rPr>
            <w:rStyle w:val="af0"/>
            <w:noProof/>
            <w:lang w:val="en-US"/>
          </w:rPr>
          <w:t>Husqvarna</w:t>
        </w:r>
        <w:r w:rsidR="00A75CAA" w:rsidRPr="00EE4363">
          <w:rPr>
            <w:rStyle w:val="af0"/>
            <w:noProof/>
          </w:rPr>
          <w:t xml:space="preserve"> </w:t>
        </w:r>
        <w:r w:rsidR="00A75CAA" w:rsidRPr="00EE4363">
          <w:rPr>
            <w:rStyle w:val="af0"/>
            <w:noProof/>
            <w:lang w:val="en-US"/>
          </w:rPr>
          <w:t>AB</w:t>
        </w:r>
        <w:r w:rsidR="00A75CAA" w:rsidRPr="00EE4363">
          <w:rPr>
            <w:rStyle w:val="af0"/>
            <w:noProof/>
          </w:rPr>
          <w:t xml:space="preserve"> в Россию в 2009-2013гг. по торговым маркам,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_Toc380061349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0" w:history="1">
        <w:r w:rsidR="00A75CAA" w:rsidRPr="00EE4363">
          <w:rPr>
            <w:rStyle w:val="af0"/>
            <w:noProof/>
          </w:rPr>
          <w:t xml:space="preserve">Таблица 8. Объем поставок малогабаритных машин ТМ </w:t>
        </w:r>
        <w:r w:rsidR="00A75CAA" w:rsidRPr="00EE4363">
          <w:rPr>
            <w:rStyle w:val="af0"/>
            <w:noProof/>
            <w:lang w:val="en-US"/>
          </w:rPr>
          <w:t>Huter</w:t>
        </w:r>
        <w:r w:rsidR="00A75CAA" w:rsidRPr="00EE4363">
          <w:rPr>
            <w:rStyle w:val="af0"/>
            <w:noProof/>
          </w:rPr>
          <w:t xml:space="preserve">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57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1" w:history="1">
        <w:r w:rsidR="00A75CAA" w:rsidRPr="00EE4363">
          <w:rPr>
            <w:rStyle w:val="af0"/>
            <w:noProof/>
          </w:rPr>
          <w:t xml:space="preserve">Таблица 9. Объем поставок малогабаритных машин </w:t>
        </w:r>
        <w:r w:rsidR="00A75CAA" w:rsidRPr="00EE4363">
          <w:rPr>
            <w:rStyle w:val="af0"/>
            <w:noProof/>
            <w:lang w:val="en-US"/>
          </w:rPr>
          <w:t>Prorab</w:t>
        </w:r>
        <w:r w:rsidR="00A75CAA" w:rsidRPr="00EE4363">
          <w:rPr>
            <w:rStyle w:val="af0"/>
            <w:noProof/>
          </w:rPr>
          <w:t xml:space="preserve">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2" w:history="1">
        <w:r w:rsidR="00A75CAA" w:rsidRPr="00EE4363">
          <w:rPr>
            <w:rStyle w:val="af0"/>
            <w:noProof/>
          </w:rPr>
          <w:t xml:space="preserve">Таблица 10. Объем поставок малогабаритных машин </w:t>
        </w:r>
        <w:r w:rsidR="00A75CAA" w:rsidRPr="00EE4363">
          <w:rPr>
            <w:rStyle w:val="af0"/>
            <w:noProof/>
            <w:lang w:val="en-US"/>
          </w:rPr>
          <w:t>Honda</w:t>
        </w:r>
        <w:r w:rsidR="00A75CAA" w:rsidRPr="00EE4363">
          <w:rPr>
            <w:rStyle w:val="af0"/>
            <w:noProof/>
          </w:rPr>
          <w:t xml:space="preserve">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62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3" w:history="1">
        <w:r w:rsidR="00A75CAA" w:rsidRPr="00EE4363">
          <w:rPr>
            <w:rStyle w:val="af0"/>
            <w:noProof/>
          </w:rPr>
          <w:t>Таблица 11. Объем поставок малогабаритных машин MasterYard в Россию в 2011-2013гг.,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64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4" w:history="1">
        <w:r w:rsidR="00A75CAA" w:rsidRPr="00EE4363">
          <w:rPr>
            <w:rStyle w:val="af0"/>
            <w:noProof/>
          </w:rPr>
          <w:t>Таблица 12. Объем поставок малогабаритных машин Craftsman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5" w:history="1">
        <w:r w:rsidR="00A75CAA" w:rsidRPr="00EE4363">
          <w:rPr>
            <w:rStyle w:val="af0"/>
            <w:noProof/>
          </w:rPr>
          <w:t xml:space="preserve">Таблица 13. Характеристики брендов </w:t>
        </w:r>
        <w:r w:rsidR="00A75CAA" w:rsidRPr="00EE4363">
          <w:rPr>
            <w:rStyle w:val="af0"/>
            <w:noProof/>
            <w:lang w:val="en-US"/>
          </w:rPr>
          <w:t>GGP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6" w:history="1">
        <w:r w:rsidR="00A75CAA" w:rsidRPr="00EE4363">
          <w:rPr>
            <w:rStyle w:val="af0"/>
            <w:noProof/>
          </w:rPr>
          <w:t xml:space="preserve">Таблица 14. Объем поставок малогабаритных машин и навесного оборудования </w:t>
        </w:r>
        <w:r w:rsidR="00A75CAA" w:rsidRPr="00EE4363">
          <w:rPr>
            <w:rStyle w:val="af0"/>
            <w:noProof/>
            <w:lang w:val="en-US"/>
          </w:rPr>
          <w:t>GGP</w:t>
        </w:r>
        <w:r w:rsidR="00A75CAA" w:rsidRPr="00EE4363">
          <w:rPr>
            <w:rStyle w:val="af0"/>
            <w:noProof/>
          </w:rPr>
          <w:t xml:space="preserve"> (ТМ </w:t>
        </w:r>
        <w:r w:rsidR="00A75CAA" w:rsidRPr="00EE4363">
          <w:rPr>
            <w:rStyle w:val="af0"/>
            <w:noProof/>
            <w:lang w:val="en-US"/>
          </w:rPr>
          <w:t>Stiga</w:t>
        </w:r>
        <w:r w:rsidR="00A75CAA" w:rsidRPr="00EE4363">
          <w:rPr>
            <w:rStyle w:val="af0"/>
            <w:noProof/>
          </w:rPr>
          <w:t>)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7" w:history="1">
        <w:r w:rsidR="00A75CAA" w:rsidRPr="00EE4363">
          <w:rPr>
            <w:rStyle w:val="af0"/>
            <w:noProof/>
          </w:rPr>
          <w:t>Таблица 15. Объем поставок малогабаритных машин MacAllister в Россию в 2011-2013гг.,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_Toc380061357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71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8" w:history="1">
        <w:r w:rsidR="00A75CAA" w:rsidRPr="00EE4363">
          <w:rPr>
            <w:rStyle w:val="af0"/>
            <w:noProof/>
          </w:rPr>
          <w:t>Таблица 16. Объем поставок малогабаритных машин HYUNDAI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59" w:history="1">
        <w:r w:rsidR="00A75CAA" w:rsidRPr="00EE4363">
          <w:rPr>
            <w:rStyle w:val="af0"/>
            <w:noProof/>
          </w:rPr>
          <w:t>Таблица 17. Объем поставок малогабаритных машин «Калибр» в Россию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_Toc380061359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0" w:history="1">
        <w:r w:rsidR="00A75CAA" w:rsidRPr="00EE4363">
          <w:rPr>
            <w:rStyle w:val="af0"/>
            <w:noProof/>
          </w:rPr>
          <w:t>Таблица 18. Объем поставок и экспорта ООО «Академия Инструмента» (ТМ Целина)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1" w:history="1">
        <w:r w:rsidR="00A75CAA" w:rsidRPr="00EE4363">
          <w:rPr>
            <w:rStyle w:val="af0"/>
            <w:noProof/>
          </w:rPr>
          <w:t>Таблица 19. Импорт снегоуборочной техники в Россию в 2009-2013гг. по товарным группам, тыс.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2" w:history="1">
        <w:r w:rsidR="00A75CAA" w:rsidRPr="00EE4363">
          <w:rPr>
            <w:rStyle w:val="af0"/>
            <w:noProof/>
          </w:rPr>
          <w:t>Таблица 20. Импорт снегоуборочной техники в Россию по стране происхождения в 2012-2013гг., тыс.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87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3" w:history="1">
        <w:r w:rsidR="00A75CAA" w:rsidRPr="00EE4363">
          <w:rPr>
            <w:rStyle w:val="af0"/>
            <w:noProof/>
          </w:rPr>
          <w:t>Таблица 21. Импорт крупногабаритных снегоуборочных машин в Россию в 2009-2013гг., в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4" w:history="1">
        <w:r w:rsidR="00A75CAA" w:rsidRPr="00EE4363">
          <w:rPr>
            <w:rStyle w:val="af0"/>
            <w:noProof/>
          </w:rPr>
          <w:t>Таблица 22. Импорт крупногабаритных снегоуборочных машин в Россию по стране происхождения в 2009-2013гг.,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5" w:history="1">
        <w:r w:rsidR="00A75CAA" w:rsidRPr="00EE4363">
          <w:rPr>
            <w:rStyle w:val="af0"/>
            <w:noProof/>
          </w:rPr>
          <w:t>Таблица 23. Импорт малогабаритных снегоуборочных машин в Россию в 2009-2013гг., тыс. шт. и $ млн.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92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6" w:history="1">
        <w:r w:rsidR="00A75CAA" w:rsidRPr="00EE4363">
          <w:rPr>
            <w:rStyle w:val="af0"/>
            <w:noProof/>
          </w:rPr>
          <w:t>Таблица 24. Импорт малогабаритных снегоуборочных машин в Россию по стране происхождения в 2009-2013гг., тыс. шт. и $ млн.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7" w:history="1">
        <w:r w:rsidR="00A75CAA" w:rsidRPr="00EE4363">
          <w:rPr>
            <w:rStyle w:val="af0"/>
            <w:noProof/>
          </w:rPr>
          <w:t>Таблица 25. Импорт малогабаритных снегоуборочных машин в Россию в 2011-2013гг. по торговым маркам, тыс. шт. и $ млн.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_Toc380061367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94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8" w:history="1">
        <w:r w:rsidR="00A75CAA" w:rsidRPr="00EE4363">
          <w:rPr>
            <w:rStyle w:val="af0"/>
            <w:noProof/>
          </w:rPr>
          <w:t>Таблица 26. Импорт малогабаритных снегоуборочных машин в Россию в 2011-2013гг. по производителям, тыс. шт. и $ млн.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97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69" w:history="1">
        <w:r w:rsidR="00A75CAA" w:rsidRPr="00EE4363">
          <w:rPr>
            <w:rStyle w:val="af0"/>
            <w:noProof/>
          </w:rPr>
          <w:t>Таблица 27. Импорт навесного снегоуборочного оборудования в Россию в 2009-2013гг., тыс. шт. и $ млн.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_Toc380061369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0" w:history="1">
        <w:r w:rsidR="00A75CAA" w:rsidRPr="00EE4363">
          <w:rPr>
            <w:rStyle w:val="af0"/>
            <w:noProof/>
          </w:rPr>
          <w:t>Таблица 28. Импорт навесного снегоуборочного оборудования в Россию по стране происхождения в 2009-2013гг., тыс. шт. и $ млн.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101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1" w:history="1">
        <w:r w:rsidR="00A75CAA" w:rsidRPr="00EE4363">
          <w:rPr>
            <w:rStyle w:val="af0"/>
            <w:noProof/>
          </w:rPr>
          <w:t>Таблица 29. Импорт навесного снегоуборочного оборудования в Россию в 2011-2013гг. по торговым маркам,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102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2" w:history="1">
        <w:r w:rsidR="00A75CAA" w:rsidRPr="00EE4363">
          <w:rPr>
            <w:rStyle w:val="af0"/>
            <w:noProof/>
          </w:rPr>
          <w:t>Таблица 30. Импорт навесного снегоуборочного оборудования в Россию в 2011-2013гг. по производителям, тыс. шт. и $ млн.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3" w:history="1">
        <w:r w:rsidR="00A75CAA" w:rsidRPr="00EE4363">
          <w:rPr>
            <w:rStyle w:val="af0"/>
            <w:noProof/>
          </w:rPr>
          <w:t>Таблица 31. Экспорт снегоуборочной техники из России в 2009-213гг., шт. и $ тыс.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109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4" w:history="1">
        <w:r w:rsidR="00A75CAA" w:rsidRPr="00EE4363">
          <w:rPr>
            <w:rStyle w:val="af0"/>
            <w:noProof/>
          </w:rPr>
          <w:t>Таблица 33. Основные отечественные производители снегоплавильных установок (снеготаялок)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121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5" w:history="1">
        <w:r w:rsidR="00A75CAA" w:rsidRPr="00EE4363">
          <w:rPr>
            <w:rStyle w:val="af0"/>
            <w:noProof/>
          </w:rPr>
          <w:t>Таблица 34. Ожидаемые результаты реализации государственной программы по развитию сельскохозяйственной отрасли в 2013-2020 гг., тыс.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123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6" w:history="1">
        <w:r w:rsidR="00A75CAA" w:rsidRPr="00EE4363">
          <w:rPr>
            <w:rStyle w:val="af0"/>
            <w:noProof/>
          </w:rPr>
          <w:t>Таблица 35. Основные производители снегоуборочной техники в России: краткая характеристика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124</w:t>
        </w:r>
        <w:r w:rsidR="002D7993">
          <w:rPr>
            <w:noProof/>
            <w:webHidden/>
          </w:rPr>
          <w:fldChar w:fldCharType="end"/>
        </w:r>
      </w:hyperlink>
    </w:p>
    <w:p w:rsidR="00BF6845" w:rsidRDefault="002D7993" w:rsidP="00BF6845">
      <w:pPr>
        <w:ind w:firstLine="0"/>
      </w:pPr>
      <w:r>
        <w:fldChar w:fldCharType="end"/>
      </w:r>
    </w:p>
    <w:p w:rsidR="00C35D01" w:rsidRDefault="00AF1A24" w:rsidP="007C0FA2">
      <w:pPr>
        <w:pStyle w:val="II"/>
        <w:outlineLvl w:val="1"/>
      </w:pPr>
      <w:bookmarkStart w:id="13" w:name="_Toc362273569"/>
      <w:bookmarkStart w:id="14" w:name="_Toc380062811"/>
      <w:r>
        <w:t>Диаграммы:</w:t>
      </w:r>
      <w:bookmarkEnd w:id="13"/>
      <w:bookmarkEnd w:id="14"/>
    </w:p>
    <w:p w:rsidR="00A75CAA" w:rsidRDefault="002D7993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r>
        <w:fldChar w:fldCharType="begin"/>
      </w:r>
      <w:r w:rsidR="00BF6845">
        <w:instrText xml:space="preserve"> TOC \h \z \c "Диаграмма" </w:instrText>
      </w:r>
      <w:r>
        <w:fldChar w:fldCharType="separate"/>
      </w:r>
      <w:hyperlink w:anchor="_Toc380061377" w:history="1">
        <w:r w:rsidR="00A75CAA" w:rsidRPr="0070591A">
          <w:rPr>
            <w:rStyle w:val="af0"/>
            <w:noProof/>
          </w:rPr>
          <w:t>Диаграмма 1. Объём и темп прироста рынка снегоуборочной техники в натуральном выражении в 2009-2013 гг., тыс. шт. и %</w:t>
        </w:r>
        <w:r w:rsidR="00A75C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8" w:history="1">
        <w:r w:rsidR="00A75CAA" w:rsidRPr="0070591A">
          <w:rPr>
            <w:rStyle w:val="af0"/>
            <w:noProof/>
          </w:rPr>
          <w:t>Диаграмма 2. Структура рынка снегоуборочной техники в России по товарным категориям в 2013 г., в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27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79" w:history="1">
        <w:r w:rsidR="00A75CAA" w:rsidRPr="0070591A">
          <w:rPr>
            <w:rStyle w:val="af0"/>
            <w:noProof/>
          </w:rPr>
          <w:t>Диаграмма 3. Объём и темп прироста производства техники ОАО «Завод КДМ им. М.И. Калинина» в 2010-2012 гг., шт.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_Toc380061379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35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0" w:history="1">
        <w:r w:rsidR="00A75CAA" w:rsidRPr="0070591A">
          <w:rPr>
            <w:rStyle w:val="af0"/>
            <w:noProof/>
          </w:rPr>
          <w:t>Диаграмма 4. Объём и темп прироста производства ОАО «ТоМеЗ» Тосненский Механический Завод в 2010-2012 гг., тыс. руб.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40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1" w:history="1">
        <w:r w:rsidR="00A75CAA" w:rsidRPr="0070591A">
          <w:rPr>
            <w:rStyle w:val="af0"/>
            <w:noProof/>
          </w:rPr>
          <w:t>Диаграмма 5. Объём и темп прироста производства ОАО «Машиностроительный завод им. М.И. Калинина» в 2010-2011 гг., млн. руб.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41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2" w:history="1">
        <w:r w:rsidR="00A75CAA" w:rsidRPr="0070591A">
          <w:rPr>
            <w:rStyle w:val="af0"/>
            <w:noProof/>
          </w:rPr>
          <w:t>Диаграмма 6. Ведущие компании на российском рынке малогабаритных снегоуборочных машин в 2013г., в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44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3" w:history="1">
        <w:r w:rsidR="00A75CAA" w:rsidRPr="0070591A">
          <w:rPr>
            <w:rStyle w:val="af0"/>
            <w:noProof/>
          </w:rPr>
          <w:t>Диаграмма 7. Ведущие компании на российском рынке малогабаритных снегоуборочных машин в 2013г., в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44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4" w:history="1">
        <w:r w:rsidR="00A75CAA" w:rsidRPr="0070591A">
          <w:rPr>
            <w:rStyle w:val="af0"/>
            <w:noProof/>
          </w:rPr>
          <w:t xml:space="preserve">Диаграмма 8. Объем и темпы прироста поставок малогабаритных машин </w:t>
        </w:r>
        <w:r w:rsidR="00A75CAA" w:rsidRPr="0070591A">
          <w:rPr>
            <w:rStyle w:val="af0"/>
            <w:noProof/>
            <w:lang w:val="en-US"/>
          </w:rPr>
          <w:t>MTD</w:t>
        </w:r>
        <w:r w:rsidR="00A75CAA" w:rsidRPr="0070591A">
          <w:rPr>
            <w:rStyle w:val="af0"/>
            <w:noProof/>
          </w:rPr>
          <w:t xml:space="preserve"> в Россию в 2009-2013гг.,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51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5" w:history="1">
        <w:r w:rsidR="00A75CAA" w:rsidRPr="0070591A">
          <w:rPr>
            <w:rStyle w:val="af0"/>
            <w:noProof/>
          </w:rPr>
          <w:t xml:space="preserve">Диаграмма 9. Структура поставок малогабаритных машин </w:t>
        </w:r>
        <w:r w:rsidR="00A75CAA" w:rsidRPr="0070591A">
          <w:rPr>
            <w:rStyle w:val="af0"/>
            <w:noProof/>
            <w:lang w:val="en-US"/>
          </w:rPr>
          <w:t>Husqvarna</w:t>
        </w:r>
        <w:r w:rsidR="00A75CAA" w:rsidRPr="0070591A">
          <w:rPr>
            <w:rStyle w:val="af0"/>
            <w:noProof/>
          </w:rPr>
          <w:t xml:space="preserve"> </w:t>
        </w:r>
        <w:r w:rsidR="00A75CAA" w:rsidRPr="0070591A">
          <w:rPr>
            <w:rStyle w:val="af0"/>
            <w:noProof/>
            <w:lang w:val="en-US"/>
          </w:rPr>
          <w:t>AB</w:t>
        </w:r>
        <w:r w:rsidR="00A75CAA" w:rsidRPr="0070591A">
          <w:rPr>
            <w:rStyle w:val="af0"/>
            <w:noProof/>
          </w:rPr>
          <w:t xml:space="preserve">  по торговым маркам в Россию в 2013г.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51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6" w:history="1">
        <w:r w:rsidR="00A75CAA" w:rsidRPr="0070591A">
          <w:rPr>
            <w:rStyle w:val="af0"/>
            <w:noProof/>
          </w:rPr>
          <w:t xml:space="preserve">Диаграмма 10. Объем и темпы прироста поставок малогабаритных машин </w:t>
        </w:r>
        <w:r w:rsidR="00A75CAA" w:rsidRPr="0070591A">
          <w:rPr>
            <w:rStyle w:val="af0"/>
            <w:noProof/>
            <w:lang w:val="en-US"/>
          </w:rPr>
          <w:t>Husqvarna</w:t>
        </w:r>
        <w:r w:rsidR="00A75CAA" w:rsidRPr="0070591A">
          <w:rPr>
            <w:rStyle w:val="af0"/>
            <w:noProof/>
          </w:rPr>
          <w:t xml:space="preserve"> </w:t>
        </w:r>
        <w:r w:rsidR="00A75CAA" w:rsidRPr="0070591A">
          <w:rPr>
            <w:rStyle w:val="af0"/>
            <w:noProof/>
            <w:lang w:val="en-US"/>
          </w:rPr>
          <w:t>AB</w:t>
        </w:r>
        <w:r w:rsidR="00A75CAA" w:rsidRPr="0070591A">
          <w:rPr>
            <w:rStyle w:val="af0"/>
            <w:noProof/>
          </w:rPr>
          <w:t xml:space="preserve"> в Россию в 2009-2013гг.,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7" w:history="1">
        <w:r w:rsidR="00A75CAA" w:rsidRPr="0070591A">
          <w:rPr>
            <w:rStyle w:val="af0"/>
            <w:noProof/>
          </w:rPr>
          <w:t xml:space="preserve">Диаграмма 11. Структура поставок малогабаритных машин </w:t>
        </w:r>
        <w:r w:rsidR="00A75CAA" w:rsidRPr="0070591A">
          <w:rPr>
            <w:rStyle w:val="af0"/>
            <w:noProof/>
            <w:lang w:val="en-US"/>
          </w:rPr>
          <w:t>Husqvarna</w:t>
        </w:r>
        <w:r w:rsidR="00A75CAA" w:rsidRPr="0070591A">
          <w:rPr>
            <w:rStyle w:val="af0"/>
            <w:noProof/>
          </w:rPr>
          <w:t xml:space="preserve"> </w:t>
        </w:r>
        <w:r w:rsidR="00A75CAA" w:rsidRPr="0070591A">
          <w:rPr>
            <w:rStyle w:val="af0"/>
            <w:noProof/>
            <w:lang w:val="en-US"/>
          </w:rPr>
          <w:t>AB</w:t>
        </w:r>
        <w:r w:rsidR="00A75CAA" w:rsidRPr="0070591A">
          <w:rPr>
            <w:rStyle w:val="af0"/>
            <w:noProof/>
          </w:rPr>
          <w:t xml:space="preserve">  по торговым маркам в Россию в 2013г.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_Toc380061387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8" w:history="1">
        <w:r w:rsidR="00A75CAA" w:rsidRPr="0070591A">
          <w:rPr>
            <w:rStyle w:val="af0"/>
            <w:noProof/>
          </w:rPr>
          <w:t xml:space="preserve">Диаграмма 12. Объем и темпы прироста поставок малогабаритных машин ТМ </w:t>
        </w:r>
        <w:r w:rsidR="00A75CAA" w:rsidRPr="0070591A">
          <w:rPr>
            <w:rStyle w:val="af0"/>
            <w:noProof/>
            <w:lang w:val="en-US"/>
          </w:rPr>
          <w:t>Huter</w:t>
        </w:r>
        <w:r w:rsidR="00A75CAA" w:rsidRPr="0070591A">
          <w:rPr>
            <w:rStyle w:val="af0"/>
            <w:noProof/>
          </w:rPr>
          <w:t xml:space="preserve"> в Россию в 2011-2013гг.,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58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89" w:history="1">
        <w:r w:rsidR="00A75CAA" w:rsidRPr="0070591A">
          <w:rPr>
            <w:rStyle w:val="af0"/>
            <w:noProof/>
          </w:rPr>
          <w:t xml:space="preserve">Диаграмма 13. Объем и темпы прироста поставок малогабаритных машин </w:t>
        </w:r>
        <w:r w:rsidR="00A75CAA" w:rsidRPr="0070591A">
          <w:rPr>
            <w:rStyle w:val="af0"/>
            <w:noProof/>
            <w:lang w:val="en-US"/>
          </w:rPr>
          <w:t>Prorab</w:t>
        </w:r>
        <w:r w:rsidR="00A75CAA" w:rsidRPr="0070591A">
          <w:rPr>
            <w:rStyle w:val="af0"/>
            <w:noProof/>
          </w:rPr>
          <w:t xml:space="preserve"> в Россию в 2010-2013гг.,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_Toc380061389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0" w:history="1">
        <w:r w:rsidR="00A75CAA" w:rsidRPr="0070591A">
          <w:rPr>
            <w:rStyle w:val="af0"/>
            <w:noProof/>
          </w:rPr>
          <w:t xml:space="preserve">Диаграмма 14. Объем и темпы прироста поставок малогабаритных машин </w:t>
        </w:r>
        <w:r w:rsidR="00A75CAA" w:rsidRPr="0070591A">
          <w:rPr>
            <w:rStyle w:val="af0"/>
            <w:noProof/>
            <w:lang w:val="en-US"/>
          </w:rPr>
          <w:t>Honda</w:t>
        </w:r>
        <w:r w:rsidR="00A75CAA" w:rsidRPr="0070591A">
          <w:rPr>
            <w:rStyle w:val="af0"/>
            <w:noProof/>
          </w:rPr>
          <w:t xml:space="preserve"> в Россию в 2009-2013гг.,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1" w:history="1">
        <w:r w:rsidR="00A75CAA" w:rsidRPr="0070591A">
          <w:rPr>
            <w:rStyle w:val="af0"/>
            <w:noProof/>
          </w:rPr>
          <w:t>Диаграмма 15. Объем и темпы прироста поставок малогабаритных машин MasterYard в Россию в 2011-2013гг.,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2" w:history="1">
        <w:r w:rsidR="00A75CAA" w:rsidRPr="0070591A">
          <w:rPr>
            <w:rStyle w:val="af0"/>
            <w:noProof/>
          </w:rPr>
          <w:t>Диаграмма 16. Объем и темпы прироста поставок малогабаритных машин Craftsman в Россию в 2009-2013гг.,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66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3" w:history="1">
        <w:r w:rsidR="00A75CAA" w:rsidRPr="0070591A">
          <w:rPr>
            <w:rStyle w:val="af0"/>
            <w:noProof/>
          </w:rPr>
          <w:t xml:space="preserve">Диаграмма 17. Объем и темпы прироста поставок малогабаритных снегоуборочных машин </w:t>
        </w:r>
        <w:r w:rsidR="00A75CAA" w:rsidRPr="0070591A">
          <w:rPr>
            <w:rStyle w:val="af0"/>
            <w:noProof/>
            <w:lang w:val="en-US"/>
          </w:rPr>
          <w:t>GGP</w:t>
        </w:r>
        <w:r w:rsidR="00A75CAA" w:rsidRPr="0070591A">
          <w:rPr>
            <w:rStyle w:val="af0"/>
            <w:noProof/>
          </w:rPr>
          <w:t xml:space="preserve"> (ТМ </w:t>
        </w:r>
        <w:r w:rsidR="00A75CAA" w:rsidRPr="0070591A">
          <w:rPr>
            <w:rStyle w:val="af0"/>
            <w:noProof/>
            <w:lang w:val="en-US"/>
          </w:rPr>
          <w:t>Stiga</w:t>
        </w:r>
        <w:r w:rsidR="00A75CAA" w:rsidRPr="0070591A">
          <w:rPr>
            <w:rStyle w:val="af0"/>
            <w:noProof/>
          </w:rPr>
          <w:t>) в Россию в 2009-2013гг., шт.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4" w:history="1">
        <w:r w:rsidR="00A75CAA" w:rsidRPr="0070591A">
          <w:rPr>
            <w:rStyle w:val="af0"/>
            <w:noProof/>
          </w:rPr>
          <w:t>Диаграмма 18. Объем и темпы прироста поставок малогабаритных снегоуборочных машин MacAllister в Россию в 2011-2013гг., шт.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72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5" w:history="1">
        <w:r w:rsidR="00A75CAA" w:rsidRPr="0070591A">
          <w:rPr>
            <w:rStyle w:val="af0"/>
            <w:noProof/>
          </w:rPr>
          <w:t>Диаграмма 19. Объем и темпы прироста поставок малогабаритных снегоуборочных машин HYUNDAI в Россию в 2011-2013гг., шт.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74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6" w:history="1">
        <w:r w:rsidR="00A75CAA" w:rsidRPr="0070591A">
          <w:rPr>
            <w:rStyle w:val="af0"/>
            <w:noProof/>
          </w:rPr>
          <w:t>Диаграмма 20. Объем и темпы прироста поставок малогабаритных снегоуборочных машин «Калибр» в Россию в 2009-2013гг., шт.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7" w:history="1">
        <w:r w:rsidR="00A75CAA" w:rsidRPr="0070591A">
          <w:rPr>
            <w:rStyle w:val="af0"/>
            <w:noProof/>
          </w:rPr>
          <w:t>Диаграмма 21. Производство снегоочистителей роторных и плужных в России в 2012г.,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_Toc380061397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8" w:history="1">
        <w:r w:rsidR="00A75CAA" w:rsidRPr="0070591A">
          <w:rPr>
            <w:rStyle w:val="af0"/>
            <w:noProof/>
          </w:rPr>
          <w:t>Диаграмма 22. Объем и темпы прироста производства машин для зимней очистки городов в России в 2009 - 2013 гг., шт. и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399" w:history="1">
        <w:r w:rsidR="00A75CAA" w:rsidRPr="0070591A">
          <w:rPr>
            <w:rStyle w:val="af0"/>
            <w:noProof/>
          </w:rPr>
          <w:t>Диаграмма 23. Производство машин для зимней очистки городов в России по кварталам в 2012 - 2013 гг., шт.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_Toc380061399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79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0" w:history="1">
        <w:r w:rsidR="00A75CAA" w:rsidRPr="0070591A">
          <w:rPr>
            <w:rStyle w:val="af0"/>
            <w:noProof/>
          </w:rPr>
          <w:t>Диаграмма 24. Структура производства машин для зимней очистки городов в России по федеральным округам в 2013г.,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1" w:history="1">
        <w:r w:rsidR="00A75CAA" w:rsidRPr="0070591A">
          <w:rPr>
            <w:rStyle w:val="af0"/>
            <w:noProof/>
          </w:rPr>
          <w:t>Диаграмма 25. Структура импорта снегоуборочной техники в Россию по товарным категориям в 2013г., в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2" w:history="1">
        <w:r w:rsidR="00A75CAA" w:rsidRPr="0070591A">
          <w:rPr>
            <w:rStyle w:val="af0"/>
            <w:noProof/>
          </w:rPr>
          <w:t>Диаграмма 26. Структура импорта снегоуборочной техники в Россию по стране происхождения, в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87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3" w:history="1">
        <w:r w:rsidR="00A75CAA" w:rsidRPr="0070591A">
          <w:rPr>
            <w:rStyle w:val="af0"/>
            <w:noProof/>
          </w:rPr>
          <w:t>Диаграмма 27. Структура импорта крупногабаритных снегоуборочных машин в Россию по стране происхождения в 2013гг.,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89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4" w:history="1">
        <w:r w:rsidR="00A75CAA" w:rsidRPr="0070591A">
          <w:rPr>
            <w:rStyle w:val="af0"/>
            <w:noProof/>
          </w:rPr>
          <w:t>Диаграмма 28. Структура импорта крупногабаритных снегоуборочных машин в Россию по торговым маркам в 2013г., в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5" w:history="1">
        <w:r w:rsidR="00A75CAA" w:rsidRPr="0070591A">
          <w:rPr>
            <w:rStyle w:val="af0"/>
            <w:noProof/>
          </w:rPr>
          <w:t>Диаграмма 29. Структура импорта крупногабаритных снегоуборочных машин в Россию по торговым маркам в 2013г., в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6" w:history="1">
        <w:r w:rsidR="00A75CAA" w:rsidRPr="0070591A">
          <w:rPr>
            <w:rStyle w:val="af0"/>
            <w:noProof/>
          </w:rPr>
          <w:t>Диаграмма 30. Структура импорта крупногабаритных снегоуборочных машин в Россию по региону получения в 2013г., в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91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7" w:history="1">
        <w:r w:rsidR="00A75CAA" w:rsidRPr="0070591A">
          <w:rPr>
            <w:rStyle w:val="af0"/>
            <w:noProof/>
          </w:rPr>
          <w:t>Диаграмма 31. Структура импорта малогабаритных снегоуборочных машин в Россию по стране происхождения в 2013гг.,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_Toc380061407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8" w:history="1">
        <w:r w:rsidR="00A75CAA" w:rsidRPr="0070591A">
          <w:rPr>
            <w:rStyle w:val="af0"/>
            <w:noProof/>
          </w:rPr>
          <w:t>Диаграмма 32. Структура импорта малогабаритных снегоуборочных машин в Россию по торговым маркам в 2013г., в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95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09" w:history="1">
        <w:r w:rsidR="00A75CAA" w:rsidRPr="0070591A">
          <w:rPr>
            <w:rStyle w:val="af0"/>
            <w:noProof/>
          </w:rPr>
          <w:t>Диаграмма 33. Структура импорта малогабаритных снегоуборочных машин в Россию по торговым маркам в 2013г., в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_Toc380061409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0" w:history="1">
        <w:r w:rsidR="00A75CAA" w:rsidRPr="0070591A">
          <w:rPr>
            <w:rStyle w:val="af0"/>
            <w:noProof/>
          </w:rPr>
          <w:t>Диаграмма 34. Структура импорта малогабаритных снегоуборочных машин в Россию по производителям в 2013г., в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1" w:history="1">
        <w:r w:rsidR="00A75CAA" w:rsidRPr="0070591A">
          <w:rPr>
            <w:rStyle w:val="af0"/>
            <w:noProof/>
          </w:rPr>
          <w:t>Диаграмма 35. Структура импорта малогабаритных снегоуборочных машин в Россию по производителям в 2013г., в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99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2" w:history="1">
        <w:r w:rsidR="00A75CAA" w:rsidRPr="0070591A">
          <w:rPr>
            <w:rStyle w:val="af0"/>
            <w:noProof/>
          </w:rPr>
          <w:t>Диаграмма 36. Структура импорта малогабаритных снегоуборочных машин в Россию по региону получения в 2013г., в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99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3" w:history="1">
        <w:r w:rsidR="00A75CAA" w:rsidRPr="0070591A">
          <w:rPr>
            <w:rStyle w:val="af0"/>
            <w:noProof/>
          </w:rPr>
          <w:t>Диаграмма 37. Структура импорта навесного снегоуборочного оборудования в Россию по стране происхождения в 2013гг.,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102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4" w:history="1">
        <w:r w:rsidR="00A75CAA" w:rsidRPr="0070591A">
          <w:rPr>
            <w:rStyle w:val="af0"/>
            <w:noProof/>
          </w:rPr>
          <w:t>Диаграмма 38. Структура импорта навесного снегоуборочного оборудования в Россию по торговым маркам в 2013г., в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5" w:history="1">
        <w:r w:rsidR="00A75CAA" w:rsidRPr="0070591A">
          <w:rPr>
            <w:rStyle w:val="af0"/>
            <w:noProof/>
          </w:rPr>
          <w:t>Диаграмма 39. Структура импорта навесного снегоуборочного оборудования в Россию по торговым маркам в 2013г., в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104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6" w:history="1">
        <w:r w:rsidR="00A75CAA" w:rsidRPr="0070591A">
          <w:rPr>
            <w:rStyle w:val="af0"/>
            <w:noProof/>
          </w:rPr>
          <w:t>Диаграмма 40. Структура импорта навесного снегоуборочного оборудования в Россию по производителям в 2013г., в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_Toc380061416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106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7" w:history="1">
        <w:r w:rsidR="00A75CAA" w:rsidRPr="0070591A">
          <w:rPr>
            <w:rStyle w:val="af0"/>
            <w:noProof/>
          </w:rPr>
          <w:t>Диаграмма 41. Структура импорта навесного снегоуборочного оборудования в Россию по производителям в 2013г., в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_Toc380061417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107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8" w:history="1">
        <w:r w:rsidR="00A75CAA" w:rsidRPr="0070591A">
          <w:rPr>
            <w:rStyle w:val="af0"/>
            <w:noProof/>
          </w:rPr>
          <w:t>Диаграмма 42. Структура импорта навесного снегоуборочного оборудования в Россию по региону получения в 2013г., в %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_Toc380061418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108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19" w:history="1">
        <w:r w:rsidR="00A75CAA" w:rsidRPr="0070591A">
          <w:rPr>
            <w:rStyle w:val="af0"/>
            <w:noProof/>
          </w:rPr>
          <w:t>Диаграмма 43. Структура экспорта снегоуборочной техники из России по стране направления в 2013гг.,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_Toc380061419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110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20" w:history="1">
        <w:r w:rsidR="00A75CAA" w:rsidRPr="0070591A">
          <w:rPr>
            <w:rStyle w:val="af0"/>
            <w:noProof/>
          </w:rPr>
          <w:t>Диаграмма 44. Структура экспорта снегоуборочной техники из России по стране направления в 2013гг.,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_Toc380061420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110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21" w:history="1">
        <w:r w:rsidR="00A75CAA" w:rsidRPr="0070591A">
          <w:rPr>
            <w:rStyle w:val="af0"/>
            <w:noProof/>
          </w:rPr>
          <w:t>Диаграмма 45. Структура экспорта навесного снегоуборочного оборудования из России по стране направления в 2013гг.,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_Toc380061421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112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22" w:history="1">
        <w:r w:rsidR="00A75CAA" w:rsidRPr="0070591A">
          <w:rPr>
            <w:rStyle w:val="af0"/>
            <w:noProof/>
          </w:rPr>
          <w:t>Диаграмма 46. Структура экспорта навесного снегоуборочного оборудования из России по стране направления в 2013гг.,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_Toc380061422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112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23" w:history="1">
        <w:r w:rsidR="00A75CAA" w:rsidRPr="0070591A">
          <w:rPr>
            <w:rStyle w:val="af0"/>
            <w:noProof/>
          </w:rPr>
          <w:t>Диаграмма 47. Структура экспорта навесного снегоуборочного оборудования из России по торговым маркам в 2013гг., % от натурального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_Toc380061423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113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24" w:history="1">
        <w:r w:rsidR="00A75CAA" w:rsidRPr="0070591A">
          <w:rPr>
            <w:rStyle w:val="af0"/>
            <w:noProof/>
          </w:rPr>
          <w:t>Диаграмма 48. Структура экспорта навесного снегоуборочного оборудования из России по торговым маркам в 2013гг., % от стоимостного объема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_Toc380061424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113</w:t>
        </w:r>
        <w:r w:rsidR="002D7993">
          <w:rPr>
            <w:noProof/>
            <w:webHidden/>
          </w:rPr>
          <w:fldChar w:fldCharType="end"/>
        </w:r>
      </w:hyperlink>
    </w:p>
    <w:p w:rsidR="00A75CAA" w:rsidRDefault="00604B79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  <w:hyperlink w:anchor="_Toc380061425" w:history="1">
        <w:r w:rsidR="00A75CAA" w:rsidRPr="0070591A">
          <w:rPr>
            <w:rStyle w:val="af0"/>
            <w:noProof/>
          </w:rPr>
          <w:t>Диаграмма 49. Цены производителей и индексы цен производителей на машины для городского коммунального хозяйства в 2009-2013 гг., тыс. руб. и % к концу предыдущего года</w:t>
        </w:r>
        <w:r w:rsidR="00A75CAA">
          <w:rPr>
            <w:noProof/>
            <w:webHidden/>
          </w:rPr>
          <w:tab/>
        </w:r>
        <w:r w:rsidR="002D7993">
          <w:rPr>
            <w:noProof/>
            <w:webHidden/>
          </w:rPr>
          <w:fldChar w:fldCharType="begin"/>
        </w:r>
        <w:r w:rsidR="00A75CAA">
          <w:rPr>
            <w:noProof/>
            <w:webHidden/>
          </w:rPr>
          <w:instrText xml:space="preserve"> PAGEREF _Toc380061425 \h </w:instrText>
        </w:r>
        <w:r w:rsidR="002D7993">
          <w:rPr>
            <w:noProof/>
            <w:webHidden/>
          </w:rPr>
        </w:r>
        <w:r w:rsidR="002D7993">
          <w:rPr>
            <w:noProof/>
            <w:webHidden/>
          </w:rPr>
          <w:fldChar w:fldCharType="separate"/>
        </w:r>
        <w:r w:rsidR="00A75CAA">
          <w:rPr>
            <w:noProof/>
            <w:webHidden/>
          </w:rPr>
          <w:t>114</w:t>
        </w:r>
        <w:r w:rsidR="002D7993">
          <w:rPr>
            <w:noProof/>
            <w:webHidden/>
          </w:rPr>
          <w:fldChar w:fldCharType="end"/>
        </w:r>
      </w:hyperlink>
    </w:p>
    <w:p w:rsidR="00BF6845" w:rsidRDefault="002D7993" w:rsidP="00BF6845">
      <w:pPr>
        <w:rPr>
          <w:rFonts w:eastAsiaTheme="minorEastAsia"/>
          <w:noProof/>
          <w:sz w:val="22"/>
          <w:lang w:eastAsia="ru-RU"/>
        </w:rPr>
      </w:pPr>
      <w:r>
        <w:fldChar w:fldCharType="end"/>
      </w:r>
      <w:r>
        <w:rPr>
          <w:rFonts w:asciiTheme="minorHAnsi" w:hAnsiTheme="minorHAnsi"/>
          <w:color w:val="0F81BF"/>
        </w:rPr>
        <w:fldChar w:fldCharType="begin"/>
      </w:r>
      <w:r w:rsidR="007706DC">
        <w:instrText xml:space="preserve"> TOC \f A \h \z \t "Название объекта;Название диаграмм" \c </w:instrText>
      </w:r>
      <w:r>
        <w:rPr>
          <w:rFonts w:asciiTheme="minorHAnsi" w:hAnsiTheme="minorHAnsi"/>
          <w:color w:val="0F81BF"/>
        </w:rPr>
        <w:fldChar w:fldCharType="separate"/>
      </w:r>
    </w:p>
    <w:p w:rsidR="00BF6845" w:rsidRDefault="00BF6845">
      <w:pPr>
        <w:pStyle w:val="a3"/>
        <w:tabs>
          <w:tab w:val="right" w:leader="dot" w:pos="9345"/>
        </w:tabs>
        <w:rPr>
          <w:rFonts w:eastAsiaTheme="minorEastAsia"/>
          <w:noProof/>
          <w:color w:val="auto"/>
          <w:sz w:val="22"/>
          <w:lang w:eastAsia="ru-RU"/>
        </w:rPr>
      </w:pPr>
    </w:p>
    <w:p w:rsidR="00AF1A24" w:rsidRDefault="002D7993" w:rsidP="00A75CAA">
      <w:pPr>
        <w:pStyle w:val="I"/>
      </w:pPr>
      <w:r>
        <w:fldChar w:fldCharType="end"/>
      </w:r>
      <w:r w:rsidR="00C35D01">
        <w:br w:type="page"/>
      </w:r>
      <w:bookmarkStart w:id="15" w:name="_Toc362273570"/>
      <w:bookmarkStart w:id="16" w:name="_Toc380062812"/>
      <w:r w:rsidR="00C35D01">
        <w:lastRenderedPageBreak/>
        <w:t>Резюме</w:t>
      </w:r>
      <w:bookmarkEnd w:id="15"/>
      <w:bookmarkEnd w:id="16"/>
    </w:p>
    <w:p w:rsidR="007673CE" w:rsidRDefault="007673CE" w:rsidP="007673CE">
      <w:r>
        <w:t xml:space="preserve">В </w:t>
      </w:r>
      <w:r w:rsidR="00A75CAA">
        <w:t>феврале 2014</w:t>
      </w:r>
      <w:r>
        <w:t xml:space="preserve"> года маркетинговое агентство DISCOVERY Research Group завершило исследование российского рынка </w:t>
      </w:r>
      <w:r w:rsidR="00A75CAA">
        <w:t>снегоуборочной техники.</w:t>
      </w:r>
    </w:p>
    <w:p w:rsidR="00684FE1" w:rsidRDefault="00684FE1" w:rsidP="00684FE1">
      <w:r>
        <w:t>Расчеты DISCOVERY Research Group показали, что объем рынка снегоуборочной техники в 2013 году</w:t>
      </w:r>
      <w:r w:rsidR="0085307F">
        <w:t xml:space="preserve"> составил</w:t>
      </w:r>
      <w:r>
        <w:t xml:space="preserve"> 160 тыс. машин и навесного оборудования для них. В среднем рынок растет на 15% в год.</w:t>
      </w:r>
    </w:p>
    <w:p w:rsidR="00684FE1" w:rsidRDefault="00684FE1" w:rsidP="00684FE1">
      <w:r>
        <w:t>В сегменте тяжелой техники преобладает техника отечественных производите</w:t>
      </w:r>
      <w:r w:rsidR="0085307F">
        <w:t>лей, в сегменте малогабаритной</w:t>
      </w:r>
      <w:r>
        <w:t xml:space="preserve"> - зарубежных.</w:t>
      </w:r>
    </w:p>
    <w:p w:rsidR="00684FE1" w:rsidRDefault="00684FE1" w:rsidP="00684FE1">
      <w:r>
        <w:t xml:space="preserve">Всего в 2013 году было произведено </w:t>
      </w:r>
      <w:r w:rsidR="0085307F">
        <w:t>более 2 тыс. машин</w:t>
      </w:r>
      <w:r>
        <w:t xml:space="preserve"> для зимней уборки дорог, что на 3% меньше количества произведенных машин годом ранее. Подавляющий объем производства приходится на Центральный федеральный округ (71%). </w:t>
      </w:r>
      <w:r w:rsidR="0085307F">
        <w:t>Импорт крупногабаритных</w:t>
      </w:r>
      <w:r>
        <w:t xml:space="preserve"> </w:t>
      </w:r>
      <w:r w:rsidR="0085307F">
        <w:t xml:space="preserve">машин </w:t>
      </w:r>
      <w:r>
        <w:t xml:space="preserve">в Россию незначителен – </w:t>
      </w:r>
      <w:r w:rsidR="0085307F">
        <w:t>около</w:t>
      </w:r>
      <w:r>
        <w:t xml:space="preserve"> </w:t>
      </w:r>
      <w:r w:rsidR="0085307F">
        <w:t>80 штук</w:t>
      </w:r>
      <w:r>
        <w:t>.</w:t>
      </w:r>
    </w:p>
    <w:p w:rsidR="00684FE1" w:rsidRDefault="00684FE1" w:rsidP="00684FE1">
      <w:r>
        <w:t>И</w:t>
      </w:r>
      <w:r w:rsidRPr="00CC1EAB">
        <w:t>мпорт малогабаритной снегоуборочной техники в Россию ежегодно увеличивается, можно ожидать, что в ближайшие годы темпы прироста сократятся. В 2013 году было поставлено более 150 тыс. машин. Рынок малых машин для уборки снега в основном составляет продукция китайского и американского производства.</w:t>
      </w:r>
      <w:r>
        <w:t xml:space="preserve"> </w:t>
      </w:r>
    </w:p>
    <w:p w:rsidR="00684FE1" w:rsidRDefault="00684FE1" w:rsidP="00684FE1">
      <w:r>
        <w:t>Импорт навесного оборудования для снегоуборочных машин</w:t>
      </w:r>
      <w:r w:rsidR="003F1443">
        <w:t xml:space="preserve"> также</w:t>
      </w:r>
      <w:r>
        <w:t xml:space="preserve"> растет стремительными темпами. В 2013 году в Россию было поставлено 7,1 тыс. отвалов. Больше всего в Россию ввозится продукции, произведённой в Китае и США. Основные торговые марки снеговых отвалов, импортируемые в Россию в 2013 году – </w:t>
      </w:r>
      <w:r w:rsidRPr="00A1485E">
        <w:t>CRAFTSMAN</w:t>
      </w:r>
      <w:r>
        <w:t xml:space="preserve"> и </w:t>
      </w:r>
      <w:r w:rsidRPr="00A1485E">
        <w:t>FORZA</w:t>
      </w:r>
      <w:r>
        <w:t xml:space="preserve">. </w:t>
      </w:r>
    </w:p>
    <w:p w:rsidR="00684FE1" w:rsidRDefault="00684FE1" w:rsidP="00684FE1">
      <w:r>
        <w:t>Экспорт снегоуборочной техники из России незначителен, в основном это разовые поставки какого-то оборудования по спецзаказу. Всего в 2013 году из России было вывезено 133 единиц</w:t>
      </w:r>
      <w:r w:rsidR="0085307F">
        <w:t>ы</w:t>
      </w:r>
      <w:r>
        <w:t xml:space="preserve"> различной снегоуборочной техники.</w:t>
      </w:r>
    </w:p>
    <w:p w:rsidR="00684FE1" w:rsidRDefault="00684FE1" w:rsidP="00684FE1">
      <w:pPr>
        <w:rPr>
          <w:rStyle w:val="aff"/>
          <w:b w:val="0"/>
        </w:rPr>
      </w:pPr>
      <w:r>
        <w:t xml:space="preserve">Основные игроки на рынке крупногабаритных снегоуборочных машин в России: </w:t>
      </w:r>
      <w:r w:rsidRPr="00BF6845">
        <w:t>«Курганмашзавод</w:t>
      </w:r>
      <w:r>
        <w:t>» (Курганская область), «</w:t>
      </w:r>
      <w:r w:rsidRPr="0037754B">
        <w:t>Мценский завод «Коммаш»</w:t>
      </w:r>
      <w:r>
        <w:t xml:space="preserve"> (Орловская область), «</w:t>
      </w:r>
      <w:r w:rsidRPr="00BF6845">
        <w:t>Завод Комплексные Дорожные Машины имени М.И. Калинина»</w:t>
      </w:r>
      <w:r>
        <w:t xml:space="preserve"> (Смоленская область), </w:t>
      </w:r>
      <w:r w:rsidRPr="008E5D2F">
        <w:t xml:space="preserve">«Смоленский автоагрегатный завод» </w:t>
      </w:r>
      <w:r>
        <w:t>(Смоленская область), «</w:t>
      </w:r>
      <w:r w:rsidRPr="008E5D2F">
        <w:t>Машиностроительный завод им. М.И. Калинина»</w:t>
      </w:r>
      <w:r>
        <w:t xml:space="preserve"> (Свердловская область), </w:t>
      </w:r>
      <w:r w:rsidRPr="008E5D2F">
        <w:rPr>
          <w:rStyle w:val="aff"/>
          <w:b w:val="0"/>
        </w:rPr>
        <w:t>«Арзамасский завод коммунального машиностроения»</w:t>
      </w:r>
      <w:r>
        <w:rPr>
          <w:rStyle w:val="aff"/>
          <w:b w:val="0"/>
        </w:rPr>
        <w:t xml:space="preserve"> (Нижегородская область).</w:t>
      </w:r>
    </w:p>
    <w:p w:rsidR="00684FE1" w:rsidRDefault="00684FE1" w:rsidP="00684FE1">
      <w:r>
        <w:lastRenderedPageBreak/>
        <w:t xml:space="preserve">Производством малогабаритных снегоуборочных машин в России </w:t>
      </w:r>
      <w:r w:rsidR="0085307F">
        <w:t xml:space="preserve">занимается </w:t>
      </w:r>
      <w:r>
        <w:t>только одна компания – «Мобил и К». Совместное российско-китайское производство налажено в компании «Академия инструмента» (ТМ «Целина»).</w:t>
      </w:r>
      <w:r w:rsidR="006B418B">
        <w:t xml:space="preserve"> </w:t>
      </w:r>
      <w:r>
        <w:t>По оценке</w:t>
      </w:r>
      <w:r w:rsidRPr="009D3351">
        <w:t xml:space="preserve"> </w:t>
      </w:r>
      <w:r>
        <w:rPr>
          <w:lang w:val="en-US"/>
        </w:rPr>
        <w:t>DISCOVERY</w:t>
      </w:r>
      <w:r w:rsidRPr="009D3351">
        <w:t xml:space="preserve"> </w:t>
      </w:r>
      <w:r>
        <w:rPr>
          <w:lang w:val="en-US"/>
        </w:rPr>
        <w:t>Research</w:t>
      </w:r>
      <w:r w:rsidRPr="009D3351">
        <w:t xml:space="preserve"> </w:t>
      </w:r>
      <w:r>
        <w:rPr>
          <w:lang w:val="en-US"/>
        </w:rPr>
        <w:t>Group</w:t>
      </w:r>
      <w:r w:rsidRPr="009D3351">
        <w:t xml:space="preserve"> </w:t>
      </w:r>
      <w:r>
        <w:t>в</w:t>
      </w:r>
      <w:r w:rsidRPr="009D3351">
        <w:t xml:space="preserve"> 2013 </w:t>
      </w:r>
      <w:r>
        <w:t>году</w:t>
      </w:r>
      <w:r w:rsidRPr="009D3351">
        <w:t xml:space="preserve"> </w:t>
      </w:r>
      <w:r>
        <w:t xml:space="preserve">ведущими марками на рынке малогабаритных снегоуборочных машин являлись: </w:t>
      </w:r>
      <w:r w:rsidRPr="009D3351">
        <w:t>PATRIOT GARDEN</w:t>
      </w:r>
      <w:r>
        <w:t xml:space="preserve">, </w:t>
      </w:r>
      <w:r w:rsidRPr="009D3351">
        <w:t>MTD</w:t>
      </w:r>
      <w:r>
        <w:t>,</w:t>
      </w:r>
      <w:r w:rsidRPr="009D3351">
        <w:t xml:space="preserve"> HUSQVARNA</w:t>
      </w:r>
      <w:r>
        <w:t xml:space="preserve">, </w:t>
      </w:r>
      <w:r w:rsidRPr="009D3351">
        <w:t>HUTER</w:t>
      </w:r>
      <w:r>
        <w:t xml:space="preserve">. </w:t>
      </w:r>
    </w:p>
    <w:p w:rsidR="00684FE1" w:rsidRDefault="00684FE1" w:rsidP="00684FE1">
      <w:r>
        <w:t>Можно ожидать дальнейшее развитие рынка снегоуборочной техники, основные драйверы роста рынка – замена устаревшего оборудования для уборки дорог, расширение спроса на многофункциональные машины, повышение интереса к навесному оборудованию. В сегменте малогабаритных снегоуборочных машин рынок также будет расширяться, однако темпы прироста замедляться.</w:t>
      </w:r>
    </w:p>
    <w:p w:rsidR="00684FE1" w:rsidRDefault="00684FE1" w:rsidP="00684FE1"/>
    <w:p w:rsidR="00684FE1" w:rsidRDefault="00684FE1" w:rsidP="00684FE1"/>
    <w:p w:rsidR="00684FE1" w:rsidRDefault="00684FE1" w:rsidP="007673CE"/>
    <w:p w:rsidR="00C35D01" w:rsidRDefault="00C35D01" w:rsidP="007673CE">
      <w:r>
        <w:br w:type="page"/>
      </w:r>
    </w:p>
    <w:p w:rsidR="00C35D01" w:rsidRDefault="00BF6845" w:rsidP="0037754B">
      <w:pPr>
        <w:pStyle w:val="I"/>
      </w:pPr>
      <w:bookmarkStart w:id="17" w:name="_Toc362273571"/>
      <w:bookmarkStart w:id="18" w:name="_Toc380062813"/>
      <w:r>
        <w:lastRenderedPageBreak/>
        <w:t xml:space="preserve">1. </w:t>
      </w:r>
      <w:r w:rsidR="00C35D01">
        <w:t>Технологические характеристики исследования</w:t>
      </w:r>
      <w:bookmarkEnd w:id="17"/>
      <w:bookmarkEnd w:id="18"/>
    </w:p>
    <w:p w:rsidR="00C35D01" w:rsidRDefault="00C35D01" w:rsidP="007C0FA2">
      <w:pPr>
        <w:pStyle w:val="II"/>
        <w:outlineLvl w:val="1"/>
      </w:pPr>
      <w:bookmarkStart w:id="19" w:name="_Toc362273572"/>
      <w:bookmarkStart w:id="20" w:name="_Toc380062814"/>
      <w:r>
        <w:t>Цель исследования</w:t>
      </w:r>
      <w:bookmarkEnd w:id="19"/>
      <w:bookmarkEnd w:id="20"/>
    </w:p>
    <w:p w:rsidR="00C35D01" w:rsidRDefault="00C35D01" w:rsidP="00F27339">
      <w:r>
        <w:t xml:space="preserve">Описать текущее состояние и перспективы развития рынка </w:t>
      </w:r>
      <w:r w:rsidR="00B442E3">
        <w:t>снегоуборочной техники</w:t>
      </w:r>
      <w:r>
        <w:t xml:space="preserve"> в России.</w:t>
      </w:r>
    </w:p>
    <w:p w:rsidR="00C35D01" w:rsidRDefault="00C35D01" w:rsidP="007C0FA2">
      <w:pPr>
        <w:pStyle w:val="II"/>
        <w:outlineLvl w:val="1"/>
      </w:pPr>
      <w:bookmarkStart w:id="21" w:name="_Toc362273573"/>
      <w:bookmarkStart w:id="22" w:name="_Toc380062815"/>
      <w:r>
        <w:t>Задачи исследования</w:t>
      </w:r>
      <w:bookmarkEnd w:id="21"/>
      <w:bookmarkEnd w:id="22"/>
    </w:p>
    <w:p w:rsidR="00B442E3" w:rsidRDefault="00B442E3" w:rsidP="00B442E3">
      <w:pPr>
        <w:pStyle w:val="default"/>
        <w:ind w:left="993" w:hanging="426"/>
      </w:pPr>
      <w:r>
        <w:t>Дать описание основных характеристик и имеющихся классификаций снегоуборочной техники</w:t>
      </w:r>
    </w:p>
    <w:p w:rsidR="00B442E3" w:rsidRDefault="00B442E3" w:rsidP="00B442E3">
      <w:pPr>
        <w:pStyle w:val="default"/>
        <w:ind w:left="993" w:hanging="426"/>
      </w:pPr>
      <w:r>
        <w:t>Определить объем и темпы роста российского рынка снегоуборочных машин в 2009-2013 гг.</w:t>
      </w:r>
    </w:p>
    <w:p w:rsidR="00B442E3" w:rsidRDefault="00B442E3" w:rsidP="00B442E3">
      <w:pPr>
        <w:pStyle w:val="default"/>
        <w:ind w:left="993" w:hanging="426"/>
      </w:pPr>
      <w:r>
        <w:t>Определить объем и темпы роста производства снегоуборочных машин в России в 2009-2013 гг.</w:t>
      </w:r>
    </w:p>
    <w:p w:rsidR="00B442E3" w:rsidRDefault="00B442E3" w:rsidP="00B442E3">
      <w:pPr>
        <w:pStyle w:val="default"/>
        <w:ind w:left="993" w:hanging="426"/>
      </w:pPr>
      <w:r>
        <w:t>Проанализировать внешнеторговые операции на рынке снегоуборочной техники в России в 2009-2013гг.: импорт и экспорт по товарным группам, производителям, стране происхождения</w:t>
      </w:r>
      <w:r w:rsidRPr="00B442E3">
        <w:t>/</w:t>
      </w:r>
      <w:r>
        <w:t>назначения</w:t>
      </w:r>
    </w:p>
    <w:p w:rsidR="00B442E3" w:rsidRDefault="00B442E3" w:rsidP="00B442E3">
      <w:pPr>
        <w:pStyle w:val="default"/>
        <w:ind w:left="993" w:hanging="426"/>
      </w:pPr>
      <w:r>
        <w:t>Определить соотношение импортной и отечественной продукции на рынке снегоуборочных машин в России.</w:t>
      </w:r>
    </w:p>
    <w:p w:rsidR="00B442E3" w:rsidRDefault="00B442E3" w:rsidP="00B442E3">
      <w:pPr>
        <w:pStyle w:val="default"/>
        <w:ind w:left="993" w:hanging="426"/>
      </w:pPr>
      <w:r>
        <w:t>Выявить факторы, влияющие на развитие рынка снегоуборочной техники в России.</w:t>
      </w:r>
    </w:p>
    <w:p w:rsidR="00B442E3" w:rsidRDefault="00B442E3" w:rsidP="00B442E3">
      <w:pPr>
        <w:pStyle w:val="default"/>
        <w:ind w:left="993" w:hanging="426"/>
      </w:pPr>
      <w:r>
        <w:t>Описать основные события, ключевые тенденции и перспективы развития рынка снегоуборочной техники в России.</w:t>
      </w:r>
    </w:p>
    <w:p w:rsidR="00B442E3" w:rsidRDefault="00B442E3" w:rsidP="00B442E3">
      <w:pPr>
        <w:pStyle w:val="default"/>
        <w:ind w:left="993" w:hanging="426"/>
      </w:pPr>
      <w:r>
        <w:t xml:space="preserve">Проанализировать средние цены производителей на машины для уборки дорог в России в 2009-2013 гг. </w:t>
      </w:r>
    </w:p>
    <w:p w:rsidR="00B442E3" w:rsidRDefault="00B442E3" w:rsidP="00B442E3">
      <w:pPr>
        <w:pStyle w:val="default"/>
        <w:ind w:left="993" w:hanging="426"/>
      </w:pPr>
      <w:r>
        <w:t>Выявить и описать профили ключевых игроков рынка машин для уборки дорог в России.</w:t>
      </w:r>
    </w:p>
    <w:p w:rsidR="00B442E3" w:rsidRPr="003F5204" w:rsidRDefault="00B442E3" w:rsidP="00B442E3">
      <w:pPr>
        <w:pStyle w:val="default"/>
        <w:ind w:left="993" w:hanging="426"/>
      </w:pPr>
      <w:r>
        <w:t>Выявить и проанализировать рынки, смежные для рынка снегоуборочной техники.</w:t>
      </w:r>
    </w:p>
    <w:p w:rsidR="00C35D01" w:rsidRDefault="00C35D01" w:rsidP="007C0FA2">
      <w:pPr>
        <w:pStyle w:val="II"/>
        <w:outlineLvl w:val="1"/>
      </w:pPr>
      <w:bookmarkStart w:id="23" w:name="_Toc362273574"/>
      <w:bookmarkStart w:id="24" w:name="_Toc380062816"/>
      <w:r w:rsidRPr="00F27339">
        <w:t>Объект</w:t>
      </w:r>
      <w:r>
        <w:t xml:space="preserve"> исследования</w:t>
      </w:r>
      <w:bookmarkEnd w:id="23"/>
      <w:bookmarkEnd w:id="24"/>
    </w:p>
    <w:p w:rsidR="00C35D01" w:rsidRDefault="00C35D01" w:rsidP="00C35D01">
      <w:r>
        <w:t xml:space="preserve">Рынок </w:t>
      </w:r>
      <w:r w:rsidR="00B442E3">
        <w:t>снегоуборочной техники</w:t>
      </w:r>
      <w:r>
        <w:t xml:space="preserve"> в России. </w:t>
      </w:r>
    </w:p>
    <w:p w:rsidR="00C35D01" w:rsidRDefault="00C35D01" w:rsidP="007C0FA2">
      <w:pPr>
        <w:pStyle w:val="II"/>
        <w:outlineLvl w:val="1"/>
      </w:pPr>
      <w:bookmarkStart w:id="25" w:name="_Toc362273575"/>
      <w:bookmarkStart w:id="26" w:name="_Toc380062817"/>
      <w:r>
        <w:t>Метод сбора данных</w:t>
      </w:r>
      <w:bookmarkEnd w:id="25"/>
      <w:bookmarkEnd w:id="26"/>
    </w:p>
    <w:p w:rsidR="00C35D01" w:rsidRDefault="00C35D01" w:rsidP="00D03490">
      <w:r>
        <w:t>Мониторинг материалов печатных и электронных деловых и специализированных изданий, аналитических обзоров рынка; Интернет; материалов маркетинговых и консалтинговых компаний; результаты исследований DISCOVERY Research Group.</w:t>
      </w:r>
    </w:p>
    <w:p w:rsidR="00C35D01" w:rsidRDefault="00C35D01" w:rsidP="007C0FA2">
      <w:pPr>
        <w:pStyle w:val="II"/>
        <w:outlineLvl w:val="1"/>
      </w:pPr>
      <w:bookmarkStart w:id="27" w:name="_Toc362273576"/>
      <w:bookmarkStart w:id="28" w:name="_Toc380062818"/>
      <w:r>
        <w:t>Метод анализа данных</w:t>
      </w:r>
      <w:bookmarkEnd w:id="27"/>
      <w:bookmarkEnd w:id="28"/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Базы данных ФТС РФ, ФСГС РФ (Росстат).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lastRenderedPageBreak/>
        <w:t>Печатные и электронные деловые и специализированные издания, аналитические обзоры.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Ресурсы сети Интернет в России и мире.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Материалы участников отечественного и мирового рынков.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Результаты исследований маркетинговых и консалтинговых агентств.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Материалы отраслевых учреждений и базы данных.</w:t>
      </w:r>
    </w:p>
    <w:p w:rsidR="00F27339" w:rsidRPr="00F27339" w:rsidRDefault="00F27339" w:rsidP="0053101E">
      <w:pPr>
        <w:pStyle w:val="default"/>
        <w:numPr>
          <w:ilvl w:val="0"/>
          <w:numId w:val="9"/>
        </w:numPr>
        <w:ind w:left="993" w:hanging="426"/>
        <w:rPr>
          <w:lang w:eastAsia="ru-RU"/>
        </w:rPr>
      </w:pPr>
      <w:r w:rsidRPr="00F27339">
        <w:rPr>
          <w:lang w:eastAsia="ru-RU"/>
        </w:rPr>
        <w:t>Результаты исследований DISCOVERY Research Group.</w:t>
      </w:r>
    </w:p>
    <w:p w:rsidR="00050807" w:rsidRPr="00050807" w:rsidRDefault="00F27339" w:rsidP="007C0FA2">
      <w:pPr>
        <w:pStyle w:val="II"/>
        <w:outlineLvl w:val="1"/>
      </w:pPr>
      <w:bookmarkStart w:id="29" w:name="_Toc362273577"/>
      <w:bookmarkStart w:id="30" w:name="_Toc380062819"/>
      <w:r w:rsidRPr="00F27339">
        <w:t>Объем и структура выборки</w:t>
      </w:r>
      <w:bookmarkEnd w:id="29"/>
      <w:bookmarkEnd w:id="30"/>
    </w:p>
    <w:p w:rsidR="00C35D01" w:rsidRPr="00F27339" w:rsidRDefault="00F27339" w:rsidP="00F27339">
      <w:r w:rsidRPr="00F27339">
        <w:t>Процедура контент-анализа документов не предполагает расчета объема выборочной совокупности. Обработке и анализу подлежат все доступные исследователю документы.</w:t>
      </w:r>
    </w:p>
    <w:p w:rsidR="006F4978" w:rsidRDefault="006F4978" w:rsidP="00AF1A24">
      <w:pPr>
        <w:spacing w:after="160" w:line="259" w:lineRule="auto"/>
        <w:ind w:firstLine="0"/>
      </w:pPr>
    </w:p>
    <w:p w:rsidR="006F4978" w:rsidRDefault="006F4978" w:rsidP="00AF1A24">
      <w:pPr>
        <w:spacing w:after="160" w:line="259" w:lineRule="auto"/>
        <w:ind w:firstLine="0"/>
      </w:pPr>
      <w:r>
        <w:br w:type="page"/>
      </w:r>
    </w:p>
    <w:p w:rsidR="00AF1A24" w:rsidRDefault="00BF6845" w:rsidP="0037754B">
      <w:pPr>
        <w:pStyle w:val="I"/>
      </w:pPr>
      <w:bookmarkStart w:id="31" w:name="_Toc362273578"/>
      <w:bookmarkStart w:id="32" w:name="_Toc380062820"/>
      <w:r>
        <w:lastRenderedPageBreak/>
        <w:t>2.</w:t>
      </w:r>
      <w:r w:rsidR="008D4545">
        <w:t xml:space="preserve"> </w:t>
      </w:r>
      <w:r w:rsidR="006F4978">
        <w:t>Классификация и основные характеристики</w:t>
      </w:r>
      <w:bookmarkEnd w:id="31"/>
      <w:bookmarkEnd w:id="32"/>
      <w:r w:rsidR="005A744A">
        <w:t xml:space="preserve"> </w:t>
      </w:r>
    </w:p>
    <w:p w:rsidR="00174040" w:rsidRDefault="00174040" w:rsidP="00174040">
      <w:pPr>
        <w:pStyle w:val="II"/>
      </w:pPr>
      <w:bookmarkStart w:id="33" w:name="_Toc380062821"/>
      <w:r w:rsidRPr="00174040">
        <w:rPr>
          <w:b w:val="0"/>
        </w:rPr>
        <w:t>2.</w:t>
      </w:r>
      <w:r>
        <w:t>1. Снегоуборочная техника: понятие использования</w:t>
      </w:r>
      <w:bookmarkEnd w:id="33"/>
    </w:p>
    <w:p w:rsidR="00174040" w:rsidRDefault="00174040" w:rsidP="00174040">
      <w:r>
        <w:t>Снегоуборочная техника – это специализированное оборудование для очистки дорог от последствий снегопада. В его функционал чаще всего входит не только уборка свежевыпавшего, но и слежавшегося снега. В настоящее время подобная техника всё чаще и чаще применяется при уборке даже небольших территорий – приусадебных участков, тротуаров, парковок и пешеходных зон возле бизнес-центров и т.п. (исключение составляют дворы и прочие труднодоступные для техники участки, которые чаще всего убираются вручную).</w:t>
      </w:r>
    </w:p>
    <w:p w:rsidR="00174040" w:rsidRDefault="00174040" w:rsidP="00174040">
      <w:r>
        <w:t>Необходимость в снегоуборочной технике обусловлена, прежде всего, климатическими условиями. Борьба со снегом на дорогах проходит в несколько этапов:</w:t>
      </w:r>
    </w:p>
    <w:p w:rsidR="00174040" w:rsidRDefault="00174040" w:rsidP="00174040">
      <w:r>
        <w:t>1.</w:t>
      </w:r>
      <w:r>
        <w:tab/>
      </w:r>
      <w:r w:rsidR="00353B8F">
        <w:t>……………………………………………</w:t>
      </w:r>
    </w:p>
    <w:p w:rsidR="00353B8F" w:rsidRDefault="00174040" w:rsidP="00174040">
      <w:r>
        <w:t>2.</w:t>
      </w:r>
      <w:r>
        <w:tab/>
      </w:r>
      <w:r w:rsidR="00353B8F">
        <w:t>……………………………………………</w:t>
      </w:r>
    </w:p>
    <w:p w:rsidR="0024077B" w:rsidRDefault="00174040" w:rsidP="00174040">
      <w:r>
        <w:t xml:space="preserve">В автопарке коммунальных служб находятся: </w:t>
      </w:r>
      <w:r w:rsidR="00353B8F">
        <w:t>……………………………………………</w:t>
      </w:r>
      <w:r>
        <w:t xml:space="preserve">. Особенностью такой техники является тот факт, что </w:t>
      </w:r>
      <w:r w:rsidR="00353B8F">
        <w:t>……………………………………………</w:t>
      </w:r>
    </w:p>
    <w:p w:rsidR="00174040" w:rsidRDefault="00174040" w:rsidP="00174040">
      <w:pPr>
        <w:pStyle w:val="II"/>
      </w:pPr>
      <w:bookmarkStart w:id="34" w:name="_Toc380062822"/>
      <w:r>
        <w:t>2.2. Классификация снегоуборочных машин</w:t>
      </w:r>
      <w:bookmarkEnd w:id="34"/>
    </w:p>
    <w:p w:rsidR="00174040" w:rsidRDefault="00174040" w:rsidP="00174040">
      <w:r w:rsidRPr="00174040">
        <w:t xml:space="preserve">Снегоуборочные машины можно классифицировать по разным основаниям. Рассмотрим наиболее </w:t>
      </w:r>
      <w:r w:rsidR="005A744A">
        <w:t>распространенные</w:t>
      </w:r>
      <w:r w:rsidRPr="00174040">
        <w:t xml:space="preserve"> их характеристики:</w:t>
      </w:r>
    </w:p>
    <w:p w:rsidR="00174040" w:rsidRPr="00174040" w:rsidRDefault="00174040" w:rsidP="00174040">
      <w:pPr>
        <w:rPr>
          <w:b/>
        </w:rPr>
      </w:pPr>
      <w:r w:rsidRPr="00174040">
        <w:rPr>
          <w:b/>
        </w:rPr>
        <w:t>1. По устройству снегоуборочного механизма:</w:t>
      </w:r>
    </w:p>
    <w:p w:rsidR="00174040" w:rsidRDefault="00174040" w:rsidP="00174040">
      <w:pPr>
        <w:pStyle w:val="af3"/>
        <w:numPr>
          <w:ilvl w:val="0"/>
          <w:numId w:val="24"/>
        </w:numPr>
      </w:pPr>
      <w:r>
        <w:t>Машины</w:t>
      </w:r>
    </w:p>
    <w:p w:rsidR="00174040" w:rsidRDefault="00174040" w:rsidP="00174040">
      <w:pPr>
        <w:pStyle w:val="af3"/>
        <w:numPr>
          <w:ilvl w:val="0"/>
          <w:numId w:val="24"/>
        </w:numPr>
      </w:pPr>
      <w:r>
        <w:t>Навесное оборудование</w:t>
      </w:r>
    </w:p>
    <w:p w:rsidR="00174040" w:rsidRDefault="00174040" w:rsidP="00174040">
      <w:r>
        <w:t xml:space="preserve">Под машиной мы понимаем устройство, имеющее только 1 функцию. Под навесным оборудованием – сменный механизм, который при желании можно демонтировать. Навеска оборудования осуществляется </w:t>
      </w:r>
      <w:r w:rsidR="00353B8F">
        <w:t>……………………………………………</w:t>
      </w:r>
    </w:p>
    <w:p w:rsidR="00174040" w:rsidRDefault="00174040" w:rsidP="00174040">
      <w:r>
        <w:t xml:space="preserve">Его популярность обусловлена тем фактом, что </w:t>
      </w:r>
      <w:r w:rsidR="00353B8F">
        <w:t>……………………………………………</w:t>
      </w:r>
      <w:r>
        <w:t xml:space="preserve">. Навесное оборудование стоит </w:t>
      </w:r>
      <w:r w:rsidR="00353B8F">
        <w:t>……………………………………………</w:t>
      </w:r>
      <w:r>
        <w:t xml:space="preserve">, чем отдельные машины, является </w:t>
      </w:r>
      <w:r w:rsidR="00353B8F">
        <w:t>……………………………………………</w:t>
      </w:r>
      <w:r>
        <w:t xml:space="preserve">. Простота </w:t>
      </w:r>
      <w:r w:rsidR="00353B8F">
        <w:t>……………………………………………</w:t>
      </w:r>
    </w:p>
    <w:p w:rsidR="00174040" w:rsidRDefault="00174040" w:rsidP="00174040">
      <w:r>
        <w:t xml:space="preserve">К навесному оборудованию относятся отвалы, щетки, снегоочистители. </w:t>
      </w:r>
    </w:p>
    <w:p w:rsidR="00174040" w:rsidRDefault="00174040" w:rsidP="00174040">
      <w:r>
        <w:lastRenderedPageBreak/>
        <w:t xml:space="preserve">Отвал (плуг) – </w:t>
      </w:r>
      <w:r w:rsidR="00353B8F">
        <w:t>……………………………………………</w:t>
      </w:r>
      <w:r>
        <w:t xml:space="preserve">. Отвал предназначен для разработки грунтов и снегоуборочных работ – он </w:t>
      </w:r>
      <w:r w:rsidR="00353B8F">
        <w:t>……………………………………………</w:t>
      </w:r>
      <w:r>
        <w:t xml:space="preserve">. На отвал могут быть установлены разные типы </w:t>
      </w:r>
      <w:r w:rsidR="00353B8F">
        <w:t>……………………………………………</w:t>
      </w:r>
      <w:r>
        <w:t xml:space="preserve">: металлический – </w:t>
      </w:r>
      <w:r w:rsidR="00353B8F">
        <w:t>……………………………………………</w:t>
      </w:r>
      <w:r>
        <w:t xml:space="preserve">, резиновый – </w:t>
      </w:r>
      <w:r w:rsidR="00353B8F">
        <w:t>……………………………………………</w:t>
      </w:r>
      <w:r>
        <w:t xml:space="preserve">. Конструкция отвала может быть </w:t>
      </w:r>
      <w:r w:rsidR="00353B8F">
        <w:t>……………………………………………</w:t>
      </w:r>
      <w:r>
        <w:t xml:space="preserve">. Первая – </w:t>
      </w:r>
      <w:r w:rsidR="00353B8F">
        <w:t>……………………………………………</w:t>
      </w:r>
      <w:r>
        <w:t xml:space="preserve">. Также существуют </w:t>
      </w:r>
      <w:r w:rsidR="00353B8F">
        <w:t>……………………………………………</w:t>
      </w:r>
      <w:r>
        <w:t xml:space="preserve"> отвалы, предназначенные специально для уборки снега </w:t>
      </w:r>
      <w:r w:rsidR="00353B8F">
        <w:t>……………………………………………</w:t>
      </w:r>
      <w:r>
        <w:t>.</w:t>
      </w:r>
    </w:p>
    <w:p w:rsidR="00174040" w:rsidRDefault="00174040" w:rsidP="00174040">
      <w:r>
        <w:t xml:space="preserve">Для выполнения погрузочных работ отвал, монтируемый на трактор, заменяется </w:t>
      </w:r>
      <w:r w:rsidR="00353B8F">
        <w:t>……………………………………………</w:t>
      </w:r>
      <w:r>
        <w:t xml:space="preserve">. Грузовые автомобили, укомплектованные снежными отвалами, позволяют </w:t>
      </w:r>
      <w:r w:rsidR="00353B8F">
        <w:t>……………………………………………</w:t>
      </w:r>
      <w:r>
        <w:t>.</w:t>
      </w:r>
    </w:p>
    <w:p w:rsidR="00174040" w:rsidRDefault="00174040" w:rsidP="00174040">
      <w:r>
        <w:t xml:space="preserve">Щеточное оборудование включает в себя </w:t>
      </w:r>
      <w:r w:rsidR="00353B8F">
        <w:t>……………………………………………</w:t>
      </w:r>
      <w:r>
        <w:t xml:space="preserve">. Основное назначение – </w:t>
      </w:r>
      <w:r w:rsidR="00353B8F">
        <w:t>……………………………………………</w:t>
      </w:r>
      <w:r>
        <w:t xml:space="preserve">. </w:t>
      </w:r>
    </w:p>
    <w:p w:rsidR="00174040" w:rsidRDefault="00174040" w:rsidP="00174040">
      <w:r>
        <w:t xml:space="preserve">Для уборки слежавшегося снега применяются </w:t>
      </w:r>
      <w:r w:rsidR="00353B8F">
        <w:t xml:space="preserve">…………………………………………… </w:t>
      </w:r>
      <w:r>
        <w:t xml:space="preserve">снегоочистители, представляющие собой </w:t>
      </w:r>
      <w:r w:rsidR="00353B8F">
        <w:t>……………………………………………</w:t>
      </w:r>
      <w:r>
        <w:t xml:space="preserve">. Их </w:t>
      </w:r>
      <w:r w:rsidR="00353B8F">
        <w:t xml:space="preserve">…………………………………………… </w:t>
      </w:r>
      <w:r>
        <w:t>измельчает плотно свалявшийся снег на куски.</w:t>
      </w:r>
    </w:p>
    <w:p w:rsidR="00174040" w:rsidRDefault="00174040" w:rsidP="00174040">
      <w:r>
        <w:t xml:space="preserve">Чаще всего для нужд коммунальных служб тракторы комплектуются </w:t>
      </w:r>
      <w:r w:rsidR="00353B8F">
        <w:t>……………………………………………</w:t>
      </w:r>
    </w:p>
    <w:p w:rsidR="00174040" w:rsidRPr="0066318D" w:rsidRDefault="00174040" w:rsidP="00174040">
      <w:pPr>
        <w:rPr>
          <w:b/>
        </w:rPr>
      </w:pPr>
      <w:r w:rsidRPr="0066318D">
        <w:rPr>
          <w:b/>
        </w:rPr>
        <w:t>2. По способности передвижения:</w:t>
      </w:r>
    </w:p>
    <w:p w:rsidR="00174040" w:rsidRDefault="00174040" w:rsidP="00174040">
      <w:pPr>
        <w:pStyle w:val="af3"/>
        <w:numPr>
          <w:ilvl w:val="0"/>
          <w:numId w:val="25"/>
        </w:numPr>
      </w:pPr>
      <w:r>
        <w:t>Самоходные</w:t>
      </w:r>
    </w:p>
    <w:p w:rsidR="00174040" w:rsidRDefault="00174040" w:rsidP="00174040">
      <w:pPr>
        <w:pStyle w:val="af3"/>
        <w:numPr>
          <w:ilvl w:val="0"/>
          <w:numId w:val="25"/>
        </w:numPr>
      </w:pPr>
      <w:r>
        <w:t>Несамоходные</w:t>
      </w:r>
    </w:p>
    <w:p w:rsidR="00353B8F" w:rsidRDefault="00174040" w:rsidP="00174040">
      <w:r>
        <w:t xml:space="preserve">Несамоходные машины приводятся в движение человеком, предназначены для очистки небольших пространств. В сравнении с самоходными устройствами они более </w:t>
      </w:r>
      <w:r w:rsidR="00353B8F">
        <w:t>……………………………………………</w:t>
      </w:r>
      <w:r>
        <w:t xml:space="preserve">. Несамоходные снегоуборщики имеют </w:t>
      </w:r>
      <w:r w:rsidR="00353B8F">
        <w:t>……………………………………………</w:t>
      </w:r>
    </w:p>
    <w:p w:rsidR="00174040" w:rsidRDefault="00174040" w:rsidP="00174040">
      <w:r>
        <w:t xml:space="preserve">Самоходные машины более </w:t>
      </w:r>
      <w:r w:rsidR="00353B8F">
        <w:t>……………………………………………</w:t>
      </w:r>
      <w:r>
        <w:t>.</w:t>
      </w:r>
    </w:p>
    <w:p w:rsidR="0066318D" w:rsidRPr="0066318D" w:rsidRDefault="0066318D" w:rsidP="00174040">
      <w:pPr>
        <w:rPr>
          <w:b/>
        </w:rPr>
      </w:pPr>
      <w:r w:rsidRPr="0066318D">
        <w:rPr>
          <w:b/>
        </w:rPr>
        <w:t>3. По движущему элементу:</w:t>
      </w:r>
    </w:p>
    <w:p w:rsidR="0066318D" w:rsidRDefault="0066318D" w:rsidP="0066318D">
      <w:pPr>
        <w:pStyle w:val="af3"/>
        <w:numPr>
          <w:ilvl w:val="0"/>
          <w:numId w:val="26"/>
        </w:numPr>
      </w:pPr>
      <w:r>
        <w:t>Колесные</w:t>
      </w:r>
    </w:p>
    <w:p w:rsidR="0066318D" w:rsidRDefault="0066318D" w:rsidP="0066318D">
      <w:pPr>
        <w:pStyle w:val="af3"/>
        <w:numPr>
          <w:ilvl w:val="0"/>
          <w:numId w:val="26"/>
        </w:numPr>
      </w:pPr>
      <w:r>
        <w:t>Гусеничные</w:t>
      </w:r>
    </w:p>
    <w:p w:rsidR="0066318D" w:rsidRDefault="0066318D" w:rsidP="0066318D">
      <w:r w:rsidRPr="0066318D">
        <w:lastRenderedPageBreak/>
        <w:t xml:space="preserve">Колесные снегоуборочные машины являются более </w:t>
      </w:r>
      <w:r w:rsidR="00353B8F">
        <w:t>……………………………………………</w:t>
      </w:r>
      <w:r w:rsidRPr="0066318D">
        <w:t xml:space="preserve">. Также за счет </w:t>
      </w:r>
      <w:r w:rsidR="00353B8F">
        <w:t>……………………………………………</w:t>
      </w:r>
      <w:r w:rsidRPr="0066318D">
        <w:t xml:space="preserve"> гусеничный снегоуборщик более </w:t>
      </w:r>
      <w:r w:rsidR="00353B8F">
        <w:t>……………………………………………</w:t>
      </w:r>
      <w:r w:rsidRPr="0066318D">
        <w:t xml:space="preserve">. Колесные модели часто применяются в </w:t>
      </w:r>
      <w:r w:rsidR="00353B8F">
        <w:t>……………………………………………</w:t>
      </w:r>
    </w:p>
    <w:p w:rsidR="0066318D" w:rsidRPr="0066318D" w:rsidRDefault="0066318D" w:rsidP="0066318D">
      <w:pPr>
        <w:rPr>
          <w:b/>
        </w:rPr>
      </w:pPr>
      <w:r w:rsidRPr="0066318D">
        <w:rPr>
          <w:b/>
        </w:rPr>
        <w:t>4. По виду используемой энергии:</w:t>
      </w:r>
    </w:p>
    <w:p w:rsidR="0066318D" w:rsidRDefault="0066318D" w:rsidP="0066318D">
      <w:pPr>
        <w:pStyle w:val="af3"/>
        <w:numPr>
          <w:ilvl w:val="0"/>
          <w:numId w:val="27"/>
        </w:numPr>
      </w:pPr>
      <w:r>
        <w:t>Бензиновые</w:t>
      </w:r>
    </w:p>
    <w:p w:rsidR="0066318D" w:rsidRDefault="0066318D" w:rsidP="0066318D">
      <w:pPr>
        <w:pStyle w:val="af3"/>
        <w:numPr>
          <w:ilvl w:val="0"/>
          <w:numId w:val="27"/>
        </w:numPr>
      </w:pPr>
      <w:r>
        <w:t>Электрические</w:t>
      </w:r>
    </w:p>
    <w:p w:rsidR="0066318D" w:rsidRDefault="0066318D" w:rsidP="0066318D">
      <w:r w:rsidRPr="0066318D">
        <w:t xml:space="preserve">Все самоходные машины оснащены бензиновым двигателем. Электрические снегоуборщики предназначены для уборки </w:t>
      </w:r>
      <w:r w:rsidR="00353B8F">
        <w:t>……………………………………………</w:t>
      </w:r>
      <w:r w:rsidRPr="0066318D">
        <w:t xml:space="preserve">. В сравнении с бензиновыми аналогами они </w:t>
      </w:r>
      <w:r w:rsidR="00353B8F">
        <w:t>……………………………………………</w:t>
      </w:r>
      <w:r w:rsidRPr="0066318D">
        <w:t>.</w:t>
      </w:r>
    </w:p>
    <w:p w:rsidR="0066318D" w:rsidRPr="0066318D" w:rsidRDefault="0066318D" w:rsidP="0066318D">
      <w:pPr>
        <w:rPr>
          <w:b/>
        </w:rPr>
      </w:pPr>
      <w:r w:rsidRPr="0066318D">
        <w:rPr>
          <w:b/>
        </w:rPr>
        <w:t>5. По конструкции снегоуборочной системы (системы выброса снега):</w:t>
      </w:r>
    </w:p>
    <w:p w:rsidR="0066318D" w:rsidRDefault="0066318D" w:rsidP="0066318D">
      <w:pPr>
        <w:pStyle w:val="af3"/>
        <w:numPr>
          <w:ilvl w:val="0"/>
          <w:numId w:val="28"/>
        </w:numPr>
      </w:pPr>
      <w:r>
        <w:t>Шнекороторные</w:t>
      </w:r>
    </w:p>
    <w:p w:rsidR="0066318D" w:rsidRDefault="0066318D" w:rsidP="0066318D">
      <w:pPr>
        <w:pStyle w:val="af3"/>
        <w:numPr>
          <w:ilvl w:val="0"/>
          <w:numId w:val="28"/>
        </w:numPr>
      </w:pPr>
      <w:r>
        <w:t>Фрезерно-роторные</w:t>
      </w:r>
    </w:p>
    <w:p w:rsidR="0066318D" w:rsidRDefault="0066318D" w:rsidP="0066318D">
      <w:r>
        <w:t xml:space="preserve">При движении машины </w:t>
      </w:r>
      <w:r w:rsidR="00353B8F">
        <w:t>……………………………………………</w:t>
      </w:r>
      <w:r>
        <w:t xml:space="preserve">. Затем в случае выброса на обочину снег подается на </w:t>
      </w:r>
      <w:r w:rsidR="00353B8F">
        <w:t>……………………………………………</w:t>
      </w:r>
      <w:r>
        <w:t xml:space="preserve"> Шнекороторное оборудование на автошасси обычно используется для </w:t>
      </w:r>
      <w:r w:rsidR="00353B8F">
        <w:t>……………………………………………</w:t>
      </w:r>
      <w:r>
        <w:t xml:space="preserve"> Роторный механизм способен отбрасывать снег на </w:t>
      </w:r>
      <w:r w:rsidR="00353B8F">
        <w:t>……………………………………………</w:t>
      </w:r>
      <w:r>
        <w:t xml:space="preserve"> м, благодаря чему </w:t>
      </w:r>
      <w:r w:rsidR="00353B8F">
        <w:t>……………………………………………</w:t>
      </w:r>
      <w:r>
        <w:t xml:space="preserve"> </w:t>
      </w:r>
    </w:p>
    <w:p w:rsidR="0066318D" w:rsidRDefault="0066318D" w:rsidP="0066318D">
      <w:r>
        <w:t xml:space="preserve">Во время работы торцевые фрезы срезают слежавшийся снег, а лопасти ротора либо откидывают снег в стороны, либо подают на выбросной патрубок. Фрезерный механизм отличается </w:t>
      </w:r>
      <w:r w:rsidR="00353B8F">
        <w:t>……………………………………………</w:t>
      </w:r>
    </w:p>
    <w:p w:rsidR="0066318D" w:rsidRDefault="0066318D" w:rsidP="0066318D">
      <w:r>
        <w:t>Помимо вышеприведенной классификации снегоуборочная техника различается также по дальности выброса снега, а также по высоте захвата и ширине очистки.</w:t>
      </w:r>
    </w:p>
    <w:p w:rsidR="005A744A" w:rsidRDefault="005A744A" w:rsidP="005A744A">
      <w:pPr>
        <w:pStyle w:val="II"/>
      </w:pPr>
      <w:bookmarkStart w:id="35" w:name="_Toc380062823"/>
      <w:r>
        <w:t>2.3. Потребители снегоуборочной техники</w:t>
      </w:r>
      <w:bookmarkEnd w:id="35"/>
    </w:p>
    <w:p w:rsidR="005A744A" w:rsidRDefault="005A744A" w:rsidP="005A744A">
      <w:r>
        <w:t xml:space="preserve">Основных потребителей снегоуборочной техники можно разделить на следующие категории: </w:t>
      </w:r>
    </w:p>
    <w:p w:rsidR="005A744A" w:rsidRDefault="005A744A" w:rsidP="005A744A">
      <w:pPr>
        <w:pStyle w:val="af3"/>
        <w:numPr>
          <w:ilvl w:val="0"/>
          <w:numId w:val="29"/>
        </w:numPr>
      </w:pPr>
      <w:r>
        <w:t>управляющие компании ЖКХ, компании ДРСУ и компании, специализирующиеся на уборке территории (коммунальная техника, предназначенная для уборки снега на дорогах и в общественных местах);</w:t>
      </w:r>
    </w:p>
    <w:p w:rsidR="005A744A" w:rsidRDefault="005A744A" w:rsidP="005A744A">
      <w:pPr>
        <w:pStyle w:val="af3"/>
        <w:numPr>
          <w:ilvl w:val="0"/>
          <w:numId w:val="29"/>
        </w:numPr>
      </w:pPr>
      <w:r>
        <w:lastRenderedPageBreak/>
        <w:t>домохозяйства (преимущественно малогабаритная техника для очистки приусадебной территории);</w:t>
      </w:r>
    </w:p>
    <w:p w:rsidR="005A744A" w:rsidRDefault="005A744A" w:rsidP="005A744A">
      <w:pPr>
        <w:pStyle w:val="af3"/>
        <w:numPr>
          <w:ilvl w:val="0"/>
          <w:numId w:val="29"/>
        </w:numPr>
      </w:pPr>
      <w:r>
        <w:t>аэропорты (специализированная техника для очистки взлетно-посадочных полос от обледенения).</w:t>
      </w:r>
    </w:p>
    <w:p w:rsidR="005A744A" w:rsidRDefault="005A744A" w:rsidP="005A744A">
      <w:r>
        <w:t xml:space="preserve">Согласно опросам, зачастую коммунальные службы предпочитают использовать </w:t>
      </w:r>
      <w:r w:rsidR="00353B8F">
        <w:t>……………………………………………</w:t>
      </w:r>
      <w:r>
        <w:t xml:space="preserve">. Причин этому несколько. Во-первых, </w:t>
      </w:r>
      <w:r w:rsidR="00353B8F">
        <w:t>……………………………………………</w:t>
      </w:r>
      <w:r>
        <w:t xml:space="preserve">. Во-вторых, </w:t>
      </w:r>
      <w:r w:rsidR="00353B8F">
        <w:t>……………………………………………</w:t>
      </w:r>
      <w:r>
        <w:t xml:space="preserve">. Обеспечить многофункциональность техники позволяет использование </w:t>
      </w:r>
      <w:r w:rsidR="00255B4E">
        <w:t>……………………………………………</w:t>
      </w:r>
      <w:r>
        <w:t xml:space="preserve">. Еще одним преимуществом </w:t>
      </w:r>
      <w:r w:rsidR="00103062">
        <w:t xml:space="preserve">…………………………………………… </w:t>
      </w:r>
      <w:r>
        <w:t xml:space="preserve">является тот факт, что </w:t>
      </w:r>
      <w:r w:rsidR="00255B4E">
        <w:t>……………………………………………</w:t>
      </w:r>
      <w:r>
        <w:t>.</w:t>
      </w:r>
    </w:p>
    <w:p w:rsidR="00EA351E" w:rsidRDefault="00EA351E" w:rsidP="00EA351E">
      <w:pPr>
        <w:pStyle w:val="II"/>
      </w:pPr>
      <w:bookmarkStart w:id="36" w:name="_Toc380062824"/>
      <w:r>
        <w:t>2.4. Малая снегоуборочная техника</w:t>
      </w:r>
      <w:bookmarkEnd w:id="36"/>
    </w:p>
    <w:p w:rsidR="00174040" w:rsidRDefault="00885844" w:rsidP="00885844">
      <w:r w:rsidRPr="00885844">
        <w:t xml:space="preserve">Основной принцип работы </w:t>
      </w:r>
      <w:r w:rsidRPr="00885844">
        <w:rPr>
          <w:b/>
        </w:rPr>
        <w:t>малой снегоуборочной техники</w:t>
      </w:r>
      <w:r w:rsidRPr="00885844">
        <w:t>: мотор приводит в действие шнекороторный механизм, который в свою очередь набирает основную снежную массу в жерло машину, где расположена крыльчатка.</w:t>
      </w:r>
      <w:r>
        <w:t xml:space="preserve"> </w:t>
      </w:r>
      <w:r w:rsidRPr="00885844">
        <w:t>При вращении крыльчатка производит выброс снега, через короб на определенное расстояние, в пределах 15 метров, в зависимости от мощности двигателя.</w:t>
      </w:r>
      <w:r w:rsidR="00EA351E">
        <w:t xml:space="preserve"> </w:t>
      </w:r>
      <w:r w:rsidRPr="00885844">
        <w:t xml:space="preserve">Этот механизм приводится в действие </w:t>
      </w:r>
      <w:r w:rsidR="00EA351E" w:rsidRPr="00EA351E">
        <w:rPr>
          <w:b/>
        </w:rPr>
        <w:t>двигателем</w:t>
      </w:r>
      <w:r w:rsidR="00EA351E">
        <w:t>, который может быть:</w:t>
      </w:r>
    </w:p>
    <w:p w:rsidR="00EA351E" w:rsidRDefault="00EA351E" w:rsidP="00EA351E">
      <w:pPr>
        <w:pStyle w:val="af3"/>
        <w:numPr>
          <w:ilvl w:val="0"/>
          <w:numId w:val="36"/>
        </w:numPr>
      </w:pPr>
      <w:r>
        <w:t>Бензиновым;</w:t>
      </w:r>
    </w:p>
    <w:p w:rsidR="00EA351E" w:rsidRDefault="00EA351E" w:rsidP="00EA351E">
      <w:pPr>
        <w:pStyle w:val="af3"/>
        <w:numPr>
          <w:ilvl w:val="0"/>
          <w:numId w:val="36"/>
        </w:numPr>
      </w:pPr>
      <w:r>
        <w:t>Электрическим.</w:t>
      </w:r>
    </w:p>
    <w:p w:rsidR="00885844" w:rsidRDefault="00885844" w:rsidP="00885844">
      <w:r>
        <w:t xml:space="preserve">Снегоуборочная техника, оснащенная электрическими двигателями является </w:t>
      </w:r>
      <w:r w:rsidR="00AE29A9">
        <w:t>……………………………………………</w:t>
      </w:r>
      <w:r>
        <w:t xml:space="preserve">. Малая снегоуборочная техника с такими моторами имеет ряд недостатков. </w:t>
      </w:r>
      <w:r w:rsidR="00AE29A9">
        <w:t>……………………………………………</w:t>
      </w:r>
      <w:r>
        <w:t xml:space="preserve">, и имеет свойство </w:t>
      </w:r>
      <w:r w:rsidR="00AE29A9">
        <w:t>……………………………………………</w:t>
      </w:r>
      <w:r>
        <w:t>.</w:t>
      </w:r>
      <w:r w:rsidR="00EA351E">
        <w:t xml:space="preserve"> </w:t>
      </w:r>
      <w:r>
        <w:t xml:space="preserve">Но имеется один плюс: </w:t>
      </w:r>
      <w:r w:rsidR="00AE29A9">
        <w:t>……………………………………………</w:t>
      </w:r>
    </w:p>
    <w:p w:rsidR="00885844" w:rsidRDefault="00885844" w:rsidP="00885844">
      <w:r>
        <w:t xml:space="preserve">Снегоуборочная техника с бензиновыми двигателями более </w:t>
      </w:r>
      <w:r w:rsidR="00AE29A9">
        <w:t>……………………………………………</w:t>
      </w:r>
      <w:r>
        <w:t xml:space="preserve">. Мощность </w:t>
      </w:r>
      <w:r w:rsidR="007C2543">
        <w:t xml:space="preserve">двигателей достигает </w:t>
      </w:r>
      <w:r w:rsidR="00AE29A9">
        <w:t>…</w:t>
      </w:r>
      <w:r>
        <w:t xml:space="preserve"> л</w:t>
      </w:r>
      <w:r w:rsidR="007C2543">
        <w:t>.</w:t>
      </w:r>
      <w:r>
        <w:t xml:space="preserve"> с. Производимая мощность мотора непосредственно связана с </w:t>
      </w:r>
      <w:r w:rsidR="00AE29A9">
        <w:t>……………………………………………</w:t>
      </w:r>
      <w:r>
        <w:t xml:space="preserve">. Например, снегоуборщик, обладающий </w:t>
      </w:r>
      <w:r w:rsidR="00AE29A9">
        <w:t>……………………………………………</w:t>
      </w:r>
      <w:r>
        <w:t xml:space="preserve"> Агрегат с </w:t>
      </w:r>
      <w:r w:rsidR="00AE29A9">
        <w:t>……………………………………………</w:t>
      </w:r>
      <w:r>
        <w:t xml:space="preserve">. </w:t>
      </w:r>
    </w:p>
    <w:p w:rsidR="00DF51C4" w:rsidRDefault="00DF51C4" w:rsidP="00DF51C4">
      <w:r>
        <w:lastRenderedPageBreak/>
        <w:t xml:space="preserve">«Бензиновые снегоуборщики </w:t>
      </w:r>
      <w:r w:rsidR="00AE29A9">
        <w:t>……………………………………………</w:t>
      </w:r>
      <w:r>
        <w:t>», — сравнивает Александр Шпетный</w:t>
      </w:r>
      <w:r w:rsidR="00AE29A9">
        <w:t>.</w:t>
      </w:r>
      <w:r>
        <w:t xml:space="preserve"> Начальник отдела продаж ООО «ЭлектроСтрой» Мария Цыбизова добавляет, что бензиновые снегоуборщики отличаются </w:t>
      </w:r>
      <w:r w:rsidR="00AE29A9">
        <w:t>……………………………………………</w:t>
      </w:r>
      <w:r>
        <w:t xml:space="preserve"> </w:t>
      </w:r>
    </w:p>
    <w:p w:rsidR="00DF51C4" w:rsidRDefault="00DF51C4" w:rsidP="00DF51C4">
      <w:r>
        <w:t xml:space="preserve">«Наибольшим спросом пользуются </w:t>
      </w:r>
      <w:r w:rsidR="00AE29A9">
        <w:t>……………………………………………</w:t>
      </w:r>
      <w:r>
        <w:t xml:space="preserve">. Поскольку в нашем регионе </w:t>
      </w:r>
      <w:r w:rsidR="00AE29A9">
        <w:t>……………………………………………</w:t>
      </w:r>
      <w:r>
        <w:t xml:space="preserve">», — объясняет она. </w:t>
      </w:r>
      <w:r w:rsidR="00AE29A9">
        <w:t>……………………………………………</w:t>
      </w:r>
      <w:r>
        <w:t xml:space="preserve"> технику эксплуатировать сложнее, так как </w:t>
      </w:r>
      <w:r w:rsidR="00AE29A9">
        <w:t>……………………………………………</w:t>
      </w:r>
    </w:p>
    <w:p w:rsidR="00EA351E" w:rsidRDefault="00885844" w:rsidP="00885844">
      <w:r w:rsidRPr="00EA351E">
        <w:rPr>
          <w:b/>
        </w:rPr>
        <w:t>Бензиновые двигатели</w:t>
      </w:r>
      <w:r>
        <w:t xml:space="preserve"> в снегоуборочной технике подразделяются на два типа</w:t>
      </w:r>
      <w:r w:rsidR="00EA351E">
        <w:t>:</w:t>
      </w:r>
    </w:p>
    <w:p w:rsidR="00EA351E" w:rsidRDefault="00EA351E" w:rsidP="00EA351E">
      <w:pPr>
        <w:pStyle w:val="af3"/>
        <w:numPr>
          <w:ilvl w:val="0"/>
          <w:numId w:val="37"/>
        </w:numPr>
      </w:pPr>
      <w:r>
        <w:t>Четырехтактные;</w:t>
      </w:r>
      <w:r w:rsidR="00885844">
        <w:t xml:space="preserve"> </w:t>
      </w:r>
    </w:p>
    <w:p w:rsidR="00885844" w:rsidRDefault="00EA351E" w:rsidP="00EA351E">
      <w:pPr>
        <w:pStyle w:val="af3"/>
        <w:numPr>
          <w:ilvl w:val="0"/>
          <w:numId w:val="37"/>
        </w:numPr>
      </w:pPr>
      <w:r>
        <w:t>Д</w:t>
      </w:r>
      <w:r w:rsidR="00885844">
        <w:t xml:space="preserve">вухтактные. </w:t>
      </w:r>
    </w:p>
    <w:p w:rsidR="00885844" w:rsidRDefault="00885844" w:rsidP="00885844">
      <w:r>
        <w:t xml:space="preserve">Двухтактные моторы эксплуатируются на </w:t>
      </w:r>
      <w:r w:rsidR="00AE29A9">
        <w:t>……………………………………………</w:t>
      </w:r>
      <w:r>
        <w:t xml:space="preserve">в. Если температура воздуха </w:t>
      </w:r>
      <w:r w:rsidR="00AE29A9">
        <w:t>……………………………………………</w:t>
      </w:r>
      <w:r>
        <w:t xml:space="preserve">. Износ двигателя </w:t>
      </w:r>
      <w:r w:rsidR="00AE29A9">
        <w:t>……………………………………………</w:t>
      </w:r>
      <w:r>
        <w:t xml:space="preserve"> В первую очередь из строя быстро выходят </w:t>
      </w:r>
      <w:r w:rsidR="00AE29A9">
        <w:t>……………………………………………</w:t>
      </w:r>
      <w:r>
        <w:t>.</w:t>
      </w:r>
    </w:p>
    <w:p w:rsidR="00885844" w:rsidRDefault="00885844" w:rsidP="00885844">
      <w:r>
        <w:t xml:space="preserve">Двигатели с четырехтактной системой эксплуатируются на </w:t>
      </w:r>
      <w:r w:rsidR="00AE29A9">
        <w:t>……………………………………………</w:t>
      </w:r>
      <w:r>
        <w:t xml:space="preserve">. Ресурс работы таких моторов (притом, что мощность двигателя </w:t>
      </w:r>
      <w:r w:rsidR="00AE29A9">
        <w:t>……………………………………………</w:t>
      </w:r>
      <w:r>
        <w:t xml:space="preserve">) гораздо </w:t>
      </w:r>
      <w:r w:rsidR="00AE29A9">
        <w:t>……………………………………………</w:t>
      </w:r>
      <w:r>
        <w:t xml:space="preserve"> Объём топливного бака в среднем рассчитывается на эксплуатацию машины в пределах </w:t>
      </w:r>
      <w:r w:rsidR="00AE29A9">
        <w:t>……………………………………………</w:t>
      </w:r>
    </w:p>
    <w:p w:rsidR="00EA351E" w:rsidRDefault="00885844" w:rsidP="00885844">
      <w:r>
        <w:t xml:space="preserve">В зависимости </w:t>
      </w:r>
      <w:r w:rsidRPr="00EA351E">
        <w:rPr>
          <w:b/>
        </w:rPr>
        <w:t>от модели снегоуборщики</w:t>
      </w:r>
      <w:r>
        <w:t xml:space="preserve"> подразделяются на</w:t>
      </w:r>
      <w:r w:rsidR="00EA351E">
        <w:t>:</w:t>
      </w:r>
    </w:p>
    <w:p w:rsidR="00EA351E" w:rsidRDefault="00EA351E" w:rsidP="00EA351E">
      <w:pPr>
        <w:pStyle w:val="af3"/>
        <w:numPr>
          <w:ilvl w:val="0"/>
          <w:numId w:val="38"/>
        </w:numPr>
      </w:pPr>
      <w:r>
        <w:t>С</w:t>
      </w:r>
      <w:r w:rsidR="00885844">
        <w:t>амоходные</w:t>
      </w:r>
      <w:r w:rsidR="007C2543">
        <w:t xml:space="preserve"> машины</w:t>
      </w:r>
    </w:p>
    <w:p w:rsidR="00885844" w:rsidRDefault="00EA351E" w:rsidP="00EA351E">
      <w:pPr>
        <w:pStyle w:val="af3"/>
        <w:numPr>
          <w:ilvl w:val="0"/>
          <w:numId w:val="38"/>
        </w:numPr>
      </w:pPr>
      <w:r>
        <w:t>Н</w:t>
      </w:r>
      <w:r w:rsidR="007C2543">
        <w:t>есамоходные машины</w:t>
      </w:r>
    </w:p>
    <w:p w:rsidR="00885844" w:rsidRDefault="00885844" w:rsidP="0024077B">
      <w:r>
        <w:t xml:space="preserve">Несамоходные снегоуборщики весят не более </w:t>
      </w:r>
      <w:r w:rsidR="00AE29A9">
        <w:t xml:space="preserve">… </w:t>
      </w:r>
      <w:r>
        <w:t xml:space="preserve">кг. Мощность двигателя составляет максимум </w:t>
      </w:r>
      <w:r w:rsidR="00AE29A9">
        <w:t>…</w:t>
      </w:r>
      <w:r w:rsidR="007C2543">
        <w:t xml:space="preserve"> л.с. Ширина захвата до </w:t>
      </w:r>
      <w:r w:rsidR="00AE29A9">
        <w:t xml:space="preserve">… </w:t>
      </w:r>
      <w:r w:rsidR="007C2543">
        <w:t>см. В</w:t>
      </w:r>
      <w:r>
        <w:t xml:space="preserve">ысота захвата до </w:t>
      </w:r>
      <w:r w:rsidR="00AE29A9">
        <w:t>…</w:t>
      </w:r>
      <w:r w:rsidR="007C2543">
        <w:t xml:space="preserve"> </w:t>
      </w:r>
      <w:r>
        <w:t xml:space="preserve">см. В дополнительные функции входит </w:t>
      </w:r>
      <w:r w:rsidR="00AE29A9">
        <w:t>……………………………………………</w:t>
      </w:r>
      <w:r>
        <w:t xml:space="preserve"> Дальность выброса снежной массы достигает </w:t>
      </w:r>
      <w:r w:rsidR="00AE29A9">
        <w:t xml:space="preserve">… </w:t>
      </w:r>
      <w:r>
        <w:t xml:space="preserve">метров и зависит от </w:t>
      </w:r>
      <w:r w:rsidR="00AE29A9">
        <w:t>……………………………………………</w:t>
      </w:r>
    </w:p>
    <w:p w:rsidR="007C2543" w:rsidRDefault="00EA351E" w:rsidP="00EA351E">
      <w:r w:rsidRPr="007C2543">
        <w:rPr>
          <w:b/>
        </w:rPr>
        <w:t>Самоходные снегоуборщики</w:t>
      </w:r>
      <w:r>
        <w:t xml:space="preserve"> подразделяются на два вида</w:t>
      </w:r>
      <w:r w:rsidR="007C2543">
        <w:t>:</w:t>
      </w:r>
    </w:p>
    <w:p w:rsidR="007C2543" w:rsidRDefault="007C2543" w:rsidP="007C2543">
      <w:pPr>
        <w:pStyle w:val="af3"/>
        <w:numPr>
          <w:ilvl w:val="0"/>
          <w:numId w:val="48"/>
        </w:numPr>
      </w:pPr>
      <w:r>
        <w:t>Колесные модели</w:t>
      </w:r>
    </w:p>
    <w:p w:rsidR="007C2543" w:rsidRDefault="007C2543" w:rsidP="007C2543">
      <w:pPr>
        <w:pStyle w:val="af3"/>
        <w:numPr>
          <w:ilvl w:val="0"/>
          <w:numId w:val="48"/>
        </w:numPr>
      </w:pPr>
      <w:r>
        <w:t>Гусеничные модели</w:t>
      </w:r>
    </w:p>
    <w:p w:rsidR="007C2543" w:rsidRDefault="00EA351E" w:rsidP="00EA351E">
      <w:r>
        <w:t>Каждый вид по-своему удобен в работе.</w:t>
      </w:r>
      <w:r w:rsidR="007C2543">
        <w:t xml:space="preserve"> </w:t>
      </w:r>
    </w:p>
    <w:p w:rsidR="00AE29A9" w:rsidRDefault="00EA351E" w:rsidP="00EA351E">
      <w:r>
        <w:lastRenderedPageBreak/>
        <w:t xml:space="preserve">Снегоуборочная колесная техника отличается </w:t>
      </w:r>
      <w:r w:rsidR="00AE29A9">
        <w:t>……………………………………………</w:t>
      </w:r>
      <w:r>
        <w:t>. Н</w:t>
      </w:r>
      <w:r w:rsidRPr="00885844">
        <w:t>о при этом машины, комплектующиеся большим диаметром колес</w:t>
      </w:r>
      <w:r w:rsidR="007C2543">
        <w:t>,</w:t>
      </w:r>
      <w:r w:rsidRPr="00885844">
        <w:t xml:space="preserve"> </w:t>
      </w:r>
      <w:r w:rsidR="00AE29A9">
        <w:t>……………………………………………</w:t>
      </w:r>
    </w:p>
    <w:p w:rsidR="00EA351E" w:rsidRDefault="00EA351E" w:rsidP="00EA351E">
      <w:r>
        <w:t>Гусеничные снегоуборщик</w:t>
      </w:r>
      <w:r w:rsidR="007C2543">
        <w:t xml:space="preserve">и хорошо справляются с </w:t>
      </w:r>
      <w:r w:rsidR="00AE29A9">
        <w:t>……………………………………………</w:t>
      </w:r>
      <w:r>
        <w:t xml:space="preserve">, поэтому выбор снегоуборщика зависит от прямых потребностей и мест эксплуатации. Гусеничные снегоуборщики обладают специальной системой, которая способна </w:t>
      </w:r>
      <w:r w:rsidR="00AE29A9">
        <w:t>……………………………………………</w:t>
      </w:r>
      <w:r>
        <w:t xml:space="preserve">. Нагрузка на оператора </w:t>
      </w:r>
      <w:r w:rsidR="00AE29A9">
        <w:t>……………………………………………</w:t>
      </w:r>
      <w:r>
        <w:t xml:space="preserve">, снежный покров благодаря такой функции убирается </w:t>
      </w:r>
      <w:r w:rsidR="00AE29A9">
        <w:t>……………………………………………</w:t>
      </w:r>
    </w:p>
    <w:p w:rsidR="00885844" w:rsidRDefault="00885844" w:rsidP="00885844">
      <w:r>
        <w:t xml:space="preserve">Самоходные снегоуборщики в выгодную сторону отличаются от несамоходных следующими параметрами: </w:t>
      </w:r>
      <w:r w:rsidR="00AE29A9">
        <w:t>……………………………………………</w:t>
      </w:r>
      <w:r>
        <w:t xml:space="preserve"> Так же самоходные снегоуборщики справляются с </w:t>
      </w:r>
      <w:r w:rsidR="00AE29A9">
        <w:t>……………………………………………</w:t>
      </w:r>
    </w:p>
    <w:p w:rsidR="00EA351E" w:rsidRDefault="00885844" w:rsidP="00885844">
      <w:r w:rsidRPr="00885844">
        <w:t xml:space="preserve">Модели, обладающие мощностью двигателя больше </w:t>
      </w:r>
      <w:r w:rsidR="00AE29A9">
        <w:t>…</w:t>
      </w:r>
      <w:r w:rsidRPr="00885844">
        <w:t xml:space="preserve"> л.с.</w:t>
      </w:r>
      <w:r w:rsidR="007C2543">
        <w:t xml:space="preserve">, комплектуются </w:t>
      </w:r>
      <w:r w:rsidR="00AE29A9">
        <w:t>……………………………………………</w:t>
      </w:r>
      <w:r w:rsidRPr="00885844">
        <w:t>.</w:t>
      </w:r>
    </w:p>
    <w:p w:rsidR="00DF51C4" w:rsidRDefault="00DF51C4" w:rsidP="00DF51C4">
      <w:r>
        <w:t xml:space="preserve">«Однако в последнее время люди все больше внимания стали уделять снегоуборщикам на </w:t>
      </w:r>
      <w:r w:rsidR="00AE29A9">
        <w:t>……………………………………………</w:t>
      </w:r>
      <w:r>
        <w:t xml:space="preserve"> ходу вследствие </w:t>
      </w:r>
      <w:r w:rsidR="00AE29A9">
        <w:t>……………………………………………</w:t>
      </w:r>
      <w:r>
        <w:t xml:space="preserve">. Снегоуборщик на </w:t>
      </w:r>
      <w:r w:rsidR="00AE29A9">
        <w:t xml:space="preserve">…………………………………………… </w:t>
      </w:r>
      <w:r>
        <w:t xml:space="preserve">ходу одинаково отлично может работать как </w:t>
      </w:r>
      <w:r w:rsidR="00AE29A9">
        <w:t>……………………………………………</w:t>
      </w:r>
      <w:r>
        <w:t xml:space="preserve">, так </w:t>
      </w:r>
      <w:r w:rsidR="00AE29A9">
        <w:t>……………………………………………</w:t>
      </w:r>
      <w:r>
        <w:t>», — объясняет Максим Шайдт, руководитель отдела силовой техники ООО «АвтоРальф» (дилер Honda).</w:t>
      </w:r>
    </w:p>
    <w:p w:rsidR="00EA351E" w:rsidRDefault="00EA351E" w:rsidP="00EA351E">
      <w:r>
        <w:t xml:space="preserve">Также в отдельный сегмент можно выделить </w:t>
      </w:r>
      <w:r w:rsidR="004705DB">
        <w:t>……………………………………………</w:t>
      </w:r>
      <w:r w:rsidRPr="00EA351E">
        <w:rPr>
          <w:b/>
        </w:rPr>
        <w:t xml:space="preserve"> снегоуборщики</w:t>
      </w:r>
      <w:r>
        <w:t xml:space="preserve">, которые осуществляют работу при помощи </w:t>
      </w:r>
      <w:r w:rsidR="004705DB">
        <w:t>……………………………………………</w:t>
      </w:r>
      <w:r>
        <w:t xml:space="preserve">. Минусом </w:t>
      </w:r>
      <w:r w:rsidR="004705DB">
        <w:t>……………………………………………</w:t>
      </w:r>
      <w:r>
        <w:t>.</w:t>
      </w:r>
    </w:p>
    <w:p w:rsidR="00EA351E" w:rsidRDefault="00EA351E" w:rsidP="00EA351E">
      <w:r>
        <w:t xml:space="preserve">Производители могут похвастаться также и изобретением </w:t>
      </w:r>
      <w:r w:rsidR="004705DB">
        <w:t>……………………………………………</w:t>
      </w:r>
      <w:r>
        <w:t xml:space="preserve">. Но данный вид снегоуборщиков способен </w:t>
      </w:r>
      <w:r w:rsidR="004705DB">
        <w:t>……………………………………………</w:t>
      </w:r>
      <w:r>
        <w:t xml:space="preserve">. </w:t>
      </w:r>
      <w:r w:rsidR="004705DB">
        <w:t>……………………………………………</w:t>
      </w:r>
      <w:r>
        <w:t xml:space="preserve"> механизм обладает рядом недостатков, в связи с этим схема постоянно модернизируется и дополняется новшествами.</w:t>
      </w:r>
    </w:p>
    <w:p w:rsidR="00EA351E" w:rsidRDefault="00DF51C4" w:rsidP="00EA351E">
      <w:r>
        <w:t xml:space="preserve">В целом не </w:t>
      </w:r>
      <w:r w:rsidR="00EA351E">
        <w:t xml:space="preserve">смотря на некоторые недостатки </w:t>
      </w:r>
      <w:r w:rsidR="004705DB">
        <w:t>……………………………………………</w:t>
      </w:r>
      <w:r w:rsidR="00EA351E">
        <w:t xml:space="preserve"> снегоуборщики пользуются большой популярностью во многих регионах России.</w:t>
      </w:r>
    </w:p>
    <w:p w:rsidR="006A07A7" w:rsidRDefault="006A07A7" w:rsidP="006A07A7">
      <w:r>
        <w:t xml:space="preserve">При выборе снегоуборщика стоит обратить внимание на то, </w:t>
      </w:r>
      <w:r w:rsidR="004705DB">
        <w:t>……………………………………………</w:t>
      </w:r>
      <w:r>
        <w:t xml:space="preserve">. «Если это огромная территория с залежавшимся снегом, то </w:t>
      </w:r>
      <w:r>
        <w:lastRenderedPageBreak/>
        <w:t xml:space="preserve">подойдет </w:t>
      </w:r>
      <w:r w:rsidR="004705DB">
        <w:t>……………………………………………</w:t>
      </w:r>
      <w:r>
        <w:t xml:space="preserve">. </w:t>
      </w:r>
      <w:r w:rsidR="004705DB">
        <w:t xml:space="preserve">…………………………………………… </w:t>
      </w:r>
      <w:r>
        <w:t xml:space="preserve">снегоуборщик пригодится для очистки маленькой тропинки или лужайки от только что выпавшего снега. Если территория небольшая, то можно приобрести и </w:t>
      </w:r>
      <w:r w:rsidR="004705DB">
        <w:t xml:space="preserve">…………………………………………… </w:t>
      </w:r>
      <w:r>
        <w:t xml:space="preserve">снегоуборщик на </w:t>
      </w:r>
      <w:r w:rsidR="004705DB">
        <w:t xml:space="preserve">…………………………………………… </w:t>
      </w:r>
      <w:r>
        <w:t xml:space="preserve">или </w:t>
      </w:r>
      <w:r w:rsidR="004705DB">
        <w:t>……………………………………………</w:t>
      </w:r>
      <w:r>
        <w:t xml:space="preserve"> ходу </w:t>
      </w:r>
      <w:r w:rsidR="004705DB">
        <w:t>……………………………………………</w:t>
      </w:r>
      <w:r>
        <w:t>», — советует Мария Цыбизова.</w:t>
      </w:r>
    </w:p>
    <w:p w:rsidR="006A07A7" w:rsidRDefault="006A07A7" w:rsidP="006A07A7">
      <w:r>
        <w:t xml:space="preserve">Исходя из частоты уборки и размера территории выбирается мощность и ширина (размер шнека) агрегата. «Если вы будете убирать участок каждый день, то можно приобрести снегоуборщик </w:t>
      </w:r>
      <w:r w:rsidR="00585F63">
        <w:t>……………………………………………</w:t>
      </w:r>
      <w:r>
        <w:t xml:space="preserve"> Если вы посещаете свой дом раз в месяц, то выбирайте снегоуборщик </w:t>
      </w:r>
      <w:r w:rsidR="00585F63">
        <w:t>……………………………………………</w:t>
      </w:r>
      <w:r>
        <w:t>», — говорит Андрей Корешков.</w:t>
      </w:r>
    </w:p>
    <w:p w:rsidR="006A07A7" w:rsidRDefault="006A07A7" w:rsidP="006A07A7">
      <w:r>
        <w:t xml:space="preserve">Наличие электростартера актуально для тех, кто планирует использовать снегоуборщик </w:t>
      </w:r>
      <w:r w:rsidR="00585F63">
        <w:t>……………………………………………</w:t>
      </w:r>
      <w:r>
        <w:t xml:space="preserve">. «При низких температурах, по аналогии с автомобилем, масло в двигателе начинает густеть, что усложняет запуск двигателя. Также полезен он будет для владельцев снегоуборщиков с </w:t>
      </w:r>
      <w:r w:rsidR="00585F63">
        <w:t>……………………………………………</w:t>
      </w:r>
      <w:r>
        <w:t xml:space="preserve">», — рассказывает коммерческий директор сети магазинов садовой техники «Техносад» Павел Зимин. Для удобства работы он советует выбирать модели с </w:t>
      </w:r>
      <w:r w:rsidR="00585F63">
        <w:t>……………………………………………</w:t>
      </w:r>
    </w:p>
    <w:p w:rsidR="0024077B" w:rsidRDefault="0024077B" w:rsidP="006A07A7">
      <w:r>
        <w:br w:type="page"/>
      </w:r>
    </w:p>
    <w:p w:rsidR="005A744A" w:rsidRDefault="00BF6845" w:rsidP="0037754B">
      <w:pPr>
        <w:pStyle w:val="I"/>
      </w:pPr>
      <w:bookmarkStart w:id="37" w:name="_Toc380062825"/>
      <w:r>
        <w:lastRenderedPageBreak/>
        <w:t>3</w:t>
      </w:r>
      <w:r w:rsidR="008D4545">
        <w:t xml:space="preserve">. </w:t>
      </w:r>
      <w:r w:rsidR="005A744A" w:rsidRPr="00E60477">
        <w:t>Основные показатели состояния российского рынка</w:t>
      </w:r>
      <w:bookmarkEnd w:id="37"/>
    </w:p>
    <w:p w:rsidR="00545B48" w:rsidRDefault="00545B48" w:rsidP="00545B48">
      <w:r>
        <w:t xml:space="preserve">В сегменте тяжелой техники (для очистки дорог и взлетно-посадочных полос) преобладает техника </w:t>
      </w:r>
      <w:r w:rsidR="00585F63">
        <w:t>……………………………………………</w:t>
      </w:r>
      <w:r>
        <w:t xml:space="preserve">, в сегменте малогабаритной (для очистки приусадебных участков и территорий стоянок) - </w:t>
      </w:r>
      <w:r w:rsidR="00585F63">
        <w:t>……………………………………………</w:t>
      </w:r>
      <w:r>
        <w:t xml:space="preserve"> </w:t>
      </w:r>
    </w:p>
    <w:p w:rsidR="00A60BB4" w:rsidRDefault="00BF6845" w:rsidP="00545B48">
      <w:pPr>
        <w:pStyle w:val="II"/>
      </w:pPr>
      <w:bookmarkStart w:id="38" w:name="_Toc380062826"/>
      <w:r>
        <w:t>3</w:t>
      </w:r>
      <w:r w:rsidR="00545B48">
        <w:t>.1. Объем и темпы роста рынка снегоуборочной техники в России</w:t>
      </w:r>
      <w:bookmarkEnd w:id="38"/>
    </w:p>
    <w:p w:rsidR="00545B48" w:rsidRDefault="00545B48" w:rsidP="00545B48">
      <w:r>
        <w:t xml:space="preserve">Расчеты DISCOVERY Research Group, сделанные по формуле видимого потребления: </w:t>
      </w:r>
    </w:p>
    <w:p w:rsidR="00545B48" w:rsidRPr="00545B48" w:rsidRDefault="00545B48" w:rsidP="00545B48">
      <w:pPr>
        <w:rPr>
          <w:b/>
        </w:rPr>
      </w:pPr>
      <w:r w:rsidRPr="00545B48">
        <w:rPr>
          <w:b/>
        </w:rPr>
        <w:t xml:space="preserve">Объем продаж = Объем производства - Объем экспорта + Объем импорта </w:t>
      </w:r>
    </w:p>
    <w:p w:rsidR="00545B48" w:rsidRDefault="00545B48" w:rsidP="00545B48">
      <w:r>
        <w:t xml:space="preserve">показали, что объем рынка </w:t>
      </w:r>
      <w:r w:rsidR="003B232A">
        <w:t>снегоуборочной техники составил</w:t>
      </w:r>
      <w:r>
        <w:t xml:space="preserve"> в 201</w:t>
      </w:r>
      <w:r w:rsidR="003B232A">
        <w:t xml:space="preserve">3 году </w:t>
      </w:r>
      <w:r w:rsidR="00D37613">
        <w:t>…</w:t>
      </w:r>
      <w:r w:rsidR="003B232A">
        <w:t xml:space="preserve"> тыс. машин и навесного оборудования для них. Рынок снегоуборочной техники в России за последние 5 лет </w:t>
      </w:r>
      <w:r w:rsidR="00D37613">
        <w:t>……………………………………………</w:t>
      </w:r>
      <w:r w:rsidR="003B232A">
        <w:t xml:space="preserve">, основным драйвером роста являлся </w:t>
      </w:r>
      <w:r w:rsidR="00D37613">
        <w:t>……………………………………………</w:t>
      </w:r>
      <w:r w:rsidR="003B232A">
        <w:t xml:space="preserve">  В 2012-2013гг. темпы прироста замедлились, в среднем рынок растет на </w:t>
      </w:r>
      <w:r w:rsidR="00D37613">
        <w:t>…</w:t>
      </w:r>
      <w:r w:rsidR="003B232A">
        <w:t xml:space="preserve">% в год. </w:t>
      </w:r>
    </w:p>
    <w:p w:rsidR="00545B48" w:rsidRDefault="00302667" w:rsidP="00302667">
      <w:pPr>
        <w:pStyle w:val="af4"/>
      </w:pPr>
      <w:bookmarkStart w:id="39" w:name="_Toc379328741"/>
      <w:bookmarkStart w:id="40" w:name="_Toc380061377"/>
      <w:r>
        <w:t xml:space="preserve">Диаграмма </w:t>
      </w:r>
      <w:r w:rsidR="002D7993">
        <w:fldChar w:fldCharType="begin"/>
      </w:r>
      <w:r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1</w:t>
      </w:r>
      <w:r w:rsidR="002D7993">
        <w:fldChar w:fldCharType="end"/>
      </w:r>
      <w:r>
        <w:t xml:space="preserve">. </w:t>
      </w:r>
      <w:r w:rsidR="00545B48" w:rsidRPr="00545B48">
        <w:t xml:space="preserve">Объём и темп прироста рынка </w:t>
      </w:r>
      <w:r>
        <w:t>снегоуборочной техники</w:t>
      </w:r>
      <w:r w:rsidR="00545B48" w:rsidRPr="00545B48">
        <w:t xml:space="preserve"> в натуральном выражени</w:t>
      </w:r>
      <w:r>
        <w:t>и в 2009</w:t>
      </w:r>
      <w:r w:rsidR="00545B48">
        <w:t>-201</w:t>
      </w:r>
      <w:r>
        <w:t>3</w:t>
      </w:r>
      <w:r w:rsidR="00545B48">
        <w:t xml:space="preserve"> гг., тыс. шт. и %</w:t>
      </w:r>
      <w:bookmarkEnd w:id="39"/>
      <w:bookmarkEnd w:id="40"/>
    </w:p>
    <w:p w:rsidR="003B232A" w:rsidRPr="003B232A" w:rsidRDefault="003B232A" w:rsidP="003B232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45B48" w:rsidRPr="006A07A7" w:rsidRDefault="00545B48" w:rsidP="00DC051D">
      <w:pPr>
        <w:pStyle w:val="DRG1"/>
      </w:pPr>
      <w:r>
        <w:t>Источник</w:t>
      </w:r>
      <w:r w:rsidRPr="006A07A7">
        <w:t xml:space="preserve">: </w:t>
      </w:r>
      <w:r>
        <w:t>р</w:t>
      </w:r>
      <w:r w:rsidR="00302667">
        <w:t>асчеты</w:t>
      </w:r>
      <w:r w:rsidR="00302667" w:rsidRPr="006A07A7">
        <w:t xml:space="preserve"> </w:t>
      </w:r>
      <w:r w:rsidR="00302667" w:rsidRPr="003B232A">
        <w:rPr>
          <w:lang w:val="en-US"/>
        </w:rPr>
        <w:t>DISCOVERY</w:t>
      </w:r>
      <w:r w:rsidR="00302667" w:rsidRPr="006A07A7">
        <w:t xml:space="preserve"> </w:t>
      </w:r>
      <w:r w:rsidR="00302667" w:rsidRPr="003B232A">
        <w:rPr>
          <w:lang w:val="en-US"/>
        </w:rPr>
        <w:t>Research</w:t>
      </w:r>
      <w:r w:rsidR="00302667" w:rsidRPr="006A07A7">
        <w:t xml:space="preserve"> </w:t>
      </w:r>
      <w:r w:rsidR="00302667" w:rsidRPr="003B232A">
        <w:rPr>
          <w:lang w:val="en-US"/>
        </w:rPr>
        <w:t>Group</w:t>
      </w:r>
    </w:p>
    <w:p w:rsidR="00545B48" w:rsidRDefault="00545B48" w:rsidP="003B232A">
      <w:r>
        <w:t xml:space="preserve">В </w:t>
      </w:r>
      <w:r w:rsidR="003B232A">
        <w:t xml:space="preserve">структуре рынка снегоуборочной техники преобладают малогабаритные машины: объем рынка в 2013 году составил более </w:t>
      </w:r>
      <w:r w:rsidR="00B17D8A">
        <w:t>…</w:t>
      </w:r>
      <w:r w:rsidR="003B232A">
        <w:t xml:space="preserve"> тыс. машин, </w:t>
      </w:r>
      <w:r w:rsidR="00B17D8A">
        <w:t>…</w:t>
      </w:r>
      <w:r w:rsidR="003B232A">
        <w:t xml:space="preserve">% малогабаритных машин было </w:t>
      </w:r>
      <w:r w:rsidR="003B232A">
        <w:lastRenderedPageBreak/>
        <w:t>произведено за</w:t>
      </w:r>
      <w:r w:rsidR="00AF646A">
        <w:t xml:space="preserve"> </w:t>
      </w:r>
      <w:r w:rsidR="003B232A">
        <w:t xml:space="preserve">границей. Доля </w:t>
      </w:r>
      <w:r w:rsidR="00AF646A">
        <w:t>малогабаритных машин на рынке снегоуборочной техники</w:t>
      </w:r>
      <w:r w:rsidR="003B232A">
        <w:t xml:space="preserve"> составляет </w:t>
      </w:r>
      <w:r w:rsidR="00B17D8A">
        <w:t>…</w:t>
      </w:r>
      <w:r w:rsidR="003B232A">
        <w:t>%.</w:t>
      </w:r>
    </w:p>
    <w:p w:rsidR="003B232A" w:rsidRDefault="003B232A" w:rsidP="003B232A">
      <w:r>
        <w:t xml:space="preserve">Объем сегмента навесного оборудования в 2013 году составил </w:t>
      </w:r>
      <w:r w:rsidR="00B17D8A">
        <w:t>…</w:t>
      </w:r>
      <w:r>
        <w:t xml:space="preserve"> тыс. штук, на продукцию отечественного производства приходится </w:t>
      </w:r>
      <w:r w:rsidR="00B17D8A">
        <w:t>…</w:t>
      </w:r>
      <w:r>
        <w:t>% рынка навесного оборудования.</w:t>
      </w:r>
    </w:p>
    <w:p w:rsidR="003B232A" w:rsidRPr="003B232A" w:rsidRDefault="003B232A" w:rsidP="003B232A">
      <w:r>
        <w:t xml:space="preserve">Самый малочисленный сегмент в натуральном выражении - крупногабаритная техника для уборки снега. По нашей оценке в 2013 году объем рынка машин крупных габаритов в России составил </w:t>
      </w:r>
      <w:r w:rsidR="00B17D8A">
        <w:t>…</w:t>
      </w:r>
      <w:r>
        <w:t xml:space="preserve"> тыс. шт. Это единственный сегмент снегоуборочной техники, который на </w:t>
      </w:r>
      <w:r w:rsidR="00B17D8A">
        <w:t>…</w:t>
      </w:r>
      <w:r>
        <w:t xml:space="preserve">% состоит из продукции </w:t>
      </w:r>
      <w:r w:rsidR="00B17D8A">
        <w:t>……………………………………………</w:t>
      </w:r>
    </w:p>
    <w:p w:rsidR="003B232A" w:rsidRDefault="003B232A" w:rsidP="003B232A">
      <w:pPr>
        <w:pStyle w:val="af4"/>
      </w:pPr>
      <w:bookmarkStart w:id="41" w:name="_Toc380061378"/>
      <w:r>
        <w:t xml:space="preserve">Диаграмма </w:t>
      </w:r>
      <w:r w:rsidR="002D7993">
        <w:fldChar w:fldCharType="begin"/>
      </w:r>
      <w:r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</w:t>
      </w:r>
      <w:r w:rsidR="002D7993">
        <w:fldChar w:fldCharType="end"/>
      </w:r>
      <w:r>
        <w:t>. Структура рынка снегоуборочной техники в России по товарным категориям в 2013 г., в %</w:t>
      </w:r>
      <w:bookmarkEnd w:id="41"/>
    </w:p>
    <w:p w:rsidR="003B232A" w:rsidRPr="003B232A" w:rsidRDefault="003B232A" w:rsidP="003B232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90260" cy="32004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B232A" w:rsidRPr="003B232A" w:rsidRDefault="003B232A" w:rsidP="003B232A">
      <w:pPr>
        <w:pStyle w:val="DRG1"/>
      </w:pPr>
      <w:r>
        <w:t>Источник</w:t>
      </w:r>
      <w:r w:rsidRPr="003B232A">
        <w:t xml:space="preserve">: </w:t>
      </w:r>
      <w:r>
        <w:t>расчеты</w:t>
      </w:r>
      <w:r w:rsidRPr="003B232A">
        <w:t xml:space="preserve"> </w:t>
      </w:r>
      <w:r w:rsidRPr="003B232A">
        <w:rPr>
          <w:lang w:val="en-US"/>
        </w:rPr>
        <w:t>DISCOVERY</w:t>
      </w:r>
      <w:r w:rsidRPr="003B232A">
        <w:t xml:space="preserve"> </w:t>
      </w:r>
      <w:r w:rsidRPr="003B232A">
        <w:rPr>
          <w:lang w:val="en-US"/>
        </w:rPr>
        <w:t>Research</w:t>
      </w:r>
      <w:r w:rsidRPr="003B232A">
        <w:t xml:space="preserve"> </w:t>
      </w:r>
      <w:r w:rsidRPr="003B232A">
        <w:rPr>
          <w:lang w:val="en-US"/>
        </w:rPr>
        <w:t>Group</w:t>
      </w:r>
    </w:p>
    <w:p w:rsidR="003B232A" w:rsidRDefault="003B232A" w:rsidP="003B232A">
      <w:r>
        <w:t xml:space="preserve">Структура рынка в денежном выражении выглядит иначе. Стоимость снегоуборочной машины для бытовых целей варьируется </w:t>
      </w:r>
      <w:r w:rsidR="00B17D8A">
        <w:t>……………………………………………</w:t>
      </w:r>
      <w:r>
        <w:t xml:space="preserve">, </w:t>
      </w:r>
      <w:r w:rsidR="006B4A3A">
        <w:t>а</w:t>
      </w:r>
      <w:r>
        <w:t xml:space="preserve"> стоимость машин крупных габаритов </w:t>
      </w:r>
      <w:r w:rsidR="00B17D8A">
        <w:t>……………………………………………</w:t>
      </w:r>
      <w:r>
        <w:t>. То</w:t>
      </w:r>
      <w:r w:rsidR="006B4A3A">
        <w:t xml:space="preserve"> </w:t>
      </w:r>
      <w:r>
        <w:t xml:space="preserve">же самое касается и сегмента навесного оборудования – </w:t>
      </w:r>
      <w:r w:rsidR="00B17D8A">
        <w:t>……………………………………………</w:t>
      </w:r>
      <w:r>
        <w:t>.</w:t>
      </w:r>
    </w:p>
    <w:p w:rsidR="006B4A3A" w:rsidRPr="003B232A" w:rsidRDefault="006B4A3A" w:rsidP="003B232A"/>
    <w:p w:rsidR="00545B48" w:rsidRDefault="00BF6845" w:rsidP="00545B48">
      <w:pPr>
        <w:pStyle w:val="II"/>
      </w:pPr>
      <w:bookmarkStart w:id="42" w:name="_Toc380062827"/>
      <w:r>
        <w:t>3</w:t>
      </w:r>
      <w:r w:rsidR="00545B48">
        <w:t>.2. Факторы развития рынка снегоуборочной техники</w:t>
      </w:r>
      <w:bookmarkEnd w:id="42"/>
    </w:p>
    <w:p w:rsidR="00951136" w:rsidRPr="006A07A7" w:rsidRDefault="00951136" w:rsidP="007A7C21">
      <w:pPr>
        <w:pStyle w:val="III"/>
        <w:rPr>
          <w:lang w:val="ru-RU"/>
        </w:rPr>
      </w:pPr>
      <w:bookmarkStart w:id="43" w:name="_Toc380062828"/>
      <w:r w:rsidRPr="006A07A7">
        <w:rPr>
          <w:lang w:val="ru-RU"/>
        </w:rPr>
        <w:t>Отрицательные факторы</w:t>
      </w:r>
      <w:bookmarkEnd w:id="43"/>
    </w:p>
    <w:p w:rsidR="00951136" w:rsidRPr="007A7C21" w:rsidRDefault="00951136" w:rsidP="00951136">
      <w:pPr>
        <w:pStyle w:val="af3"/>
        <w:numPr>
          <w:ilvl w:val="0"/>
          <w:numId w:val="33"/>
        </w:numPr>
        <w:rPr>
          <w:b/>
        </w:rPr>
      </w:pPr>
      <w:r w:rsidRPr="007A7C21">
        <w:rPr>
          <w:b/>
        </w:rPr>
        <w:lastRenderedPageBreak/>
        <w:t>Неразвитость производства комплектующих изделий для дорожны</w:t>
      </w:r>
      <w:r w:rsidR="003B232A" w:rsidRPr="007A7C21">
        <w:rPr>
          <w:b/>
        </w:rPr>
        <w:t>х машин (в т.ч. снегоуборочных)</w:t>
      </w:r>
    </w:p>
    <w:p w:rsidR="00951136" w:rsidRDefault="00951136" w:rsidP="00951136">
      <w:r>
        <w:t>По мнению игроков</w:t>
      </w:r>
      <w:r w:rsidR="006B4A3A">
        <w:t xml:space="preserve"> рынка, продукция отечественных </w:t>
      </w:r>
      <w:r>
        <w:t xml:space="preserve">производителей комплектующих в настоящее время не способна выдержать конкуренцию по таким параметрам, как </w:t>
      </w:r>
      <w:r w:rsidR="00B17D8A">
        <w:t>……………………………………………</w:t>
      </w:r>
      <w:r>
        <w:t>.</w:t>
      </w:r>
    </w:p>
    <w:p w:rsidR="00951136" w:rsidRDefault="00951136" w:rsidP="00951136">
      <w:r>
        <w:t>Некоторые необходимые компоненты в России просто не производятся</w:t>
      </w:r>
      <w:r w:rsidR="006B4A3A">
        <w:t>:</w:t>
      </w:r>
      <w:r>
        <w:t xml:space="preserve"> например, </w:t>
      </w:r>
      <w:r w:rsidR="00B17D8A">
        <w:t>……………………………………………</w:t>
      </w:r>
      <w:r>
        <w:t xml:space="preserve">. При работе же с иностранными комплектующими высок риск </w:t>
      </w:r>
      <w:r w:rsidR="00B17D8A">
        <w:t>……………………………………………</w:t>
      </w:r>
      <w:r>
        <w:t xml:space="preserve">. </w:t>
      </w:r>
    </w:p>
    <w:p w:rsidR="00951136" w:rsidRPr="007A7C21" w:rsidRDefault="00951136" w:rsidP="00951136">
      <w:pPr>
        <w:pStyle w:val="af3"/>
        <w:numPr>
          <w:ilvl w:val="0"/>
          <w:numId w:val="32"/>
        </w:numPr>
        <w:rPr>
          <w:b/>
        </w:rPr>
      </w:pPr>
      <w:r w:rsidRPr="007A7C21">
        <w:rPr>
          <w:b/>
        </w:rPr>
        <w:t>Проблемы с длительностью э</w:t>
      </w:r>
      <w:r w:rsidR="007A7C21" w:rsidRPr="007A7C21">
        <w:rPr>
          <w:b/>
        </w:rPr>
        <w:t>ксплуатации отечественных машин</w:t>
      </w:r>
    </w:p>
    <w:p w:rsidR="00951136" w:rsidRDefault="00951136" w:rsidP="00951136">
      <w:r>
        <w:t xml:space="preserve">По данным журнала «Основные средства», в последние годы от дорожных организаций стали поступать жалобы на </w:t>
      </w:r>
      <w:r w:rsidR="00B17D8A">
        <w:t>……………………………………………</w:t>
      </w:r>
      <w:r>
        <w:t xml:space="preserve">. В этой связи ряд крупных производителей стал активно развивать сборку </w:t>
      </w:r>
      <w:r w:rsidR="00B17D8A">
        <w:t>……………………………………………</w:t>
      </w:r>
      <w:r>
        <w:t xml:space="preserve">. Однако данная тенденция прослеживается только в крупных городах (преимущественно в Москве и Санкт-Петербурге), и доля подобной техники </w:t>
      </w:r>
      <w:r w:rsidR="00B17D8A">
        <w:t>……………………………………………</w:t>
      </w:r>
      <w:r>
        <w:t xml:space="preserve">. </w:t>
      </w:r>
    </w:p>
    <w:p w:rsidR="00951136" w:rsidRPr="007A7C21" w:rsidRDefault="00951136" w:rsidP="00951136">
      <w:pPr>
        <w:pStyle w:val="af3"/>
        <w:numPr>
          <w:ilvl w:val="0"/>
          <w:numId w:val="31"/>
        </w:numPr>
        <w:rPr>
          <w:b/>
        </w:rPr>
      </w:pPr>
      <w:r w:rsidRPr="007A7C21">
        <w:rPr>
          <w:b/>
        </w:rPr>
        <w:t>Рост цен на сырьё, материалы</w:t>
      </w:r>
      <w:r w:rsidR="007A7C21" w:rsidRPr="007A7C21">
        <w:rPr>
          <w:b/>
        </w:rPr>
        <w:t>, комплектующие и энергоресурсы</w:t>
      </w:r>
    </w:p>
    <w:p w:rsidR="00951136" w:rsidRDefault="00951136" w:rsidP="00951136">
      <w:r>
        <w:t xml:space="preserve">Существенное влияние на развитие отрасли коммунального машиностроения оказывает ситуация, складывающаяся в сфере коммунального хозяйства. Предприятия, производящие коммунальную и дорожную технику, находятся в определённой зависимости от </w:t>
      </w:r>
      <w:r w:rsidR="00B17D8A">
        <w:t>……………………………………………</w:t>
      </w:r>
      <w:r>
        <w:t xml:space="preserve"> </w:t>
      </w:r>
    </w:p>
    <w:p w:rsidR="00951136" w:rsidRDefault="00951136" w:rsidP="00951136">
      <w:r>
        <w:t xml:space="preserve">Затраты на шасси, сырьё, материалы и энергию составляют </w:t>
      </w:r>
      <w:r w:rsidR="00B17D8A">
        <w:t>……………………………………………</w:t>
      </w:r>
      <w:r>
        <w:t xml:space="preserve">. Возможный их рост может привести к </w:t>
      </w:r>
      <w:r w:rsidR="00B17D8A">
        <w:t>……………………………………………</w:t>
      </w:r>
      <w:r>
        <w:t>.</w:t>
      </w:r>
    </w:p>
    <w:p w:rsidR="00951136" w:rsidRDefault="00951136" w:rsidP="00951136">
      <w:r>
        <w:t>В 201</w:t>
      </w:r>
      <w:r w:rsidR="00437549">
        <w:t>3</w:t>
      </w:r>
      <w:r>
        <w:t xml:space="preserve"> году произошёл </w:t>
      </w:r>
      <w:r w:rsidR="00B17D8A">
        <w:t>……………………………………………</w:t>
      </w:r>
      <w:r>
        <w:t>.</w:t>
      </w:r>
    </w:p>
    <w:p w:rsidR="007A7C21" w:rsidRDefault="00951136" w:rsidP="007A7C21">
      <w:r>
        <w:t xml:space="preserve">Вступление России в ВТО </w:t>
      </w:r>
      <w:r w:rsidR="00D567F2">
        <w:t>……………………………………………</w:t>
      </w:r>
      <w:r>
        <w:t xml:space="preserve">. После вступления России в ВТО произошло </w:t>
      </w:r>
      <w:r w:rsidR="00D567F2">
        <w:t>……………………………………………</w:t>
      </w:r>
      <w:r>
        <w:t xml:space="preserve"> пошлин на грузовые автомобили </w:t>
      </w:r>
      <w:r w:rsidR="00D567F2">
        <w:t>……………………………………………</w:t>
      </w:r>
      <w:r>
        <w:t xml:space="preserve"> Пошли</w:t>
      </w:r>
      <w:r w:rsidR="00437549">
        <w:t>на</w:t>
      </w:r>
      <w:r>
        <w:t xml:space="preserve"> на б/у технику был</w:t>
      </w:r>
      <w:r w:rsidR="00D567F2">
        <w:t>а</w:t>
      </w:r>
      <w:r>
        <w:t xml:space="preserve"> </w:t>
      </w:r>
      <w:r w:rsidR="00D567F2">
        <w:t>……………………………………………</w:t>
      </w:r>
    </w:p>
    <w:p w:rsidR="00302667" w:rsidRDefault="00302667" w:rsidP="007A7C21">
      <w:pPr>
        <w:pStyle w:val="III"/>
      </w:pPr>
      <w:bookmarkStart w:id="44" w:name="_Toc380062829"/>
      <w:r>
        <w:t>Положительные факторы</w:t>
      </w:r>
      <w:bookmarkEnd w:id="44"/>
    </w:p>
    <w:p w:rsidR="007A7C21" w:rsidRPr="007A7C21" w:rsidRDefault="007A7C21" w:rsidP="007A7C21">
      <w:pPr>
        <w:pStyle w:val="af3"/>
        <w:numPr>
          <w:ilvl w:val="0"/>
          <w:numId w:val="44"/>
        </w:numPr>
        <w:rPr>
          <w:b/>
        </w:rPr>
      </w:pPr>
      <w:r w:rsidRPr="007A7C21">
        <w:rPr>
          <w:b/>
        </w:rPr>
        <w:t>Кооперация отечественных производителей с западными компаниями</w:t>
      </w:r>
    </w:p>
    <w:p w:rsidR="00302667" w:rsidRDefault="00302667" w:rsidP="00302667">
      <w:r>
        <w:lastRenderedPageBreak/>
        <w:t xml:space="preserve">Развитию рынка способствует кооперация отечественных производителей с ведущими зарубежными компаниями. Чаще всего подобное взаимодействие приводит к </w:t>
      </w:r>
      <w:r w:rsidR="0075388E">
        <w:t>……………………………………………</w:t>
      </w:r>
      <w:r>
        <w:t xml:space="preserve"> Это первый проект </w:t>
      </w:r>
      <w:r w:rsidR="0075388E">
        <w:t>……………………………………………</w:t>
      </w:r>
      <w:r>
        <w:t>. Специалисты «</w:t>
      </w:r>
      <w:r w:rsidR="0075388E">
        <w:t>……………………………………………</w:t>
      </w:r>
      <w:r>
        <w:t xml:space="preserve">» адаптировали </w:t>
      </w:r>
      <w:r w:rsidR="0075388E">
        <w:t xml:space="preserve">…………………………………………… </w:t>
      </w:r>
      <w:r>
        <w:t>в соответствии с индивидуальными требованиями заказчика (</w:t>
      </w:r>
      <w:r w:rsidR="0075388E">
        <w:t>……………………………………………</w:t>
      </w:r>
      <w:r>
        <w:t xml:space="preserve">) и </w:t>
      </w:r>
      <w:r w:rsidR="0075388E">
        <w:t>……………………………………………</w:t>
      </w:r>
      <w:r>
        <w:t xml:space="preserve">. </w:t>
      </w:r>
      <w:r w:rsidR="00437549">
        <w:t xml:space="preserve">По мнению </w:t>
      </w:r>
      <w:r w:rsidR="0075388E">
        <w:t>……………………………………………</w:t>
      </w:r>
      <w:r>
        <w:t xml:space="preserve"> </w:t>
      </w:r>
    </w:p>
    <w:p w:rsidR="00302667" w:rsidRDefault="00302667" w:rsidP="00302667">
      <w:r>
        <w:t xml:space="preserve">Навесное оборудование на базе </w:t>
      </w:r>
      <w:r w:rsidR="0075388E">
        <w:t xml:space="preserve">…………………………………………… </w:t>
      </w:r>
      <w:r>
        <w:t>производит не одна компания. Так, ЗАО «</w:t>
      </w:r>
      <w:r w:rsidR="0075388E">
        <w:t>……………………………………………</w:t>
      </w:r>
      <w:r>
        <w:t xml:space="preserve">» разработала пилотный образец снегоочистителя </w:t>
      </w:r>
      <w:r w:rsidR="0075388E">
        <w:t>……………………………………………</w:t>
      </w:r>
      <w:r>
        <w:t xml:space="preserve">, состоящего из смонтированного на шасси </w:t>
      </w:r>
      <w:r w:rsidR="0075388E">
        <w:t>……………………………………………</w:t>
      </w:r>
      <w:r>
        <w:t>.</w:t>
      </w:r>
    </w:p>
    <w:p w:rsidR="007A7C21" w:rsidRPr="00205430" w:rsidRDefault="007A7C21" w:rsidP="00205430">
      <w:pPr>
        <w:pStyle w:val="af3"/>
        <w:numPr>
          <w:ilvl w:val="0"/>
          <w:numId w:val="46"/>
        </w:numPr>
        <w:rPr>
          <w:b/>
        </w:rPr>
      </w:pPr>
      <w:r w:rsidRPr="00205430">
        <w:rPr>
          <w:b/>
        </w:rPr>
        <w:t>Производство продукции в странах с низкой стоимостью рабочей силы</w:t>
      </w:r>
    </w:p>
    <w:p w:rsidR="007A7C21" w:rsidRDefault="007A7C21" w:rsidP="00302667">
      <w:r>
        <w:t xml:space="preserve">В 2009 году в России начался бум снегоуборочной техники малых габаритов, произведенной в </w:t>
      </w:r>
      <w:r w:rsidR="0075388E">
        <w:t>……………………………………………</w:t>
      </w:r>
      <w:r>
        <w:t xml:space="preserve">. Это касается не только </w:t>
      </w:r>
      <w:r w:rsidR="0075388E">
        <w:t>……………………………………………</w:t>
      </w:r>
      <w:r>
        <w:t>. Также известные</w:t>
      </w:r>
      <w:r w:rsidR="00437549">
        <w:t xml:space="preserve"> на мировой арене производители</w:t>
      </w:r>
      <w:r>
        <w:t xml:space="preserve"> снегоуборочных машин стали выносить производство в </w:t>
      </w:r>
      <w:r w:rsidR="0075388E">
        <w:t>……………………………………………</w:t>
      </w:r>
      <w:r>
        <w:t xml:space="preserve">. </w:t>
      </w:r>
      <w:r w:rsidR="00437549">
        <w:t xml:space="preserve">Также отмечается </w:t>
      </w:r>
      <w:r>
        <w:t xml:space="preserve">расширение </w:t>
      </w:r>
      <w:r w:rsidR="0075388E">
        <w:t xml:space="preserve">…………………………………………… </w:t>
      </w:r>
      <w:r>
        <w:t>сотрудничества, яркий пример бренд «</w:t>
      </w:r>
      <w:r w:rsidR="0075388E">
        <w:t>……………………………………………</w:t>
      </w:r>
      <w:r>
        <w:t xml:space="preserve">», который </w:t>
      </w:r>
      <w:r w:rsidR="0075388E">
        <w:t>……………………………………………</w:t>
      </w:r>
      <w:r>
        <w:t xml:space="preserve">. </w:t>
      </w:r>
    </w:p>
    <w:p w:rsidR="007A7C21" w:rsidRPr="007A7C21" w:rsidRDefault="007A7C21" w:rsidP="007A7C21">
      <w:pPr>
        <w:pStyle w:val="af3"/>
        <w:numPr>
          <w:ilvl w:val="0"/>
          <w:numId w:val="44"/>
        </w:numPr>
        <w:rPr>
          <w:b/>
        </w:rPr>
      </w:pPr>
      <w:r w:rsidRPr="007A7C21">
        <w:rPr>
          <w:b/>
        </w:rPr>
        <w:t>Механизированная уборка труднодоступных участков</w:t>
      </w:r>
    </w:p>
    <w:p w:rsidR="00311B01" w:rsidRDefault="007A7C21" w:rsidP="00302667">
      <w:r>
        <w:t xml:space="preserve">В сезон 2012-2013гг. активно обсуждалась проблема плохой уборки тротуаров и придомовых территорий, особенно в больших городах. Рабочие не справляются с объемом выпавшего снега, крупногабаритная техника даже самая маленькая не может проехать во двор из-за повсеместно припаркованных машин. Оптимальным выходом из этой ситуации может быть использование </w:t>
      </w:r>
      <w:r w:rsidR="0075388E">
        <w:t>……………………………………………</w:t>
      </w:r>
      <w:r>
        <w:t xml:space="preserve">. Если подобное решение будет принято, то это подстегнет дальнейший спрос на </w:t>
      </w:r>
      <w:r w:rsidR="00311B01">
        <w:t>данный сегмент техники.</w:t>
      </w:r>
    </w:p>
    <w:p w:rsidR="00205430" w:rsidRDefault="00205430" w:rsidP="00302667">
      <w:r>
        <w:t xml:space="preserve">На плановом еженедельном совещании у мэра Москвы его заместитель по вопросам ЖКХ Петр Бирюков рассказал, что в ближайшее время владельцев магазинов, офисов и других городских зданий в законодательном порядке обяжут </w:t>
      </w:r>
      <w:r w:rsidR="0075388E">
        <w:t>……………………………………………</w:t>
      </w:r>
      <w:r>
        <w:t>.</w:t>
      </w:r>
    </w:p>
    <w:p w:rsidR="007A7C21" w:rsidRPr="005712A6" w:rsidRDefault="00311B01" w:rsidP="00311B01">
      <w:pPr>
        <w:pStyle w:val="af3"/>
        <w:numPr>
          <w:ilvl w:val="0"/>
          <w:numId w:val="44"/>
        </w:numPr>
        <w:rPr>
          <w:b/>
        </w:rPr>
      </w:pPr>
      <w:r w:rsidRPr="005712A6">
        <w:rPr>
          <w:b/>
        </w:rPr>
        <w:t>Рост малоэтажного жилого строительств</w:t>
      </w:r>
    </w:p>
    <w:p w:rsidR="00311B01" w:rsidRPr="00775931" w:rsidRDefault="005712A6" w:rsidP="00311B01">
      <w:r w:rsidRPr="005712A6">
        <w:lastRenderedPageBreak/>
        <w:t xml:space="preserve">В 2013 г. индивидуальными застройщиками введено </w:t>
      </w:r>
      <w:r w:rsidR="0075388E">
        <w:t>….</w:t>
      </w:r>
      <w:r w:rsidRPr="005712A6">
        <w:t xml:space="preserve"> жилых домов общей площадью </w:t>
      </w:r>
      <w:r w:rsidR="0075388E">
        <w:t>…</w:t>
      </w:r>
      <w:r w:rsidRPr="005712A6">
        <w:t xml:space="preserve"> млн кв. м, что составило </w:t>
      </w:r>
      <w:r w:rsidR="0075388E">
        <w:t>…</w:t>
      </w:r>
      <w:r w:rsidRPr="005712A6">
        <w:t xml:space="preserve">% к 2012 г. При этом доля индивидуального домостроения в общей площади завершенного строительством жилья составила: в целом по России — </w:t>
      </w:r>
      <w:r w:rsidR="0075388E">
        <w:t>…</w:t>
      </w:r>
      <w:r w:rsidRPr="005712A6">
        <w:t xml:space="preserve">%; в </w:t>
      </w:r>
      <w:r w:rsidR="0075388E">
        <w:t>……………………………………………</w:t>
      </w:r>
      <w:r w:rsidRPr="005712A6">
        <w:t xml:space="preserve"> — от</w:t>
      </w:r>
      <w:r w:rsidR="0075388E">
        <w:t>…</w:t>
      </w:r>
      <w:r w:rsidRPr="005712A6">
        <w:t xml:space="preserve"> до </w:t>
      </w:r>
      <w:r w:rsidR="0075388E">
        <w:t>…</w:t>
      </w:r>
      <w:r w:rsidRPr="005712A6">
        <w:t>%.</w:t>
      </w:r>
    </w:p>
    <w:p w:rsidR="00437549" w:rsidRDefault="00437549" w:rsidP="00545B48">
      <w:pPr>
        <w:pStyle w:val="II"/>
      </w:pPr>
    </w:p>
    <w:p w:rsidR="00545B48" w:rsidRDefault="00BF6845" w:rsidP="00545B48">
      <w:pPr>
        <w:pStyle w:val="II"/>
      </w:pPr>
      <w:bookmarkStart w:id="45" w:name="_Toc380062830"/>
      <w:r>
        <w:t>3</w:t>
      </w:r>
      <w:r w:rsidR="00545B48">
        <w:t>.3. Тенденции рынка снегоуборочной техники</w:t>
      </w:r>
      <w:bookmarkEnd w:id="45"/>
    </w:p>
    <w:p w:rsidR="00545B48" w:rsidRPr="005712A6" w:rsidRDefault="00545B48" w:rsidP="00545B48">
      <w:pPr>
        <w:pStyle w:val="af3"/>
        <w:numPr>
          <w:ilvl w:val="0"/>
          <w:numId w:val="30"/>
        </w:numPr>
        <w:rPr>
          <w:b/>
        </w:rPr>
      </w:pPr>
      <w:r w:rsidRPr="005712A6">
        <w:rPr>
          <w:b/>
        </w:rPr>
        <w:t>Рост потребности в спец</w:t>
      </w:r>
      <w:r w:rsidR="005712A6" w:rsidRPr="005712A6">
        <w:rPr>
          <w:b/>
        </w:rPr>
        <w:t>технике по содержанию автодорог</w:t>
      </w:r>
      <w:r w:rsidRPr="005712A6">
        <w:rPr>
          <w:b/>
        </w:rPr>
        <w:t xml:space="preserve"> </w:t>
      </w:r>
    </w:p>
    <w:p w:rsidR="00545B48" w:rsidRDefault="00545B48" w:rsidP="00545B48">
      <w:r>
        <w:t xml:space="preserve">Процент </w:t>
      </w:r>
      <w:r w:rsidR="00477D29">
        <w:t>……………………………………………</w:t>
      </w:r>
      <w:r>
        <w:t xml:space="preserve"> коммунальных машин достаточно </w:t>
      </w:r>
      <w:r w:rsidR="00477D29">
        <w:t>……………………………………………</w:t>
      </w:r>
      <w:r>
        <w:t>, что является предп</w:t>
      </w:r>
      <w:r w:rsidR="00477D29">
        <w:t>осылкой для роста рынка техники</w:t>
      </w:r>
      <w:r>
        <w:t xml:space="preserve"> </w:t>
      </w:r>
      <w:r w:rsidR="00477D29">
        <w:t>……………………………………………</w:t>
      </w:r>
      <w:r>
        <w:t xml:space="preserve">. </w:t>
      </w:r>
    </w:p>
    <w:p w:rsidR="00545B48" w:rsidRPr="005712A6" w:rsidRDefault="00545B48" w:rsidP="00545B48">
      <w:pPr>
        <w:pStyle w:val="af3"/>
        <w:numPr>
          <w:ilvl w:val="0"/>
          <w:numId w:val="30"/>
        </w:numPr>
        <w:rPr>
          <w:b/>
        </w:rPr>
      </w:pPr>
      <w:r w:rsidRPr="005712A6">
        <w:rPr>
          <w:b/>
        </w:rPr>
        <w:t>Рост попул</w:t>
      </w:r>
      <w:r w:rsidR="005712A6">
        <w:rPr>
          <w:b/>
        </w:rPr>
        <w:t>ярности навесного оборудования</w:t>
      </w:r>
    </w:p>
    <w:p w:rsidR="00545B48" w:rsidRDefault="00545B48" w:rsidP="00545B48">
      <w:r>
        <w:t xml:space="preserve">Одним из главных требований к снегоуборочной технике является её многофункциональность, что обуславливает популярность навесного оборудования. Оно стоит </w:t>
      </w:r>
      <w:r w:rsidR="00477D29">
        <w:t>……………………………………………</w:t>
      </w:r>
      <w:r>
        <w:t xml:space="preserve">, а также </w:t>
      </w:r>
      <w:r w:rsidR="00477D29">
        <w:t>……………………………………………</w:t>
      </w:r>
      <w:r>
        <w:t xml:space="preserve">. Наиболее распространены следующие виды навесного оборудования - </w:t>
      </w:r>
      <w:r w:rsidR="00477D29">
        <w:t>……………………………………………</w:t>
      </w:r>
      <w:r>
        <w:t xml:space="preserve">. Популярностью пользуются как </w:t>
      </w:r>
      <w:r w:rsidR="00477D29">
        <w:t>……………………………………………</w:t>
      </w:r>
      <w:r>
        <w:t xml:space="preserve">, так и </w:t>
      </w:r>
      <w:r w:rsidR="00477D29">
        <w:t>……………………………………………</w:t>
      </w:r>
      <w:r>
        <w:t xml:space="preserve"> </w:t>
      </w:r>
    </w:p>
    <w:p w:rsidR="00545B48" w:rsidRPr="005712A6" w:rsidRDefault="00545B48" w:rsidP="00545B48">
      <w:pPr>
        <w:pStyle w:val="af3"/>
        <w:numPr>
          <w:ilvl w:val="0"/>
          <w:numId w:val="30"/>
        </w:numPr>
        <w:rPr>
          <w:b/>
        </w:rPr>
      </w:pPr>
      <w:r w:rsidRPr="005712A6">
        <w:rPr>
          <w:b/>
        </w:rPr>
        <w:t>Дальнейшее расширение использован</w:t>
      </w:r>
      <w:r w:rsidR="005712A6">
        <w:rPr>
          <w:b/>
        </w:rPr>
        <w:t>ия малой снегоуборочной техники</w:t>
      </w:r>
    </w:p>
    <w:p w:rsidR="00545B48" w:rsidRDefault="00545B48" w:rsidP="00545B48">
      <w:r>
        <w:t xml:space="preserve">Из анализа импорта снегоуборочной техники в Россию видно, что рост данного рынка идет за счет расширения использования малогабаритной техники </w:t>
      </w:r>
      <w:r w:rsidR="00477D29">
        <w:t>……………………………………………</w:t>
      </w:r>
      <w:r>
        <w:t xml:space="preserve"> Однако подобная техника в России практически не изготавливается, т.к. </w:t>
      </w:r>
      <w:r w:rsidR="006C2F5C">
        <w:t>……………………………………………</w:t>
      </w:r>
      <w:r>
        <w:t xml:space="preserve">. Также в коммунальном хозяйстве она применяется </w:t>
      </w:r>
      <w:r w:rsidR="006C2F5C">
        <w:t>……………………………………………</w:t>
      </w:r>
      <w:r>
        <w:t>.</w:t>
      </w:r>
    </w:p>
    <w:p w:rsidR="00545B48" w:rsidRPr="005712A6" w:rsidRDefault="00545B48" w:rsidP="00545B48">
      <w:pPr>
        <w:pStyle w:val="af3"/>
        <w:numPr>
          <w:ilvl w:val="0"/>
          <w:numId w:val="30"/>
        </w:numPr>
        <w:rPr>
          <w:b/>
        </w:rPr>
      </w:pPr>
      <w:r w:rsidRPr="005712A6">
        <w:rPr>
          <w:b/>
        </w:rPr>
        <w:t>Строительство многофункциональных дорожных машин</w:t>
      </w:r>
    </w:p>
    <w:p w:rsidR="00545B48" w:rsidRDefault="00545B48" w:rsidP="00545B48">
      <w:r>
        <w:t xml:space="preserve">Производители машин для уборки и очистки дорог считают, что если все работы выполнять отдельными специализированными машинами, то количество таких машин </w:t>
      </w:r>
      <w:r w:rsidR="006C2F5C">
        <w:t>……………………………………………</w:t>
      </w:r>
      <w:r>
        <w:t xml:space="preserve">. Поэтому в настоящее время главное направление развития техники для содержания дорог практически всех производителей - это переход </w:t>
      </w:r>
      <w:r w:rsidR="006C2F5C">
        <w:t>……………………………………………</w:t>
      </w:r>
      <w:r>
        <w:t>.</w:t>
      </w:r>
    </w:p>
    <w:p w:rsidR="00545B48" w:rsidRDefault="00545B48" w:rsidP="00545B48">
      <w:r>
        <w:lastRenderedPageBreak/>
        <w:t xml:space="preserve">Первыми из таких машин на автомобильных дорогах и улицах населенных пунктов появились </w:t>
      </w:r>
      <w:r w:rsidR="006C2F5C">
        <w:t>……………………………………………</w:t>
      </w:r>
      <w:r>
        <w:t xml:space="preserve">. Именно таким образом сформировалась несколько десятков лет назад первая из главных тенденций развития дорожной и коммунальной техники - </w:t>
      </w:r>
      <w:r w:rsidR="006C2F5C">
        <w:t>……………………………………………</w:t>
      </w:r>
      <w:r>
        <w:t xml:space="preserve">. При этом сразу же выявилась необходимость в </w:t>
      </w:r>
      <w:r w:rsidR="006C2F5C">
        <w:t xml:space="preserve">…………………………………………… </w:t>
      </w:r>
      <w:r>
        <w:t xml:space="preserve">и явилось началом проявления второй тенденции развития дорожной и коммунальной техники - </w:t>
      </w:r>
      <w:r w:rsidR="006C2F5C">
        <w:t>……………………………………………</w:t>
      </w:r>
    </w:p>
    <w:p w:rsidR="00545B48" w:rsidRDefault="00545B48" w:rsidP="00545B48">
      <w:r>
        <w:t xml:space="preserve">Развитие указанных тенденций позволяет снизить затраты на </w:t>
      </w:r>
      <w:r w:rsidR="006C2F5C">
        <w:t>……………………………………………</w:t>
      </w:r>
      <w:r>
        <w:t>. Первая тенденция (</w:t>
      </w:r>
      <w:r w:rsidR="006C2F5C">
        <w:t>……………………………………………</w:t>
      </w:r>
      <w:r>
        <w:t xml:space="preserve">) позволяет резко снизить </w:t>
      </w:r>
      <w:r w:rsidR="006C2F5C">
        <w:t>……………………………………………</w:t>
      </w:r>
      <w:r>
        <w:t>, а вторая (</w:t>
      </w:r>
      <w:r w:rsidR="006C2F5C">
        <w:t>……………………………………………</w:t>
      </w:r>
      <w:r>
        <w:t xml:space="preserve">) позволяет выбрать </w:t>
      </w:r>
      <w:r w:rsidR="006C2F5C">
        <w:t>……………………………………………</w:t>
      </w:r>
      <w:r>
        <w:t>.</w:t>
      </w:r>
    </w:p>
    <w:p w:rsidR="0037754B" w:rsidRDefault="00BF6845" w:rsidP="0037754B">
      <w:pPr>
        <w:pStyle w:val="II"/>
      </w:pPr>
      <w:bookmarkStart w:id="46" w:name="_Toc380062831"/>
      <w:r>
        <w:t>3</w:t>
      </w:r>
      <w:r w:rsidR="0037754B">
        <w:t>.4. Профили крупнейших игроков</w:t>
      </w:r>
      <w:r w:rsidR="005712A6">
        <w:t xml:space="preserve"> крупногабаритных машин</w:t>
      </w:r>
      <w:bookmarkEnd w:id="46"/>
    </w:p>
    <w:p w:rsidR="0037754B" w:rsidRPr="00BF6845" w:rsidRDefault="0037754B" w:rsidP="0037754B">
      <w:pPr>
        <w:pStyle w:val="III"/>
        <w:rPr>
          <w:lang w:val="ru-RU"/>
        </w:rPr>
      </w:pPr>
      <w:bookmarkStart w:id="47" w:name="_Toc380062832"/>
      <w:r w:rsidRPr="00BF6845">
        <w:rPr>
          <w:lang w:val="ru-RU"/>
        </w:rPr>
        <w:t>ОАО «Курганмашзавод»</w:t>
      </w:r>
      <w:bookmarkEnd w:id="47"/>
    </w:p>
    <w:p w:rsidR="0037754B" w:rsidRDefault="0037754B" w:rsidP="0037754B">
      <w:pPr>
        <w:ind w:firstLine="0"/>
        <w:jc w:val="left"/>
      </w:pPr>
      <w:r w:rsidRPr="00F760E5">
        <w:rPr>
          <w:noProof/>
          <w:lang w:eastAsia="ru-RU"/>
        </w:rPr>
        <w:drawing>
          <wp:inline distT="0" distB="0" distL="0" distR="0">
            <wp:extent cx="4298867" cy="636471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13" cy="6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B" w:rsidRDefault="0037754B" w:rsidP="0037754B">
      <w:r>
        <w:t>ОАО «Курганский завод дорожных машин» основан в 1950 году и является крупнейшим предп</w:t>
      </w:r>
      <w:r w:rsidR="002000F0">
        <w:t>риятием Курганской области, одним</w:t>
      </w:r>
      <w:r>
        <w:t xml:space="preserve"> из лидеров оборонно-промышленного комплекса России. ОАО «Курганмашзавод» производит </w:t>
      </w:r>
      <w:r w:rsidR="006C2F5C">
        <w:t>……………………………………………</w:t>
      </w:r>
      <w:r>
        <w:t xml:space="preserve">. Среди новых видов продукции предприятия – </w:t>
      </w:r>
      <w:r w:rsidR="006C2F5C">
        <w:t>……………………………………………</w:t>
      </w:r>
      <w:r>
        <w:t>.</w:t>
      </w:r>
    </w:p>
    <w:p w:rsidR="0037754B" w:rsidRDefault="0037754B" w:rsidP="0037754B">
      <w:r>
        <w:t xml:space="preserve">По данным годового отчёта предприятие в 2012 году выпустило </w:t>
      </w:r>
      <w:r w:rsidR="006C2F5C">
        <w:t>…</w:t>
      </w:r>
      <w:r>
        <w:t xml:space="preserve"> единиц дорожной техники на сумму </w:t>
      </w:r>
      <w:r w:rsidR="006C2F5C">
        <w:t>…</w:t>
      </w:r>
      <w:r w:rsidR="002000F0">
        <w:t xml:space="preserve"> млн</w:t>
      </w:r>
      <w:r>
        <w:t xml:space="preserve">. руб., что </w:t>
      </w:r>
      <w:r w:rsidR="002000F0">
        <w:t>составило</w:t>
      </w:r>
      <w:r>
        <w:t xml:space="preserve"> </w:t>
      </w:r>
      <w:r w:rsidR="006C2F5C">
        <w:t>…</w:t>
      </w:r>
      <w:r>
        <w:t>% к 2011 год</w:t>
      </w:r>
      <w:r w:rsidR="002000F0">
        <w:t xml:space="preserve">у. Отгружено продукции на </w:t>
      </w:r>
      <w:r w:rsidR="006C2F5C">
        <w:t>…</w:t>
      </w:r>
      <w:r w:rsidR="002000F0">
        <w:t xml:space="preserve"> млн. руб. (также</w:t>
      </w:r>
      <w:r>
        <w:t xml:space="preserve"> </w:t>
      </w:r>
      <w:r w:rsidR="006C2F5C">
        <w:t>…</w:t>
      </w:r>
      <w:r>
        <w:t>%</w:t>
      </w:r>
      <w:r w:rsidR="002000F0">
        <w:t xml:space="preserve"> к 2011г.)</w:t>
      </w:r>
      <w:r>
        <w:t xml:space="preserve">. В 2013 году запланировано произвести и реализовать продукции на сумму </w:t>
      </w:r>
      <w:r w:rsidR="006C2F5C">
        <w:t>…</w:t>
      </w:r>
      <w:r w:rsidR="002000F0">
        <w:t xml:space="preserve"> млн</w:t>
      </w:r>
      <w:r>
        <w:t>. руб.</w:t>
      </w:r>
    </w:p>
    <w:p w:rsidR="0049498A" w:rsidRDefault="002000F0" w:rsidP="0049498A">
      <w:r>
        <w:t>Продажи ОАО «Кургандормаш»</w:t>
      </w:r>
      <w:r w:rsidR="0049498A">
        <w:t xml:space="preserve"> сократились за I-II квар</w:t>
      </w:r>
      <w:r>
        <w:t xml:space="preserve">тал 2013 года и составили </w:t>
      </w:r>
      <w:r w:rsidR="006C2F5C">
        <w:t>…</w:t>
      </w:r>
      <w:r w:rsidR="0049498A">
        <w:t xml:space="preserve"> млн. руб. по сравнению с п</w:t>
      </w:r>
      <w:r>
        <w:t xml:space="preserve">рошлогодним показателем в </w:t>
      </w:r>
      <w:r w:rsidR="006C2F5C">
        <w:t>…</w:t>
      </w:r>
      <w:r w:rsidR="0049498A">
        <w:t xml:space="preserve"> млн. руб. Об этом свидетельствуют материалы компании. Чистая прибыль компании </w:t>
      </w:r>
      <w:r>
        <w:t>«</w:t>
      </w:r>
      <w:r w:rsidR="0049498A">
        <w:t>Кургандормаш</w:t>
      </w:r>
      <w:r>
        <w:t>»</w:t>
      </w:r>
      <w:r w:rsidR="0049498A">
        <w:t xml:space="preserve"> за январь - июнь 2013 г</w:t>
      </w:r>
      <w:r>
        <w:t xml:space="preserve">ода по РСБУ </w:t>
      </w:r>
      <w:r w:rsidR="006C2F5C">
        <w:t>……………………………………………</w:t>
      </w:r>
    </w:p>
    <w:p w:rsidR="006C2F5C" w:rsidRDefault="006C2F5C" w:rsidP="0049498A"/>
    <w:p w:rsidR="0037754B" w:rsidRDefault="0037754B" w:rsidP="00302667">
      <w:pPr>
        <w:pStyle w:val="af4"/>
      </w:pPr>
      <w:bookmarkStart w:id="48" w:name="_Toc379328742"/>
      <w:bookmarkStart w:id="49" w:name="_Toc380061343"/>
      <w:r>
        <w:lastRenderedPageBreak/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1</w:t>
      </w:r>
      <w:r w:rsidR="002D7993">
        <w:rPr>
          <w:noProof/>
        </w:rPr>
        <w:fldChar w:fldCharType="end"/>
      </w:r>
      <w:r>
        <w:t xml:space="preserve">. </w:t>
      </w:r>
      <w:r w:rsidRPr="0037754B">
        <w:t>Объём производства дорожной техники ОАО «Кургандормаш» в 2010-2013 гг., шт</w:t>
      </w:r>
      <w:r w:rsidR="0049498A">
        <w:t>.</w:t>
      </w:r>
      <w:r w:rsidRPr="0037754B">
        <w:t xml:space="preserve"> и тыс. руб.</w:t>
      </w:r>
      <w:bookmarkEnd w:id="48"/>
      <w:bookmarkEnd w:id="49"/>
    </w:p>
    <w:tbl>
      <w:tblPr>
        <w:tblStyle w:val="-4510"/>
        <w:tblW w:w="5000" w:type="pct"/>
        <w:tblLook w:val="04A0" w:firstRow="1" w:lastRow="0" w:firstColumn="1" w:lastColumn="0" w:noHBand="0" w:noVBand="1"/>
      </w:tblPr>
      <w:tblGrid>
        <w:gridCol w:w="3132"/>
        <w:gridCol w:w="1554"/>
        <w:gridCol w:w="1553"/>
        <w:gridCol w:w="1553"/>
        <w:gridCol w:w="1553"/>
      </w:tblGrid>
      <w:tr w:rsidR="0037754B" w:rsidRPr="0037754B" w:rsidTr="00200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37754B" w:rsidRPr="0037754B" w:rsidRDefault="0037754B" w:rsidP="0037754B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37754B" w:rsidRPr="0037754B" w:rsidRDefault="0037754B" w:rsidP="0037754B">
            <w:pPr>
              <w:spacing w:after="0" w:line="240" w:lineRule="auto"/>
              <w:ind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 w:rsidRPr="0037754B"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2010 год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37754B" w:rsidRPr="0037754B" w:rsidRDefault="0037754B" w:rsidP="0037754B">
            <w:pPr>
              <w:spacing w:after="0" w:line="240" w:lineRule="auto"/>
              <w:ind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 w:val="0"/>
                <w:bCs w:val="0"/>
                <w:color w:val="FFFFFF"/>
                <w:sz w:val="20"/>
                <w:szCs w:val="20"/>
                <w:lang w:eastAsia="ru-RU"/>
              </w:rPr>
            </w:pPr>
            <w:r w:rsidRPr="0037754B"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2011 год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37754B" w:rsidRPr="0037754B" w:rsidRDefault="0037754B" w:rsidP="0037754B">
            <w:pPr>
              <w:spacing w:after="0" w:line="240" w:lineRule="auto"/>
              <w:ind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  <w:r w:rsidRPr="0037754B"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</w:tcPr>
          <w:p w:rsidR="0037754B" w:rsidRPr="0037754B" w:rsidRDefault="0037754B" w:rsidP="0037754B">
            <w:pPr>
              <w:spacing w:after="0" w:line="240" w:lineRule="auto"/>
              <w:ind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</w:pPr>
            <w:r w:rsidRPr="0037754B">
              <w:rPr>
                <w:rFonts w:asciiTheme="minorHAnsi" w:eastAsia="Times New Roman" w:hAnsiTheme="minorHAnsi"/>
                <w:color w:val="FFFFFF"/>
                <w:sz w:val="20"/>
                <w:szCs w:val="20"/>
                <w:lang w:eastAsia="ru-RU"/>
              </w:rPr>
              <w:t>2013 год*</w:t>
            </w:r>
          </w:p>
        </w:tc>
      </w:tr>
      <w:tr w:rsidR="0037754B" w:rsidRPr="0037754B" w:rsidTr="00200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54B" w:rsidRPr="005712A6" w:rsidRDefault="002000F0" w:rsidP="002000F0">
            <w:pPr>
              <w:spacing w:after="0" w:line="240" w:lineRule="auto"/>
              <w:ind w:firstLine="0"/>
              <w:contextualSpacing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В натуральном выражении,</w:t>
            </w:r>
            <w:r w:rsidR="0037754B" w:rsidRPr="005712A6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 xml:space="preserve"> шт.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54B" w:rsidRPr="005712A6" w:rsidRDefault="0037754B" w:rsidP="005712A6">
            <w:pPr>
              <w:spacing w:after="0" w:line="240" w:lineRule="auto"/>
              <w:ind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5712A6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54B" w:rsidRPr="005712A6" w:rsidRDefault="006C2F5C" w:rsidP="005712A6">
            <w:pPr>
              <w:spacing w:after="0" w:line="240" w:lineRule="auto"/>
              <w:ind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54B" w:rsidRPr="005712A6" w:rsidRDefault="006C2F5C" w:rsidP="005712A6">
            <w:pPr>
              <w:spacing w:after="0" w:line="240" w:lineRule="auto"/>
              <w:ind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54B" w:rsidRPr="005712A6" w:rsidRDefault="006C2F5C" w:rsidP="005712A6">
            <w:pPr>
              <w:spacing w:after="0" w:line="240" w:lineRule="auto"/>
              <w:ind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---</w:t>
            </w:r>
          </w:p>
        </w:tc>
      </w:tr>
      <w:tr w:rsidR="0037754B" w:rsidRPr="0037754B" w:rsidTr="002000F0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54B" w:rsidRPr="005712A6" w:rsidRDefault="002000F0" w:rsidP="005712A6">
            <w:pPr>
              <w:spacing w:after="0" w:line="240" w:lineRule="auto"/>
              <w:ind w:firstLine="0"/>
              <w:contextualSpacing/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>В стоимостном выражении,</w:t>
            </w:r>
            <w:r w:rsidR="0037754B" w:rsidRPr="005712A6">
              <w:rPr>
                <w:rFonts w:asciiTheme="minorHAnsi" w:eastAsia="Times New Roman" w:hAnsiTheme="minorHAnsi"/>
                <w:b w:val="0"/>
                <w:sz w:val="20"/>
                <w:szCs w:val="20"/>
                <w:lang w:eastAsia="ru-RU"/>
              </w:rPr>
              <w:t xml:space="preserve"> тыс. руб.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54B" w:rsidRPr="005712A6" w:rsidRDefault="0037754B" w:rsidP="005712A6">
            <w:pPr>
              <w:spacing w:after="0" w:line="240" w:lineRule="auto"/>
              <w:ind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5712A6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249</w:t>
            </w:r>
            <w:r w:rsidR="002000F0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</w:t>
            </w:r>
            <w:r w:rsidRPr="005712A6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54B" w:rsidRPr="005712A6" w:rsidRDefault="006C2F5C" w:rsidP="005712A6">
            <w:pPr>
              <w:spacing w:after="0" w:line="240" w:lineRule="auto"/>
              <w:ind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54B" w:rsidRPr="005712A6" w:rsidRDefault="006C2F5C" w:rsidP="005712A6">
            <w:pPr>
              <w:spacing w:after="0" w:line="240" w:lineRule="auto"/>
              <w:ind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54B" w:rsidRPr="005712A6" w:rsidRDefault="006C2F5C" w:rsidP="005712A6">
            <w:pPr>
              <w:spacing w:after="0" w:line="240" w:lineRule="auto"/>
              <w:ind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---</w:t>
            </w:r>
          </w:p>
        </w:tc>
      </w:tr>
    </w:tbl>
    <w:p w:rsidR="0037754B" w:rsidRPr="00B50169" w:rsidRDefault="0037754B" w:rsidP="00DC051D">
      <w:pPr>
        <w:pStyle w:val="DRG1"/>
      </w:pPr>
      <w:r w:rsidRPr="00B50169">
        <w:t>Источник: годовые отчёты предприятия</w:t>
      </w:r>
    </w:p>
    <w:p w:rsidR="0037754B" w:rsidRDefault="0037754B" w:rsidP="0037754B">
      <w:r w:rsidRPr="0037754B">
        <w:t>Пример техники ОАО «Курганмашзавод» для уборки дорог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86"/>
      </w:tblGrid>
      <w:tr w:rsidR="0037754B" w:rsidTr="0037754B">
        <w:tc>
          <w:tcPr>
            <w:tcW w:w="4669" w:type="dxa"/>
          </w:tcPr>
          <w:p w:rsidR="0037754B" w:rsidRDefault="0037754B" w:rsidP="0037754B">
            <w:pPr>
              <w:ind w:firstLine="0"/>
            </w:pPr>
            <w:r w:rsidRPr="00F760E5">
              <w:rPr>
                <w:noProof/>
                <w:lang w:eastAsia="ru-RU"/>
              </w:rPr>
              <w:drawing>
                <wp:inline distT="0" distB="0" distL="0" distR="0">
                  <wp:extent cx="2719449" cy="1748500"/>
                  <wp:effectExtent l="0" t="0" r="508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769" cy="175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37754B" w:rsidRDefault="0037754B" w:rsidP="0037754B">
            <w:pPr>
              <w:ind w:firstLine="0"/>
            </w:pPr>
            <w:r w:rsidRPr="004A4385">
              <w:rPr>
                <w:noProof/>
                <w:lang w:eastAsia="ru-RU"/>
              </w:rPr>
              <w:drawing>
                <wp:inline distT="0" distB="0" distL="0" distR="0">
                  <wp:extent cx="2838202" cy="1756327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840" cy="17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0F0" w:rsidRDefault="002000F0" w:rsidP="0037754B">
      <w:pPr>
        <w:pStyle w:val="III"/>
        <w:rPr>
          <w:lang w:val="ru-RU"/>
        </w:rPr>
      </w:pPr>
    </w:p>
    <w:p w:rsidR="0037754B" w:rsidRPr="0037754B" w:rsidRDefault="0037754B" w:rsidP="0037754B">
      <w:pPr>
        <w:pStyle w:val="III"/>
        <w:rPr>
          <w:lang w:val="ru-RU"/>
        </w:rPr>
      </w:pPr>
      <w:bookmarkStart w:id="50" w:name="_Toc380062833"/>
      <w:r w:rsidRPr="0037754B">
        <w:rPr>
          <w:lang w:val="ru-RU"/>
        </w:rPr>
        <w:t>ОАО «Мценский завод «Коммаш»</w:t>
      </w:r>
      <w:bookmarkEnd w:id="50"/>
    </w:p>
    <w:p w:rsidR="0037754B" w:rsidRDefault="0037754B" w:rsidP="0037754B">
      <w:r>
        <w:t xml:space="preserve"> </w:t>
      </w:r>
      <w:r w:rsidRPr="000268C7">
        <w:rPr>
          <w:noProof/>
          <w:lang w:eastAsia="ru-RU"/>
        </w:rPr>
        <w:drawing>
          <wp:inline distT="0" distB="0" distL="0" distR="0">
            <wp:extent cx="2303813" cy="896364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92" cy="9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B" w:rsidRDefault="0037754B" w:rsidP="0037754B">
      <w:r>
        <w:t xml:space="preserve">ОАО «Мценский завод коммунального машиностроения» - </w:t>
      </w:r>
      <w:r w:rsidR="002000F0">
        <w:t>один</w:t>
      </w:r>
      <w:r>
        <w:t xml:space="preserve"> из ведущих российских производителей и экспортёров коммунальной и дорожной техники. Он основан в 1956 году. Завод располагается в Орловской области.</w:t>
      </w:r>
    </w:p>
    <w:p w:rsidR="0037754B" w:rsidRDefault="0037754B" w:rsidP="0037754B">
      <w:r>
        <w:t xml:space="preserve">Основным видом деятельности ОАО «Мценский завод коммунального машиностроения» является производство </w:t>
      </w:r>
      <w:r w:rsidR="00A54986">
        <w:t>……………………………………………</w:t>
      </w:r>
    </w:p>
    <w:p w:rsidR="0037754B" w:rsidRDefault="0037754B" w:rsidP="0037754B">
      <w:r>
        <w:t xml:space="preserve">По данным годового отчёта предприятия за 2011 год доля ОАО «Мценский завод «Коммаш» в сегменте «машины комбинированные, дорожные» </w:t>
      </w:r>
      <w:r w:rsidR="002000F0">
        <w:t>составляла</w:t>
      </w:r>
      <w:r>
        <w:t xml:space="preserve"> </w:t>
      </w:r>
      <w:r w:rsidR="00044051">
        <w:t>…</w:t>
      </w:r>
      <w:r>
        <w:t xml:space="preserve">%, в сегменте «машины вакуумные, включая каналоочистительные» - до </w:t>
      </w:r>
      <w:r w:rsidR="00044051">
        <w:t>…</w:t>
      </w:r>
      <w:r>
        <w:t>%.</w:t>
      </w:r>
    </w:p>
    <w:p w:rsidR="0037754B" w:rsidRDefault="0037754B" w:rsidP="0037754B">
      <w:r>
        <w:t xml:space="preserve">За 2011 год </w:t>
      </w:r>
      <w:r w:rsidR="002000F0">
        <w:t xml:space="preserve">было </w:t>
      </w:r>
      <w:r>
        <w:t xml:space="preserve">произведено товарной продукции в общем объеме на </w:t>
      </w:r>
      <w:r w:rsidR="00044051">
        <w:t>…</w:t>
      </w:r>
      <w:r>
        <w:t xml:space="preserve"> млн. руб. Выпуск продукции составил </w:t>
      </w:r>
      <w:r w:rsidR="00044051">
        <w:t>…</w:t>
      </w:r>
      <w:r>
        <w:t xml:space="preserve"> единиц коммунальной техники, в том числе:</w:t>
      </w:r>
    </w:p>
    <w:p w:rsidR="0037754B" w:rsidRDefault="0037754B" w:rsidP="0037754B">
      <w:pPr>
        <w:pStyle w:val="af3"/>
        <w:numPr>
          <w:ilvl w:val="0"/>
          <w:numId w:val="30"/>
        </w:numPr>
      </w:pPr>
      <w:r>
        <w:t xml:space="preserve">машин для городского коммунального хозяйства – </w:t>
      </w:r>
      <w:r w:rsidR="00044051">
        <w:t>…</w:t>
      </w:r>
      <w:r>
        <w:t xml:space="preserve"> единиц;</w:t>
      </w:r>
    </w:p>
    <w:p w:rsidR="0037754B" w:rsidRDefault="0037754B" w:rsidP="0037754B">
      <w:pPr>
        <w:pStyle w:val="af3"/>
        <w:numPr>
          <w:ilvl w:val="0"/>
          <w:numId w:val="30"/>
        </w:numPr>
      </w:pPr>
      <w:r>
        <w:lastRenderedPageBreak/>
        <w:t xml:space="preserve">машин на шасси заказчика – </w:t>
      </w:r>
      <w:r w:rsidR="00044051">
        <w:t>…</w:t>
      </w:r>
      <w:r>
        <w:t xml:space="preserve"> единицы;</w:t>
      </w:r>
    </w:p>
    <w:p w:rsidR="0037754B" w:rsidRDefault="0037754B" w:rsidP="0037754B">
      <w:pPr>
        <w:pStyle w:val="af3"/>
        <w:numPr>
          <w:ilvl w:val="0"/>
          <w:numId w:val="30"/>
        </w:numPr>
      </w:pPr>
      <w:r>
        <w:t xml:space="preserve">специального оборудования – </w:t>
      </w:r>
      <w:r w:rsidR="00044051">
        <w:t>…</w:t>
      </w:r>
      <w:r>
        <w:t xml:space="preserve"> единиц;</w:t>
      </w:r>
    </w:p>
    <w:p w:rsidR="0037754B" w:rsidRDefault="0037754B" w:rsidP="0037754B">
      <w:pPr>
        <w:pStyle w:val="af3"/>
        <w:numPr>
          <w:ilvl w:val="0"/>
          <w:numId w:val="30"/>
        </w:numPr>
      </w:pPr>
      <w:r>
        <w:t xml:space="preserve">запасных частей – на </w:t>
      </w:r>
      <w:r w:rsidR="00044051">
        <w:t>…</w:t>
      </w:r>
      <w:r>
        <w:t xml:space="preserve"> млн. руб.</w:t>
      </w:r>
    </w:p>
    <w:p w:rsidR="0037754B" w:rsidRPr="0037754B" w:rsidRDefault="0037754B" w:rsidP="0037754B">
      <w:r>
        <w:t xml:space="preserve">Примеры техники ОАО «Мценский завод «Коммаш» для уборки дорог 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86"/>
      </w:tblGrid>
      <w:tr w:rsidR="0037754B" w:rsidTr="0037754B">
        <w:tc>
          <w:tcPr>
            <w:tcW w:w="4669" w:type="dxa"/>
          </w:tcPr>
          <w:p w:rsidR="0037754B" w:rsidRDefault="0037754B" w:rsidP="0037754B">
            <w:pPr>
              <w:ind w:firstLine="0"/>
            </w:pPr>
            <w:r w:rsidRPr="003E1727">
              <w:rPr>
                <w:noProof/>
                <w:lang w:eastAsia="ru-RU"/>
              </w:rPr>
              <w:drawing>
                <wp:inline distT="0" distB="0" distL="0" distR="0">
                  <wp:extent cx="2541319" cy="18140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18" cy="182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37754B" w:rsidRDefault="0037754B" w:rsidP="0037754B">
            <w:pPr>
              <w:ind w:firstLine="0"/>
            </w:pPr>
            <w:r w:rsidRPr="003E1727">
              <w:rPr>
                <w:noProof/>
                <w:lang w:eastAsia="ru-RU"/>
              </w:rPr>
              <w:drawing>
                <wp:inline distT="0" distB="0" distL="0" distR="0">
                  <wp:extent cx="2603293" cy="192380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724" cy="193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54B" w:rsidRPr="00BF6845" w:rsidRDefault="0037754B" w:rsidP="0037754B">
      <w:pPr>
        <w:pStyle w:val="III"/>
        <w:rPr>
          <w:lang w:val="ru-RU"/>
        </w:rPr>
      </w:pPr>
      <w:bookmarkStart w:id="51" w:name="_Toc380062834"/>
      <w:r w:rsidRPr="00BF6845">
        <w:rPr>
          <w:lang w:val="ru-RU"/>
        </w:rPr>
        <w:t>ОАО «Завод Комплексные Дорожные Машины имени М.И. Калинина»</w:t>
      </w:r>
      <w:bookmarkEnd w:id="51"/>
    </w:p>
    <w:p w:rsidR="0037754B" w:rsidRDefault="0037754B" w:rsidP="0037754B">
      <w:r w:rsidRPr="00C441E7">
        <w:rPr>
          <w:noProof/>
          <w:lang w:eastAsia="ru-RU"/>
        </w:rPr>
        <w:drawing>
          <wp:inline distT="0" distB="0" distL="0" distR="0">
            <wp:extent cx="2018665" cy="84328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B" w:rsidRDefault="0037754B" w:rsidP="0037754B">
      <w:r>
        <w:t xml:space="preserve">Предприятие, основанное в 1911 году, предлагает широкий спектр </w:t>
      </w:r>
      <w:r w:rsidR="00044051">
        <w:t>……………………………………………</w:t>
      </w:r>
      <w:r>
        <w:t xml:space="preserve">. Производственные мощности завода на данный момент составляют </w:t>
      </w:r>
      <w:r w:rsidR="00044051">
        <w:t>…</w:t>
      </w:r>
      <w:r>
        <w:t xml:space="preserve"> ед. спецтехники в месяц при односменном режиме работы. Завод располагается в Смоленской области.</w:t>
      </w:r>
    </w:p>
    <w:p w:rsidR="0037754B" w:rsidRDefault="0037754B" w:rsidP="0037754B">
      <w:r>
        <w:t>По данным основного сайта предприятия в 2012</w:t>
      </w:r>
      <w:r w:rsidR="00732502">
        <w:t xml:space="preserve"> </w:t>
      </w:r>
      <w:r>
        <w:t xml:space="preserve">году объём производства составил </w:t>
      </w:r>
      <w:r w:rsidR="00044051">
        <w:t>…</w:t>
      </w:r>
      <w:r>
        <w:t xml:space="preserve"> единиц техники, темп прироста </w:t>
      </w:r>
      <w:r w:rsidR="00044051">
        <w:t>…</w:t>
      </w:r>
      <w:r>
        <w:t>%.</w:t>
      </w:r>
    </w:p>
    <w:p w:rsidR="00C07AED" w:rsidRDefault="00C07AED" w:rsidP="00C07AED">
      <w:r>
        <w:rPr>
          <w:rFonts w:asciiTheme="minorHAnsi" w:hAnsiTheme="minorHAnsi"/>
          <w:szCs w:val="24"/>
        </w:rPr>
        <w:t xml:space="preserve">По собственной оценке </w:t>
      </w:r>
      <w:r w:rsidRPr="00B7056C">
        <w:rPr>
          <w:rFonts w:asciiTheme="minorHAnsi" w:hAnsiTheme="minorHAnsi"/>
          <w:szCs w:val="24"/>
        </w:rPr>
        <w:t xml:space="preserve">«Завод Комплексные Дорожные Машины имени М. И. Калинина» </w:t>
      </w:r>
      <w:r>
        <w:rPr>
          <w:rFonts w:asciiTheme="minorHAnsi" w:hAnsiTheme="minorHAnsi"/>
          <w:szCs w:val="24"/>
        </w:rPr>
        <w:t xml:space="preserve">в 2013 году </w:t>
      </w:r>
      <w:r w:rsidRPr="00B7056C">
        <w:rPr>
          <w:rFonts w:asciiTheme="minorHAnsi" w:hAnsiTheme="minorHAnsi"/>
          <w:szCs w:val="24"/>
        </w:rPr>
        <w:t xml:space="preserve">выпустил </w:t>
      </w:r>
      <w:r w:rsidR="00044051">
        <w:rPr>
          <w:rFonts w:asciiTheme="minorHAnsi" w:hAnsiTheme="minorHAnsi"/>
          <w:szCs w:val="24"/>
        </w:rPr>
        <w:t>…</w:t>
      </w:r>
      <w:r w:rsidRPr="00B7056C">
        <w:rPr>
          <w:rFonts w:asciiTheme="minorHAnsi" w:hAnsiTheme="minorHAnsi"/>
          <w:szCs w:val="24"/>
        </w:rPr>
        <w:t>% всей российской техники, предназначенной для зимней уборки дорог.</w:t>
      </w:r>
    </w:p>
    <w:p w:rsidR="0037754B" w:rsidRDefault="0037754B" w:rsidP="00302667">
      <w:pPr>
        <w:pStyle w:val="af4"/>
      </w:pPr>
      <w:bookmarkStart w:id="52" w:name="_Toc379328743"/>
      <w:bookmarkStart w:id="53" w:name="_Toc380061379"/>
      <w:r>
        <w:lastRenderedPageBreak/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3</w:t>
      </w:r>
      <w:r w:rsidR="002D7993">
        <w:rPr>
          <w:noProof/>
        </w:rPr>
        <w:fldChar w:fldCharType="end"/>
      </w:r>
      <w:r>
        <w:t xml:space="preserve">. </w:t>
      </w:r>
      <w:r w:rsidRPr="0037754B">
        <w:t xml:space="preserve">Объём </w:t>
      </w:r>
      <w:r w:rsidR="002000F0">
        <w:t xml:space="preserve">и темп прироста производства техники </w:t>
      </w:r>
      <w:r w:rsidRPr="0037754B">
        <w:t xml:space="preserve">ОАО «Завод КДМ им. М.И. Калинина» </w:t>
      </w:r>
      <w:r w:rsidR="002000F0">
        <w:t>в 2010-2012 гг., шт</w:t>
      </w:r>
      <w:r w:rsidRPr="0037754B">
        <w:t>. и %</w:t>
      </w:r>
      <w:bookmarkEnd w:id="52"/>
      <w:bookmarkEnd w:id="53"/>
    </w:p>
    <w:p w:rsidR="0078671E" w:rsidRPr="0078671E" w:rsidRDefault="0078671E" w:rsidP="0078671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7754B" w:rsidRDefault="0037754B" w:rsidP="00DC051D">
      <w:pPr>
        <w:pStyle w:val="DRG1"/>
      </w:pPr>
      <w:r w:rsidRPr="0037754B">
        <w:t>Источник: официальный сайт предприятия</w:t>
      </w:r>
    </w:p>
    <w:p w:rsidR="0078671E" w:rsidRDefault="0078671E" w:rsidP="0037754B">
      <w:r w:rsidRPr="0078671E">
        <w:t xml:space="preserve">В </w:t>
      </w:r>
      <w:r>
        <w:t>2013</w:t>
      </w:r>
      <w:r w:rsidRPr="0078671E">
        <w:t xml:space="preserve"> году одной из важнейших зад</w:t>
      </w:r>
      <w:r w:rsidR="002000F0">
        <w:t>ач для завода было адаптирован</w:t>
      </w:r>
      <w:r w:rsidR="00E82F60">
        <w:t>и</w:t>
      </w:r>
      <w:r w:rsidR="002000F0">
        <w:t>е</w:t>
      </w:r>
      <w:r w:rsidRPr="0078671E">
        <w:t xml:space="preserve"> к производственному процессу базовых автомобилей </w:t>
      </w:r>
      <w:r w:rsidR="00044051">
        <w:t>……………………………………………</w:t>
      </w:r>
      <w:r w:rsidRPr="0078671E">
        <w:t xml:space="preserve">. После изучения технологических особенностей данных моделей в кратчайшие сроки был налажен серийный выпуск </w:t>
      </w:r>
      <w:r w:rsidR="00044051">
        <w:t>……………………………………………</w:t>
      </w:r>
      <w:r w:rsidRPr="0078671E">
        <w:t xml:space="preserve"> Запущена в серийное производство и первая в России дорожная машина на базе </w:t>
      </w:r>
      <w:r w:rsidR="00044051">
        <w:t>……………………………………………</w:t>
      </w:r>
      <w:r w:rsidRPr="0078671E">
        <w:t xml:space="preserve">. Использование </w:t>
      </w:r>
      <w:r w:rsidR="00044051">
        <w:t>……………………………………………</w:t>
      </w:r>
      <w:r w:rsidRPr="0078671E">
        <w:t xml:space="preserve"> как моторного топлива – новое, перспективное, </w:t>
      </w:r>
      <w:r w:rsidR="00044051">
        <w:t>……………………………………………</w:t>
      </w:r>
      <w:r w:rsidRPr="0078671E">
        <w:t xml:space="preserve"> направление. В </w:t>
      </w:r>
      <w:r w:rsidR="00E82F60">
        <w:t>2012</w:t>
      </w:r>
      <w:r w:rsidRPr="0078671E">
        <w:t xml:space="preserve"> году завод КДМ представил собственную модель </w:t>
      </w:r>
      <w:r w:rsidR="00044051">
        <w:t>……………………………………………</w:t>
      </w:r>
      <w:r w:rsidRPr="0078671E">
        <w:t>, и в ближайших планах довести ее к весенне-летнему сезону до совершенства.</w:t>
      </w:r>
    </w:p>
    <w:p w:rsidR="0037754B" w:rsidRPr="0037754B" w:rsidRDefault="0037754B" w:rsidP="0037754B">
      <w:r w:rsidRPr="0037754B">
        <w:t>Примеры техники ОАО «Завод КДМ им. М.И. Калинина» для уборки дорог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896"/>
      </w:tblGrid>
      <w:tr w:rsidR="0037754B" w:rsidTr="00E82F60">
        <w:tc>
          <w:tcPr>
            <w:tcW w:w="4459" w:type="dxa"/>
          </w:tcPr>
          <w:p w:rsidR="0037754B" w:rsidRDefault="0037754B" w:rsidP="0037754B">
            <w:pPr>
              <w:ind w:firstLine="0"/>
            </w:pPr>
            <w:r w:rsidRPr="00C441E7">
              <w:rPr>
                <w:noProof/>
                <w:lang w:eastAsia="ru-RU"/>
              </w:rPr>
              <w:drawing>
                <wp:inline distT="0" distB="0" distL="0" distR="0">
                  <wp:extent cx="2636322" cy="165558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58" cy="166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37754B" w:rsidRDefault="0037754B" w:rsidP="0037754B">
            <w:pPr>
              <w:ind w:firstLine="0"/>
            </w:pPr>
            <w:r w:rsidRPr="00C441E7">
              <w:rPr>
                <w:noProof/>
                <w:lang w:eastAsia="ru-RU"/>
              </w:rPr>
              <w:drawing>
                <wp:inline distT="0" distB="0" distL="0" distR="0">
                  <wp:extent cx="2968831" cy="148064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64" cy="148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54B" w:rsidRPr="00BF6845" w:rsidRDefault="0037754B" w:rsidP="0037754B">
      <w:pPr>
        <w:pStyle w:val="III"/>
        <w:rPr>
          <w:lang w:val="ru-RU"/>
        </w:rPr>
      </w:pPr>
      <w:bookmarkStart w:id="54" w:name="_Toc380062835"/>
      <w:r w:rsidRPr="00BF6845">
        <w:rPr>
          <w:lang w:val="ru-RU"/>
        </w:rPr>
        <w:lastRenderedPageBreak/>
        <w:t>ЗАО «Смоленский автоагрегатный завод им. В.П. Отрохова АМО ЗИЛ»</w:t>
      </w:r>
      <w:bookmarkEnd w:id="54"/>
    </w:p>
    <w:p w:rsidR="0037754B" w:rsidRDefault="0037754B" w:rsidP="0037754B">
      <w:r w:rsidRPr="00233044">
        <w:rPr>
          <w:noProof/>
          <w:lang w:eastAsia="ru-RU"/>
        </w:rPr>
        <w:drawing>
          <wp:inline distT="0" distB="0" distL="0" distR="0">
            <wp:extent cx="2173184" cy="53817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44" cy="5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B" w:rsidRDefault="0037754B" w:rsidP="0037754B">
      <w:r w:rsidRPr="0037754B">
        <w:t xml:space="preserve">Завод им. Лихачёва является старейшей российской автомобилестроительной компанией, основанной в 1959 году. Завод специализируется на производстве </w:t>
      </w:r>
      <w:r w:rsidR="00044051">
        <w:t>……………………………………………</w:t>
      </w:r>
      <w:r w:rsidRPr="0037754B">
        <w:t xml:space="preserve">. Также предприятие занимается производством </w:t>
      </w:r>
      <w:r w:rsidR="00044051">
        <w:t>……………………………………………</w:t>
      </w:r>
      <w:r w:rsidR="00E82F60">
        <w:t>. Завод расположен в С</w:t>
      </w:r>
      <w:r w:rsidRPr="0037754B">
        <w:t>моленской области.</w:t>
      </w:r>
    </w:p>
    <w:p w:rsidR="0037754B" w:rsidRDefault="0078671E" w:rsidP="0078671E">
      <w:pPr>
        <w:pStyle w:val="af4"/>
      </w:pPr>
      <w:bookmarkStart w:id="55" w:name="_Toc379328744"/>
      <w:bookmarkStart w:id="56" w:name="_Toc380061344"/>
      <w:r>
        <w:t xml:space="preserve">Таблица </w:t>
      </w:r>
      <w:r w:rsidR="002D7993">
        <w:fldChar w:fldCharType="begin"/>
      </w:r>
      <w:r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2</w:t>
      </w:r>
      <w:r w:rsidR="002D7993">
        <w:fldChar w:fldCharType="end"/>
      </w:r>
      <w:r>
        <w:t xml:space="preserve">. </w:t>
      </w:r>
      <w:r w:rsidR="0037754B" w:rsidRPr="0037754B">
        <w:t xml:space="preserve">Объём производства автомобилей ОАО «АМО ЗИЛ» в 2010-2012 гг., </w:t>
      </w:r>
      <w:r>
        <w:t xml:space="preserve">шт. и </w:t>
      </w:r>
      <w:r w:rsidR="0037754B" w:rsidRPr="0037754B">
        <w:t>млн. руб.</w:t>
      </w:r>
      <w:bookmarkEnd w:id="55"/>
      <w:bookmarkEnd w:id="56"/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1557"/>
        <w:gridCol w:w="1557"/>
        <w:gridCol w:w="1557"/>
      </w:tblGrid>
      <w:tr w:rsidR="0078671E" w:rsidRPr="0078671E" w:rsidTr="0078671E">
        <w:trPr>
          <w:trHeight w:val="518"/>
        </w:trPr>
        <w:tc>
          <w:tcPr>
            <w:tcW w:w="2525" w:type="pct"/>
            <w:shd w:val="clear" w:color="auto" w:fill="0F81BF"/>
            <w:noWrap/>
            <w:vAlign w:val="center"/>
            <w:hideMark/>
          </w:tcPr>
          <w:p w:rsidR="0078671E" w:rsidRPr="0078671E" w:rsidRDefault="0078671E" w:rsidP="0078671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</w:p>
        </w:tc>
        <w:tc>
          <w:tcPr>
            <w:tcW w:w="825" w:type="pct"/>
            <w:shd w:val="clear" w:color="auto" w:fill="0F81BF"/>
            <w:noWrap/>
            <w:vAlign w:val="center"/>
            <w:hideMark/>
          </w:tcPr>
          <w:p w:rsidR="0078671E" w:rsidRPr="0078671E" w:rsidRDefault="0078671E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78671E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2010</w:t>
            </w:r>
          </w:p>
        </w:tc>
        <w:tc>
          <w:tcPr>
            <w:tcW w:w="825" w:type="pct"/>
            <w:shd w:val="clear" w:color="auto" w:fill="0F81BF"/>
            <w:noWrap/>
            <w:vAlign w:val="center"/>
            <w:hideMark/>
          </w:tcPr>
          <w:p w:rsidR="0078671E" w:rsidRPr="0078671E" w:rsidRDefault="0078671E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78671E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2011</w:t>
            </w:r>
          </w:p>
        </w:tc>
        <w:tc>
          <w:tcPr>
            <w:tcW w:w="825" w:type="pct"/>
            <w:shd w:val="clear" w:color="auto" w:fill="0F81BF"/>
            <w:noWrap/>
            <w:vAlign w:val="center"/>
            <w:hideMark/>
          </w:tcPr>
          <w:p w:rsidR="0078671E" w:rsidRPr="0078671E" w:rsidRDefault="0078671E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78671E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2012</w:t>
            </w:r>
          </w:p>
        </w:tc>
      </w:tr>
      <w:tr w:rsidR="0078671E" w:rsidRPr="0078671E" w:rsidTr="0078671E">
        <w:trPr>
          <w:trHeight w:val="518"/>
        </w:trPr>
        <w:tc>
          <w:tcPr>
            <w:tcW w:w="2525" w:type="pct"/>
            <w:shd w:val="clear" w:color="auto" w:fill="auto"/>
            <w:noWrap/>
            <w:vAlign w:val="center"/>
            <w:hideMark/>
          </w:tcPr>
          <w:p w:rsidR="0078671E" w:rsidRPr="0078671E" w:rsidRDefault="00E82F60" w:rsidP="0078671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В стоимостном выражении</w:t>
            </w:r>
            <w:r w:rsidR="0078671E" w:rsidRPr="0078671E">
              <w:rPr>
                <w:rFonts w:eastAsia="Times New Roman" w:cs="Times New Roman"/>
                <w:color w:val="000000"/>
                <w:sz w:val="22"/>
                <w:lang w:eastAsia="ru-RU"/>
              </w:rPr>
              <w:t>,</w:t>
            </w:r>
            <w:r w:rsidR="00786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="0078671E" w:rsidRPr="0078671E">
              <w:rPr>
                <w:rFonts w:eastAsia="Times New Roman" w:cs="Times New Roman"/>
                <w:color w:val="000000"/>
                <w:sz w:val="22"/>
                <w:lang w:eastAsia="ru-RU"/>
              </w:rPr>
              <w:t>млн. руб.</w:t>
            </w:r>
          </w:p>
        </w:tc>
        <w:tc>
          <w:tcPr>
            <w:tcW w:w="825" w:type="pct"/>
            <w:shd w:val="clear" w:color="auto" w:fill="auto"/>
            <w:noWrap/>
            <w:vAlign w:val="center"/>
            <w:hideMark/>
          </w:tcPr>
          <w:p w:rsidR="0078671E" w:rsidRPr="0078671E" w:rsidRDefault="0078671E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78671E">
              <w:rPr>
                <w:rFonts w:eastAsia="Times New Roman" w:cs="Times New Roman"/>
                <w:color w:val="000000"/>
                <w:sz w:val="22"/>
                <w:lang w:eastAsia="ru-RU"/>
              </w:rPr>
              <w:t>830,6</w:t>
            </w:r>
          </w:p>
        </w:tc>
        <w:tc>
          <w:tcPr>
            <w:tcW w:w="825" w:type="pct"/>
            <w:shd w:val="clear" w:color="auto" w:fill="auto"/>
            <w:noWrap/>
            <w:vAlign w:val="center"/>
            <w:hideMark/>
          </w:tcPr>
          <w:p w:rsidR="0078671E" w:rsidRPr="0078671E" w:rsidRDefault="00044051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825" w:type="pct"/>
            <w:shd w:val="clear" w:color="auto" w:fill="auto"/>
            <w:noWrap/>
            <w:vAlign w:val="center"/>
            <w:hideMark/>
          </w:tcPr>
          <w:p w:rsidR="0078671E" w:rsidRPr="0078671E" w:rsidRDefault="00044051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</w:tr>
      <w:tr w:rsidR="0078671E" w:rsidRPr="0078671E" w:rsidTr="0078671E">
        <w:trPr>
          <w:trHeight w:val="518"/>
        </w:trPr>
        <w:tc>
          <w:tcPr>
            <w:tcW w:w="2525" w:type="pct"/>
            <w:shd w:val="clear" w:color="auto" w:fill="auto"/>
            <w:noWrap/>
            <w:vAlign w:val="center"/>
            <w:hideMark/>
          </w:tcPr>
          <w:p w:rsidR="0078671E" w:rsidRPr="0078671E" w:rsidRDefault="00E82F60" w:rsidP="00E82F6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В натуральном выражении</w:t>
            </w:r>
            <w:r w:rsidR="0078671E" w:rsidRPr="0078671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шт</w:t>
            </w:r>
            <w:r w:rsidR="0078671E" w:rsidRPr="0078671E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825" w:type="pct"/>
            <w:shd w:val="clear" w:color="auto" w:fill="auto"/>
            <w:noWrap/>
            <w:vAlign w:val="center"/>
            <w:hideMark/>
          </w:tcPr>
          <w:p w:rsidR="0078671E" w:rsidRPr="0078671E" w:rsidRDefault="0078671E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78671E">
              <w:rPr>
                <w:rFonts w:eastAsia="Times New Roman" w:cs="Times New Roman"/>
                <w:color w:val="000000"/>
                <w:sz w:val="22"/>
                <w:lang w:eastAsia="ru-RU"/>
              </w:rPr>
              <w:t>1160</w:t>
            </w:r>
          </w:p>
        </w:tc>
        <w:tc>
          <w:tcPr>
            <w:tcW w:w="825" w:type="pct"/>
            <w:shd w:val="clear" w:color="auto" w:fill="auto"/>
            <w:noWrap/>
            <w:vAlign w:val="center"/>
            <w:hideMark/>
          </w:tcPr>
          <w:p w:rsidR="0078671E" w:rsidRPr="0078671E" w:rsidRDefault="00044051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825" w:type="pct"/>
            <w:shd w:val="clear" w:color="auto" w:fill="auto"/>
            <w:noWrap/>
            <w:vAlign w:val="center"/>
            <w:hideMark/>
          </w:tcPr>
          <w:p w:rsidR="0078671E" w:rsidRPr="0078671E" w:rsidRDefault="00044051" w:rsidP="0078671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</w:tr>
    </w:tbl>
    <w:p w:rsidR="0037754B" w:rsidRDefault="0037754B" w:rsidP="00DC051D">
      <w:pPr>
        <w:pStyle w:val="DRG1"/>
      </w:pPr>
      <w:r w:rsidRPr="0037754B">
        <w:t>Источник: годовые отчёты</w:t>
      </w:r>
    </w:p>
    <w:p w:rsidR="008E5D2F" w:rsidRDefault="008E5D2F" w:rsidP="008E5D2F">
      <w:r w:rsidRPr="008E5D2F">
        <w:t>Примеры техники ЗАО «Смоленский автоагрегатный завод» для уборки доро</w:t>
      </w:r>
      <w:r>
        <w:t>г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713"/>
      </w:tblGrid>
      <w:tr w:rsidR="008E5D2F" w:rsidTr="00E82F60">
        <w:tc>
          <w:tcPr>
            <w:tcW w:w="4459" w:type="dxa"/>
          </w:tcPr>
          <w:p w:rsidR="008E5D2F" w:rsidRDefault="008E5D2F" w:rsidP="00EA351E">
            <w:pPr>
              <w:ind w:firstLine="0"/>
            </w:pPr>
            <w:r w:rsidRPr="004E1581">
              <w:rPr>
                <w:noProof/>
                <w:lang w:eastAsia="ru-RU"/>
              </w:rPr>
              <w:drawing>
                <wp:inline distT="0" distB="0" distL="0" distR="0">
                  <wp:extent cx="2897579" cy="1138926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77" cy="114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8E5D2F" w:rsidRDefault="008E5D2F" w:rsidP="00EA351E">
            <w:pPr>
              <w:ind w:firstLine="0"/>
            </w:pPr>
            <w:r w:rsidRPr="004E1581">
              <w:rPr>
                <w:noProof/>
                <w:lang w:eastAsia="ru-RU"/>
              </w:rPr>
              <w:drawing>
                <wp:inline distT="0" distB="0" distL="0" distR="0">
                  <wp:extent cx="2945080" cy="1252609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517" cy="126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D2F" w:rsidRDefault="008E5D2F" w:rsidP="008E5D2F"/>
    <w:p w:rsidR="00E82F60" w:rsidRDefault="00E82F60" w:rsidP="008E5D2F">
      <w:pPr>
        <w:pStyle w:val="III"/>
        <w:rPr>
          <w:lang w:val="ru-RU"/>
        </w:rPr>
      </w:pPr>
    </w:p>
    <w:p w:rsidR="008E5D2F" w:rsidRPr="00BF6845" w:rsidRDefault="008E5D2F" w:rsidP="008E5D2F">
      <w:pPr>
        <w:pStyle w:val="III"/>
        <w:rPr>
          <w:lang w:val="ru-RU"/>
        </w:rPr>
      </w:pPr>
      <w:bookmarkStart w:id="57" w:name="_Toc380062836"/>
      <w:r w:rsidRPr="00BF6845">
        <w:rPr>
          <w:lang w:val="ru-RU"/>
        </w:rPr>
        <w:t>ОАО «Арзамасский завод коммунального машиностроения»</w:t>
      </w:r>
      <w:bookmarkEnd w:id="57"/>
    </w:p>
    <w:p w:rsidR="008E5D2F" w:rsidRDefault="008E5D2F" w:rsidP="008E5D2F">
      <w:pPr>
        <w:rPr>
          <w:rStyle w:val="aff"/>
        </w:rPr>
      </w:pPr>
      <w:r w:rsidRPr="008C19CF">
        <w:rPr>
          <w:noProof/>
          <w:lang w:eastAsia="ru-RU"/>
        </w:rPr>
        <w:drawing>
          <wp:inline distT="0" distB="0" distL="0" distR="0">
            <wp:extent cx="2208810" cy="1071225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78" cy="108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F" w:rsidRPr="008E5D2F" w:rsidRDefault="008E5D2F" w:rsidP="008E5D2F">
      <w:pPr>
        <w:rPr>
          <w:rStyle w:val="aff"/>
          <w:b w:val="0"/>
        </w:rPr>
      </w:pPr>
      <w:r w:rsidRPr="008E5D2F">
        <w:rPr>
          <w:rStyle w:val="aff"/>
          <w:b w:val="0"/>
        </w:rPr>
        <w:t xml:space="preserve">ОАО «Арзамасский завод коммунального машиностроения» является одним из ведущих предприятий коммунального машиностроения России и СНГ. Предприятие производит комбинированные дорожные машины. Завод «Коммаш» ведет свою историю с 1934 года. Товарный ассортимент предприятия насчитывает более </w:t>
      </w:r>
      <w:r w:rsidR="00BC3DCC">
        <w:rPr>
          <w:rStyle w:val="aff"/>
          <w:b w:val="0"/>
        </w:rPr>
        <w:t>…</w:t>
      </w:r>
      <w:r w:rsidRPr="008E5D2F">
        <w:rPr>
          <w:rStyle w:val="aff"/>
          <w:b w:val="0"/>
        </w:rPr>
        <w:t xml:space="preserve"> моделей </w:t>
      </w:r>
      <w:r w:rsidRPr="008E5D2F">
        <w:rPr>
          <w:rStyle w:val="aff"/>
          <w:b w:val="0"/>
        </w:rPr>
        <w:lastRenderedPageBreak/>
        <w:t>коммунальных машин. Объемы производства коммунальной техники постоянно увеличиваются.</w:t>
      </w:r>
    </w:p>
    <w:p w:rsidR="008E5D2F" w:rsidRDefault="008E5D2F" w:rsidP="008E5D2F">
      <w:pPr>
        <w:rPr>
          <w:rStyle w:val="aff"/>
          <w:b w:val="0"/>
        </w:rPr>
      </w:pPr>
      <w:r w:rsidRPr="008E5D2F">
        <w:rPr>
          <w:rStyle w:val="aff"/>
          <w:b w:val="0"/>
        </w:rPr>
        <w:t>Завод расположен в Нижегородской области.</w:t>
      </w:r>
    </w:p>
    <w:p w:rsidR="00C07AED" w:rsidRPr="008E5D2F" w:rsidRDefault="00C07AED" w:rsidP="008E5D2F">
      <w:pPr>
        <w:rPr>
          <w:rStyle w:val="aff"/>
          <w:b w:val="0"/>
        </w:rPr>
      </w:pPr>
      <w:r w:rsidRPr="00C07AED">
        <w:rPr>
          <w:rStyle w:val="aff"/>
          <w:b w:val="0"/>
        </w:rPr>
        <w:t xml:space="preserve">С января 2014 года линейка выпускаемых </w:t>
      </w:r>
      <w:r w:rsidR="00E82F60">
        <w:rPr>
          <w:rStyle w:val="aff"/>
          <w:b w:val="0"/>
        </w:rPr>
        <w:t xml:space="preserve">заводом машин </w:t>
      </w:r>
      <w:r w:rsidRPr="00C07AED">
        <w:rPr>
          <w:rStyle w:val="aff"/>
          <w:b w:val="0"/>
        </w:rPr>
        <w:t xml:space="preserve">пополнилась новой моделью - </w:t>
      </w:r>
      <w:r w:rsidR="00BC3DCC">
        <w:t>……………………………………………</w:t>
      </w:r>
      <w:r w:rsidRPr="00C07AED">
        <w:rPr>
          <w:rStyle w:val="aff"/>
          <w:b w:val="0"/>
        </w:rPr>
        <w:t xml:space="preserve"> Данная </w:t>
      </w:r>
      <w:r w:rsidR="00BC3DCC">
        <w:t>……………………………………………</w:t>
      </w:r>
      <w:r w:rsidRPr="00C07AED">
        <w:rPr>
          <w:rStyle w:val="aff"/>
          <w:b w:val="0"/>
        </w:rPr>
        <w:t xml:space="preserve"> дорожная машина - результат многолетней работы по модернизации всей серии КДМ. Техника имеет усовершенствованную </w:t>
      </w:r>
      <w:r w:rsidR="00BC3DCC">
        <w:t>……………………………………………</w:t>
      </w:r>
      <w:r w:rsidRPr="00C07AED">
        <w:rPr>
          <w:rStyle w:val="aff"/>
          <w:b w:val="0"/>
        </w:rPr>
        <w:t xml:space="preserve">, более высокую </w:t>
      </w:r>
      <w:r w:rsidR="00BC3DCC">
        <w:t>……………………………………………</w:t>
      </w:r>
      <w:r w:rsidRPr="00C07AED">
        <w:rPr>
          <w:rStyle w:val="aff"/>
          <w:b w:val="0"/>
        </w:rPr>
        <w:t>, улу</w:t>
      </w:r>
      <w:r>
        <w:rPr>
          <w:rStyle w:val="aff"/>
          <w:b w:val="0"/>
        </w:rPr>
        <w:t xml:space="preserve">чшенную </w:t>
      </w:r>
      <w:r w:rsidR="00BC3DCC">
        <w:t>……………………………………………</w:t>
      </w:r>
      <w:r>
        <w:rPr>
          <w:rStyle w:val="aff"/>
          <w:b w:val="0"/>
        </w:rPr>
        <w:t>, а так</w:t>
      </w:r>
      <w:r w:rsidRPr="00C07AED">
        <w:rPr>
          <w:rStyle w:val="aff"/>
          <w:b w:val="0"/>
        </w:rPr>
        <w:t xml:space="preserve">же </w:t>
      </w:r>
      <w:r w:rsidR="00BC3DCC">
        <w:t>……………………………………………</w:t>
      </w:r>
      <w:r w:rsidRPr="00C07AED">
        <w:rPr>
          <w:rStyle w:val="aff"/>
          <w:b w:val="0"/>
        </w:rPr>
        <w:t>.</w:t>
      </w:r>
    </w:p>
    <w:p w:rsidR="008E5D2F" w:rsidRDefault="008E5D2F" w:rsidP="008E5D2F">
      <w:pPr>
        <w:rPr>
          <w:rStyle w:val="aff"/>
          <w:b w:val="0"/>
        </w:rPr>
      </w:pPr>
      <w:r w:rsidRPr="008E5D2F">
        <w:rPr>
          <w:rStyle w:val="aff"/>
          <w:b w:val="0"/>
        </w:rPr>
        <w:t>Примеры техники ОАО «Арзамасский завод коммунального машиностроения» для уборки дорог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830"/>
      </w:tblGrid>
      <w:tr w:rsidR="008E5D2F" w:rsidTr="00E82F60">
        <w:tc>
          <w:tcPr>
            <w:tcW w:w="4459" w:type="dxa"/>
          </w:tcPr>
          <w:p w:rsidR="008E5D2F" w:rsidRDefault="008E5D2F" w:rsidP="00EA351E">
            <w:pPr>
              <w:ind w:firstLine="0"/>
            </w:pPr>
            <w:r w:rsidRPr="003A641C">
              <w:rPr>
                <w:noProof/>
                <w:lang w:eastAsia="ru-RU"/>
              </w:rPr>
              <w:drawing>
                <wp:inline distT="0" distB="0" distL="0" distR="0">
                  <wp:extent cx="2850077" cy="1195093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94" cy="12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8E5D2F" w:rsidRDefault="008E5D2F" w:rsidP="00EA351E">
            <w:pPr>
              <w:ind w:firstLine="0"/>
            </w:pPr>
            <w:r w:rsidRPr="003A641C">
              <w:rPr>
                <w:noProof/>
                <w:lang w:eastAsia="ru-RU"/>
              </w:rPr>
              <w:drawing>
                <wp:inline distT="0" distB="0" distL="0" distR="0">
                  <wp:extent cx="3051958" cy="125148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772" cy="12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D2F" w:rsidRDefault="008E5D2F" w:rsidP="008E5D2F">
      <w:pPr>
        <w:rPr>
          <w:rStyle w:val="aff"/>
          <w:b w:val="0"/>
        </w:rPr>
      </w:pPr>
    </w:p>
    <w:p w:rsidR="00E82F60" w:rsidRDefault="00E82F60" w:rsidP="008E5D2F">
      <w:pPr>
        <w:pStyle w:val="III"/>
        <w:rPr>
          <w:rStyle w:val="aff"/>
        </w:rPr>
      </w:pPr>
    </w:p>
    <w:p w:rsidR="00E82F60" w:rsidRDefault="00E82F60" w:rsidP="008E5D2F">
      <w:pPr>
        <w:pStyle w:val="III"/>
        <w:rPr>
          <w:rStyle w:val="aff"/>
        </w:rPr>
      </w:pPr>
    </w:p>
    <w:p w:rsidR="00E82F60" w:rsidRDefault="00E82F60" w:rsidP="008E5D2F">
      <w:pPr>
        <w:pStyle w:val="III"/>
        <w:rPr>
          <w:rStyle w:val="aff"/>
        </w:rPr>
      </w:pPr>
    </w:p>
    <w:p w:rsidR="008E5D2F" w:rsidRDefault="008E5D2F" w:rsidP="008E5D2F">
      <w:pPr>
        <w:pStyle w:val="III"/>
        <w:rPr>
          <w:rStyle w:val="aff"/>
        </w:rPr>
      </w:pPr>
      <w:bookmarkStart w:id="58" w:name="_Toc380062837"/>
      <w:r w:rsidRPr="008E5D2F">
        <w:rPr>
          <w:rStyle w:val="aff"/>
        </w:rPr>
        <w:t>ОАО «Ряжский авторемонтный завод»</w:t>
      </w:r>
      <w:bookmarkEnd w:id="58"/>
    </w:p>
    <w:p w:rsidR="008E5D2F" w:rsidRDefault="008E5D2F" w:rsidP="008E5D2F">
      <w:pPr>
        <w:rPr>
          <w:rStyle w:val="aff"/>
          <w:b w:val="0"/>
        </w:rPr>
      </w:pPr>
      <w:r w:rsidRPr="0066624E">
        <w:rPr>
          <w:noProof/>
          <w:lang w:eastAsia="ru-RU"/>
        </w:rPr>
        <w:drawing>
          <wp:inline distT="0" distB="0" distL="0" distR="0">
            <wp:extent cx="1378279" cy="105445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23" cy="10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F" w:rsidRPr="008E5D2F" w:rsidRDefault="008E5D2F" w:rsidP="008E5D2F">
      <w:pPr>
        <w:rPr>
          <w:rStyle w:val="aff"/>
          <w:b w:val="0"/>
        </w:rPr>
      </w:pPr>
      <w:r w:rsidRPr="008E5D2F">
        <w:rPr>
          <w:rStyle w:val="aff"/>
          <w:b w:val="0"/>
        </w:rPr>
        <w:t xml:space="preserve">ОАО «Ряжский авторемонтный завод» является предприятием коммунального машиностроения России. Продукция компании известна в Прибалтике, СНГ, Ираке и Кубе. На данный момент предприятие выпускает порядка </w:t>
      </w:r>
      <w:r w:rsidR="00BC3DCC">
        <w:rPr>
          <w:rStyle w:val="aff"/>
          <w:b w:val="0"/>
        </w:rPr>
        <w:t>…</w:t>
      </w:r>
      <w:r w:rsidRPr="008E5D2F">
        <w:rPr>
          <w:rStyle w:val="aff"/>
          <w:b w:val="0"/>
        </w:rPr>
        <w:t xml:space="preserve"> наименований техники.</w:t>
      </w:r>
    </w:p>
    <w:p w:rsidR="008E5D2F" w:rsidRPr="008E5D2F" w:rsidRDefault="00E82F60" w:rsidP="008E5D2F">
      <w:pPr>
        <w:rPr>
          <w:rStyle w:val="aff"/>
          <w:b w:val="0"/>
        </w:rPr>
      </w:pPr>
      <w:r>
        <w:rPr>
          <w:rStyle w:val="aff"/>
          <w:b w:val="0"/>
        </w:rPr>
        <w:lastRenderedPageBreak/>
        <w:t>Завод</w:t>
      </w:r>
      <w:r w:rsidR="008E5D2F" w:rsidRPr="008E5D2F">
        <w:rPr>
          <w:rStyle w:val="aff"/>
          <w:b w:val="0"/>
        </w:rPr>
        <w:t xml:space="preserve"> начинает свою историю с 1929 года, однако выпуском коммунальной те</w:t>
      </w:r>
      <w:r>
        <w:rPr>
          <w:rStyle w:val="aff"/>
          <w:b w:val="0"/>
        </w:rPr>
        <w:t>хники занимается с 1993 года</w:t>
      </w:r>
      <w:r w:rsidR="008E5D2F" w:rsidRPr="008E5D2F">
        <w:rPr>
          <w:rStyle w:val="aff"/>
          <w:b w:val="0"/>
        </w:rPr>
        <w:t xml:space="preserve">. Предприятие специализируется на выпуске </w:t>
      </w:r>
      <w:r w:rsidR="00BC3DCC">
        <w:t>……………………………………………</w:t>
      </w:r>
      <w:r w:rsidR="008E5D2F" w:rsidRPr="008E5D2F">
        <w:rPr>
          <w:rStyle w:val="aff"/>
          <w:b w:val="0"/>
        </w:rPr>
        <w:t xml:space="preserve">. </w:t>
      </w:r>
      <w:r>
        <w:rPr>
          <w:rStyle w:val="aff"/>
          <w:b w:val="0"/>
        </w:rPr>
        <w:t>Завод</w:t>
      </w:r>
      <w:r w:rsidR="008E5D2F" w:rsidRPr="008E5D2F">
        <w:rPr>
          <w:rStyle w:val="aff"/>
          <w:b w:val="0"/>
        </w:rPr>
        <w:t xml:space="preserve"> является одним из ведущих в стране по производству машин для коммунального и дорожного хозяйства.</w:t>
      </w:r>
    </w:p>
    <w:p w:rsidR="008E5D2F" w:rsidRPr="008E5D2F" w:rsidRDefault="008E5D2F" w:rsidP="008E5D2F">
      <w:pPr>
        <w:rPr>
          <w:rStyle w:val="aff"/>
          <w:b w:val="0"/>
        </w:rPr>
      </w:pPr>
      <w:r w:rsidRPr="008E5D2F">
        <w:rPr>
          <w:rStyle w:val="aff"/>
          <w:b w:val="0"/>
        </w:rPr>
        <w:t>По данным официального сайта компании доля ОАО «Ряжский авторемонтный завод» на рынке коммунальной техни</w:t>
      </w:r>
      <w:r w:rsidR="00BC3DCC">
        <w:rPr>
          <w:rStyle w:val="aff"/>
          <w:b w:val="0"/>
        </w:rPr>
        <w:t>ки и дорожных машин составляет …</w:t>
      </w:r>
      <w:r w:rsidRPr="008E5D2F">
        <w:rPr>
          <w:rStyle w:val="aff"/>
          <w:b w:val="0"/>
        </w:rPr>
        <w:t>%.</w:t>
      </w:r>
    </w:p>
    <w:p w:rsidR="008E5D2F" w:rsidRPr="008E5D2F" w:rsidRDefault="008E5D2F" w:rsidP="008E5D2F">
      <w:pPr>
        <w:rPr>
          <w:rStyle w:val="aff"/>
          <w:b w:val="0"/>
        </w:rPr>
      </w:pPr>
      <w:r w:rsidRPr="008E5D2F">
        <w:rPr>
          <w:rStyle w:val="aff"/>
          <w:b w:val="0"/>
        </w:rPr>
        <w:t>Примеры техники ОАО «Ряжский авторемонтный завод» для уборки дорог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896"/>
      </w:tblGrid>
      <w:tr w:rsidR="008E5D2F" w:rsidTr="00E82F60">
        <w:trPr>
          <w:jc w:val="center"/>
        </w:trPr>
        <w:tc>
          <w:tcPr>
            <w:tcW w:w="4459" w:type="dxa"/>
          </w:tcPr>
          <w:p w:rsidR="008E5D2F" w:rsidRDefault="008E5D2F" w:rsidP="00EA351E">
            <w:pPr>
              <w:ind w:firstLine="0"/>
            </w:pPr>
            <w:r w:rsidRPr="002C0B8D">
              <w:rPr>
                <w:noProof/>
                <w:lang w:eastAsia="ru-RU"/>
              </w:rPr>
              <w:drawing>
                <wp:inline distT="0" distB="0" distL="0" distR="0">
                  <wp:extent cx="2472800" cy="18169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410" cy="182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8E5D2F" w:rsidRDefault="008E5D2F" w:rsidP="00EA351E">
            <w:pPr>
              <w:ind w:firstLine="0"/>
            </w:pPr>
            <w:r w:rsidRPr="00233044">
              <w:rPr>
                <w:noProof/>
                <w:lang w:eastAsia="ru-RU"/>
              </w:rPr>
              <w:drawing>
                <wp:inline distT="0" distB="0" distL="0" distR="0">
                  <wp:extent cx="2569997" cy="18288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41" cy="183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D74" w:rsidRDefault="007E2D74" w:rsidP="008E5D2F">
      <w:pPr>
        <w:pStyle w:val="III"/>
        <w:rPr>
          <w:lang w:val="ru-RU"/>
        </w:rPr>
      </w:pPr>
    </w:p>
    <w:p w:rsidR="008E5D2F" w:rsidRDefault="008E5D2F" w:rsidP="008E5D2F">
      <w:pPr>
        <w:pStyle w:val="III"/>
        <w:rPr>
          <w:lang w:val="ru-RU"/>
        </w:rPr>
      </w:pPr>
      <w:bookmarkStart w:id="59" w:name="_Toc380062838"/>
      <w:r w:rsidRPr="00BF6845">
        <w:rPr>
          <w:lang w:val="ru-RU"/>
        </w:rPr>
        <w:t>ООО «ПКФ БЕРЦ»</w:t>
      </w:r>
      <w:bookmarkEnd w:id="59"/>
    </w:p>
    <w:p w:rsidR="00D03481" w:rsidRPr="00BF6845" w:rsidRDefault="00D03481" w:rsidP="00D03481">
      <w:r>
        <w:rPr>
          <w:noProof/>
          <w:lang w:eastAsia="ru-RU"/>
        </w:rPr>
        <w:drawing>
          <wp:inline distT="0" distB="0" distL="0" distR="0">
            <wp:extent cx="2495550" cy="6000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60_1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2F" w:rsidRDefault="008E5D2F" w:rsidP="008E5D2F">
      <w:r>
        <w:t>Производственно-коммерческая фирма ООО «Берц» является Рязанским машиностроительным предприятием</w:t>
      </w:r>
      <w:r w:rsidR="00D03481">
        <w:t xml:space="preserve"> (ПО </w:t>
      </w:r>
      <w:r w:rsidR="00D03481" w:rsidRPr="00D03481">
        <w:t>Рязанский завод «Торфмаш»</w:t>
      </w:r>
      <w:r w:rsidR="00D03481">
        <w:t>)</w:t>
      </w:r>
      <w:r>
        <w:t xml:space="preserve">, серийно выпускающим </w:t>
      </w:r>
      <w:r w:rsidR="00BC3DCC">
        <w:t>……………………………………………</w:t>
      </w:r>
      <w:r>
        <w:t xml:space="preserve">. В структуре производства предприятия имеются </w:t>
      </w:r>
      <w:r w:rsidR="00BC3DCC">
        <w:t>……………………………………………</w:t>
      </w:r>
      <w:r>
        <w:t>.</w:t>
      </w:r>
    </w:p>
    <w:p w:rsidR="0078671E" w:rsidRDefault="0078671E" w:rsidP="008E5D2F"/>
    <w:p w:rsidR="008E5D2F" w:rsidRPr="00BF6845" w:rsidRDefault="008E5D2F" w:rsidP="008E5D2F">
      <w:pPr>
        <w:pStyle w:val="III"/>
        <w:rPr>
          <w:lang w:val="ru-RU"/>
        </w:rPr>
      </w:pPr>
      <w:bookmarkStart w:id="60" w:name="_Toc380062839"/>
      <w:r w:rsidRPr="00BF6845">
        <w:rPr>
          <w:lang w:val="ru-RU"/>
        </w:rPr>
        <w:t>ОАО «ТоМеЗ» Тосненский Механический Завод»</w:t>
      </w:r>
      <w:bookmarkEnd w:id="60"/>
    </w:p>
    <w:p w:rsidR="008E5D2F" w:rsidRDefault="008E5D2F" w:rsidP="008E5D2F">
      <w:r w:rsidRPr="00233044">
        <w:rPr>
          <w:noProof/>
          <w:lang w:eastAsia="ru-RU"/>
        </w:rPr>
        <w:drawing>
          <wp:inline distT="0" distB="0" distL="0" distR="0">
            <wp:extent cx="2149433" cy="719161"/>
            <wp:effectExtent l="0" t="0" r="381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50" cy="7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F" w:rsidRDefault="008E5D2F" w:rsidP="008E5D2F">
      <w:r>
        <w:lastRenderedPageBreak/>
        <w:t xml:space="preserve">ОАО «ТоМеЗ» Тосненский Механический Завод» - один из крупнейших производителей дорожной и коммунальной техники в Северо-Западном регионе. Осуществляется выпуск </w:t>
      </w:r>
      <w:r w:rsidR="00BC3DCC">
        <w:t>……………………………………………</w:t>
      </w:r>
      <w:r>
        <w:t>.</w:t>
      </w:r>
    </w:p>
    <w:p w:rsidR="007E2D74" w:rsidRDefault="008E5D2F" w:rsidP="008E5D2F">
      <w:r>
        <w:t>Предприятие основано в 1982 году. Расположено в Ленинградской области. В 2012 году началась модернизация завода.</w:t>
      </w:r>
      <w:r w:rsidR="007E2D74">
        <w:t xml:space="preserve"> </w:t>
      </w:r>
    </w:p>
    <w:p w:rsidR="007E2D74" w:rsidRDefault="008E5D2F" w:rsidP="008E5D2F">
      <w:r>
        <w:t xml:space="preserve">В структуре производства </w:t>
      </w:r>
      <w:r w:rsidR="00BC3DCC">
        <w:t>…</w:t>
      </w:r>
      <w:r>
        <w:t>% продукции приходится на потребление территориальных и федеральных дорожных организаций Москвы и Московской области.</w:t>
      </w:r>
      <w:r w:rsidR="007E2D74">
        <w:t xml:space="preserve"> </w:t>
      </w:r>
    </w:p>
    <w:p w:rsidR="008E5D2F" w:rsidRDefault="008E5D2F" w:rsidP="008E5D2F">
      <w:r>
        <w:t xml:space="preserve">Предприятие выпускает </w:t>
      </w:r>
      <w:r w:rsidR="00BC3DCC">
        <w:t>……………………………………………</w:t>
      </w:r>
      <w:r>
        <w:t>.</w:t>
      </w:r>
    </w:p>
    <w:p w:rsidR="008E5D2F" w:rsidRDefault="008E5D2F" w:rsidP="00302667">
      <w:pPr>
        <w:pStyle w:val="af4"/>
      </w:pPr>
      <w:bookmarkStart w:id="61" w:name="_Toc379328745"/>
      <w:bookmarkStart w:id="62" w:name="_Toc380061380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4</w:t>
      </w:r>
      <w:r w:rsidR="002D7993">
        <w:rPr>
          <w:noProof/>
        </w:rPr>
        <w:fldChar w:fldCharType="end"/>
      </w:r>
      <w:r>
        <w:t xml:space="preserve">. </w:t>
      </w:r>
      <w:r w:rsidRPr="008E5D2F">
        <w:t xml:space="preserve">Объём </w:t>
      </w:r>
      <w:r w:rsidR="007E2D74">
        <w:t xml:space="preserve">и темп прироста </w:t>
      </w:r>
      <w:r w:rsidRPr="008E5D2F">
        <w:t>производства ОАО «ТоМеЗ» Тосненский Механический Завод в 2010-2012 гг., тыс. руб. и %</w:t>
      </w:r>
      <w:bookmarkEnd w:id="61"/>
      <w:bookmarkEnd w:id="62"/>
    </w:p>
    <w:p w:rsidR="00694F63" w:rsidRPr="00694F63" w:rsidRDefault="00FB5D19" w:rsidP="00FB5D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E5D2F" w:rsidRDefault="008E5D2F" w:rsidP="00DC051D">
      <w:pPr>
        <w:pStyle w:val="DRG1"/>
      </w:pPr>
      <w:r w:rsidRPr="008E5D2F">
        <w:t>Источник: годовые отчёты предприятия</w:t>
      </w:r>
    </w:p>
    <w:p w:rsidR="008E5D2F" w:rsidRDefault="008E5D2F" w:rsidP="008E5D2F">
      <w:r w:rsidRPr="008E5D2F">
        <w:t>Примеры техники ОАО «ТоМеЗ» Тосненский Механический Завод» для уборки дорог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4775"/>
      </w:tblGrid>
      <w:tr w:rsidR="008E5D2F" w:rsidTr="007E2D74">
        <w:tc>
          <w:tcPr>
            <w:tcW w:w="4459" w:type="dxa"/>
            <w:shd w:val="clear" w:color="auto" w:fill="auto"/>
          </w:tcPr>
          <w:p w:rsidR="008E5D2F" w:rsidRDefault="008E5D2F" w:rsidP="00EA351E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223" cy="17969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394" t="22739" r="15237" b="21035"/>
                          <a:stretch/>
                        </pic:blipFill>
                        <pic:spPr bwMode="auto">
                          <a:xfrm>
                            <a:off x="0" y="0"/>
                            <a:ext cx="2791848" cy="1810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shd w:val="clear" w:color="auto" w:fill="auto"/>
          </w:tcPr>
          <w:p w:rsidR="008E5D2F" w:rsidRDefault="008E5D2F" w:rsidP="00EA351E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2306" cy="180753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393" t="19991" r="15429" b="18529"/>
                          <a:stretch/>
                        </pic:blipFill>
                        <pic:spPr bwMode="auto">
                          <a:xfrm>
                            <a:off x="0" y="0"/>
                            <a:ext cx="2553908" cy="181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D2F" w:rsidRDefault="008E5D2F" w:rsidP="008E5D2F"/>
    <w:p w:rsidR="008E5D2F" w:rsidRDefault="008E5D2F" w:rsidP="008E5D2F">
      <w:pPr>
        <w:pStyle w:val="III"/>
        <w:rPr>
          <w:lang w:val="ru-RU"/>
        </w:rPr>
      </w:pPr>
      <w:bookmarkStart w:id="63" w:name="_Toc380062840"/>
      <w:r w:rsidRPr="00BF6845">
        <w:rPr>
          <w:lang w:val="ru-RU"/>
        </w:rPr>
        <w:t>ОАО «Машиностроительный завод им. М.И. Калинина»</w:t>
      </w:r>
      <w:bookmarkEnd w:id="63"/>
    </w:p>
    <w:p w:rsidR="007E2D74" w:rsidRPr="00BF6845" w:rsidRDefault="007E2D74" w:rsidP="007E2D74">
      <w:r>
        <w:rPr>
          <w:noProof/>
          <w:lang w:eastAsia="ru-RU"/>
        </w:rPr>
        <w:drawing>
          <wp:inline distT="0" distB="0" distL="0" distR="0">
            <wp:extent cx="1711842" cy="98950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-МЗИК-Екатеринбург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16" cy="9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D74" w:rsidRDefault="008E5D2F" w:rsidP="008E5D2F">
      <w:r>
        <w:t>Предприятие ведёт свою историю с 1866 года. В настоящее время предприятие находится в Свердловской области</w:t>
      </w:r>
      <w:r w:rsidR="007E2D74">
        <w:t>.</w:t>
      </w:r>
    </w:p>
    <w:p w:rsidR="008E5D2F" w:rsidRDefault="008E5D2F" w:rsidP="008E5D2F">
      <w:r>
        <w:t>В 2004 году завод освоил выпуск малогабаритных вакуумных подметально-уборочных машин.</w:t>
      </w:r>
    </w:p>
    <w:p w:rsidR="008E5D2F" w:rsidRDefault="008E5D2F" w:rsidP="00302667">
      <w:pPr>
        <w:pStyle w:val="af4"/>
      </w:pPr>
      <w:bookmarkStart w:id="64" w:name="_Toc379328746"/>
      <w:bookmarkStart w:id="65" w:name="_Toc380061381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5</w:t>
      </w:r>
      <w:r w:rsidR="002D7993">
        <w:rPr>
          <w:noProof/>
        </w:rPr>
        <w:fldChar w:fldCharType="end"/>
      </w:r>
      <w:r>
        <w:t xml:space="preserve">. </w:t>
      </w:r>
      <w:r w:rsidRPr="008E5D2F">
        <w:t xml:space="preserve">Объём </w:t>
      </w:r>
      <w:r w:rsidR="007E2D74">
        <w:t xml:space="preserve">и темп прироста </w:t>
      </w:r>
      <w:r w:rsidRPr="008E5D2F">
        <w:t xml:space="preserve">производства ОАО «Машиностроительный завод им. М.И. Калинина» в 2010-2011 гг., </w:t>
      </w:r>
      <w:r w:rsidR="00FB5D19">
        <w:t>млн</w:t>
      </w:r>
      <w:r w:rsidRPr="008E5D2F">
        <w:t>. руб. и %</w:t>
      </w:r>
      <w:bookmarkEnd w:id="64"/>
      <w:bookmarkEnd w:id="65"/>
    </w:p>
    <w:p w:rsidR="00FB5D19" w:rsidRPr="00FB5D19" w:rsidRDefault="00FB5D19" w:rsidP="00FB5D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E5D2F" w:rsidRDefault="008E5D2F" w:rsidP="00DC051D">
      <w:pPr>
        <w:pStyle w:val="DRG1"/>
      </w:pPr>
      <w:r w:rsidRPr="008E5D2F">
        <w:lastRenderedPageBreak/>
        <w:t>Источник: годовые отчёты предприятия</w:t>
      </w:r>
    </w:p>
    <w:p w:rsidR="008E5D2F" w:rsidRDefault="008E5D2F" w:rsidP="008E5D2F">
      <w:r w:rsidRPr="008E5D2F">
        <w:t>Примеры техники ОАО «Машиностроительный завод им. М.И. Калинина» для уборки дорог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896"/>
      </w:tblGrid>
      <w:tr w:rsidR="008E5D2F" w:rsidTr="007E2D74">
        <w:tc>
          <w:tcPr>
            <w:tcW w:w="4459" w:type="dxa"/>
          </w:tcPr>
          <w:p w:rsidR="008E5D2F" w:rsidRDefault="008E5D2F" w:rsidP="00EA351E">
            <w:pPr>
              <w:ind w:firstLine="0"/>
            </w:pPr>
            <w:r w:rsidRPr="00CB1617">
              <w:rPr>
                <w:noProof/>
                <w:lang w:eastAsia="ru-RU"/>
              </w:rPr>
              <w:drawing>
                <wp:inline distT="0" distB="0" distL="0" distR="0">
                  <wp:extent cx="2631281" cy="1947553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97" cy="195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8E5D2F" w:rsidRDefault="008E5D2F" w:rsidP="00EA351E">
            <w:pPr>
              <w:ind w:firstLine="0"/>
            </w:pPr>
            <w:r w:rsidRPr="00CB1617">
              <w:rPr>
                <w:noProof/>
                <w:lang w:eastAsia="ru-RU"/>
              </w:rPr>
              <w:drawing>
                <wp:inline distT="0" distB="0" distL="0" distR="0">
                  <wp:extent cx="2648197" cy="1975164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10" cy="198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7A7" w:rsidRDefault="006A07A7" w:rsidP="008E5D2F"/>
    <w:p w:rsidR="008E5D2F" w:rsidRDefault="006A07A7" w:rsidP="006A07A7">
      <w:pPr>
        <w:pStyle w:val="II"/>
      </w:pPr>
      <w:bookmarkStart w:id="66" w:name="_Toc380062841"/>
      <w:r>
        <w:t>3.5. Профили крупнейших игроков</w:t>
      </w:r>
      <w:r w:rsidR="00F40507">
        <w:t xml:space="preserve"> в сегменте</w:t>
      </w:r>
      <w:r>
        <w:t xml:space="preserve"> малогабаритных машин</w:t>
      </w:r>
      <w:bookmarkEnd w:id="66"/>
    </w:p>
    <w:p w:rsidR="00640EBA" w:rsidRDefault="00640EBA" w:rsidP="00640EBA">
      <w:r>
        <w:t xml:space="preserve">Наиболее известными в данной области считаются </w:t>
      </w:r>
      <w:r w:rsidR="00BC3DCC">
        <w:t>…</w:t>
      </w:r>
      <w:r>
        <w:t xml:space="preserve">, </w:t>
      </w:r>
      <w:r w:rsidR="00BC3DCC">
        <w:t>…</w:t>
      </w:r>
      <w:r>
        <w:t xml:space="preserve"> и </w:t>
      </w:r>
      <w:r w:rsidR="00BC3DCC">
        <w:t>…</w:t>
      </w:r>
      <w:r>
        <w:t xml:space="preserve"> компании. Например</w:t>
      </w:r>
      <w:r w:rsidR="00D650F0">
        <w:t>,</w:t>
      </w:r>
      <w:r>
        <w:t xml:space="preserve"> MTD (США-Канада), которой принадлежат также марки</w:t>
      </w:r>
      <w:r w:rsidR="00BC3DCC">
        <w:t xml:space="preserve"> ……………………………………………</w:t>
      </w:r>
      <w:r>
        <w:t xml:space="preserve">, а также </w:t>
      </w:r>
      <w:r w:rsidR="00BC3DCC">
        <w:t>……………………………………………</w:t>
      </w:r>
      <w:r>
        <w:t xml:space="preserve"> со своей премиум-техникой. Дальше следуют американские марки </w:t>
      </w:r>
      <w:r w:rsidR="00BC3DCC">
        <w:t>……………………………………………</w:t>
      </w:r>
      <w:r>
        <w:t xml:space="preserve">, </w:t>
      </w:r>
      <w:r w:rsidR="00BC3DCC">
        <w:t>……………………………………………</w:t>
      </w:r>
      <w:r>
        <w:t xml:space="preserve"> и шведская </w:t>
      </w:r>
      <w:r w:rsidR="00BC3DCC">
        <w:t>……………………………………………</w:t>
      </w:r>
      <w:r>
        <w:t xml:space="preserve">, выпускающие снегоуборщики по разумным ценам, в сочетании с высокой эксплуатационной надежностью. Неплохое соотношение цены/качества предлагает своим покупателям и другой производитель снегоуборочной техники из Швеции — </w:t>
      </w:r>
      <w:r w:rsidR="00BC3DCC">
        <w:t>……………………………………………</w:t>
      </w:r>
      <w:r>
        <w:t xml:space="preserve">. </w:t>
      </w:r>
      <w:r w:rsidR="00BC3DCC">
        <w:t>……………………………………………</w:t>
      </w:r>
      <w:r>
        <w:t xml:space="preserve">, продукты которой отличаются качеством. </w:t>
      </w:r>
    </w:p>
    <w:p w:rsidR="006A07A7" w:rsidRDefault="00640EBA" w:rsidP="00640EBA">
      <w:r>
        <w:t xml:space="preserve">Начали появляться разнообразные модели снегоуборочной техники и от </w:t>
      </w:r>
      <w:r w:rsidR="00BC3DCC">
        <w:t xml:space="preserve">…………………………………………… </w:t>
      </w:r>
      <w:r>
        <w:t xml:space="preserve">производителей. Среди них </w:t>
      </w:r>
      <w:r w:rsidR="00BC3DCC">
        <w:t>……………………………………………</w:t>
      </w:r>
      <w:r>
        <w:t xml:space="preserve">. При этом даже очень невнимательный человек заметит в этих списках так называемых однофамильцев. То есть, технику признанных производителей, сделанную в </w:t>
      </w:r>
      <w:r w:rsidR="00BC3DCC">
        <w:t>……………………………………………</w:t>
      </w:r>
      <w:r>
        <w:t xml:space="preserve">. Взять ту же </w:t>
      </w:r>
      <w:r w:rsidR="00BC3DCC">
        <w:t>……………………………………………</w:t>
      </w:r>
      <w:r>
        <w:t xml:space="preserve">, которая еще в 30-е годы предложила первые образцы сельскохозяйственной техники американского производства. А теперь имеет производство в </w:t>
      </w:r>
      <w:r w:rsidR="00D609FA">
        <w:t>……………………………………………</w:t>
      </w:r>
      <w:r>
        <w:t xml:space="preserve">. </w:t>
      </w:r>
    </w:p>
    <w:p w:rsidR="00640EBA" w:rsidRDefault="00640EBA" w:rsidP="00640EBA">
      <w:r w:rsidRPr="00640EBA">
        <w:lastRenderedPageBreak/>
        <w:t xml:space="preserve">Постоянно растущее </w:t>
      </w:r>
      <w:r w:rsidR="00D609FA">
        <w:t>……………………………………………</w:t>
      </w:r>
      <w:r w:rsidRPr="00640EBA">
        <w:t xml:space="preserve"> снегоуборочных машин, </w:t>
      </w:r>
      <w:r w:rsidR="00D609FA">
        <w:t>……………………………………………</w:t>
      </w:r>
      <w:r w:rsidRPr="00640EBA">
        <w:t xml:space="preserve">, является объективной причиной высокого спроса. К тому же, за последние несколько лет </w:t>
      </w:r>
      <w:r w:rsidR="00D609FA">
        <w:t>……………………………………………</w:t>
      </w:r>
      <w:r w:rsidRPr="00640EBA">
        <w:t xml:space="preserve"> вкладывает деньги в </w:t>
      </w:r>
      <w:r w:rsidR="00D609FA">
        <w:t>……………………………………………</w:t>
      </w:r>
      <w:r w:rsidRPr="00640EBA">
        <w:t xml:space="preserve">. В результате налаживается выпуск </w:t>
      </w:r>
      <w:r w:rsidR="00D609FA">
        <w:t>……………………………………………</w:t>
      </w:r>
      <w:r w:rsidRPr="00640EBA">
        <w:t>, которая способна конкурировать с другими ведущими мировыми производителями.</w:t>
      </w:r>
    </w:p>
    <w:p w:rsidR="00640EBA" w:rsidRDefault="00640EBA" w:rsidP="00640EBA">
      <w:r>
        <w:t xml:space="preserve">Например, директор по маркетингу в </w:t>
      </w:r>
      <w:r w:rsidR="00F40507">
        <w:t>Европе компании Briggs&amp;Stratton отмечает, что</w:t>
      </w:r>
      <w:r>
        <w:t xml:space="preserve"> весь </w:t>
      </w:r>
      <w:r w:rsidR="00F40507">
        <w:t>«</w:t>
      </w:r>
      <w:r>
        <w:t>бизнес</w:t>
      </w:r>
      <w:r w:rsidR="00F40507">
        <w:t>»</w:t>
      </w:r>
      <w:r>
        <w:t xml:space="preserve"> представительства в России основан на </w:t>
      </w:r>
      <w:r w:rsidR="00D609FA">
        <w:t>……………………………………………</w:t>
      </w:r>
      <w:r w:rsidR="00F40507">
        <w:t>.</w:t>
      </w:r>
      <w:r>
        <w:t xml:space="preserve"> Винсент Боуден говорит, что со стороны </w:t>
      </w:r>
      <w:r w:rsidR="00D609FA">
        <w:t>……………………………………………</w:t>
      </w:r>
      <w:r>
        <w:t xml:space="preserve"> исходит конкурентная угроза. Причем, угроза на российском рынке. Видимо поэтому совсем недавно компания специально увеличила штат своего представительства в России. И это говорит представитель компании, которая скупила </w:t>
      </w:r>
      <w:r w:rsidR="00DE2F22">
        <w:t>такие известные торговые марки снегоуборочных машин</w:t>
      </w:r>
      <w:r>
        <w:t xml:space="preserve">, как </w:t>
      </w:r>
      <w:r w:rsidR="00D609FA">
        <w:t>……………………………………………</w:t>
      </w:r>
    </w:p>
    <w:p w:rsidR="00640EBA" w:rsidRDefault="00640EBA" w:rsidP="00640EBA">
      <w:r>
        <w:t xml:space="preserve">О давлении со стороны </w:t>
      </w:r>
      <w:r w:rsidR="00D609FA">
        <w:t>……………………………………………</w:t>
      </w:r>
      <w:r>
        <w:t xml:space="preserve"> на российском рынке европейцы говорят так – </w:t>
      </w:r>
      <w:r w:rsidR="00D609FA">
        <w:t>……………………………………………</w:t>
      </w:r>
      <w:r>
        <w:t>. А Винсент Боуден знает суть дела. Дело в том, что основной продукт компании Briggs&amp;Stratton, на который в свое время была сделана ставка – двигатели, в</w:t>
      </w:r>
      <w:r w:rsidR="00D105F0">
        <w:t xml:space="preserve"> том числе для снегоуборщиков. «</w:t>
      </w:r>
      <w:r>
        <w:t xml:space="preserve">Больше всего, конечно, </w:t>
      </w:r>
      <w:r w:rsidR="00D609FA">
        <w:t>……………………………………………</w:t>
      </w:r>
      <w:r w:rsidR="00D105F0">
        <w:t>»</w:t>
      </w:r>
      <w:r>
        <w:t xml:space="preserve"> – поясняет ситуацию Боуден.</w:t>
      </w:r>
    </w:p>
    <w:p w:rsidR="00640EBA" w:rsidRDefault="00640EBA" w:rsidP="00D609FA">
      <w:r>
        <w:t xml:space="preserve">В техническом плане вперед </w:t>
      </w:r>
      <w:r w:rsidR="00D609FA">
        <w:t>……………………………………………</w:t>
      </w:r>
      <w:r>
        <w:t xml:space="preserve">. В частности, производитель предлагает </w:t>
      </w:r>
      <w:r w:rsidR="00D609FA">
        <w:t>……………………………………………</w:t>
      </w:r>
      <w:r>
        <w:t>. Кроме того</w:t>
      </w:r>
      <w:r w:rsidR="00D105F0">
        <w:t>,</w:t>
      </w:r>
      <w:r>
        <w:t xml:space="preserve"> в его линейке есть модели с</w:t>
      </w:r>
      <w:r w:rsidR="00D609FA">
        <w:t xml:space="preserve"> ……………………………………………</w:t>
      </w:r>
      <w:r>
        <w:t>.</w:t>
      </w:r>
      <w:r w:rsidR="00D105F0">
        <w:t xml:space="preserve"> </w:t>
      </w:r>
      <w:r>
        <w:t xml:space="preserve">«Эта технология позволяет сочетать </w:t>
      </w:r>
      <w:r w:rsidR="00D609FA">
        <w:t>……………………………………………</w:t>
      </w:r>
      <w:r>
        <w:t xml:space="preserve"> с </w:t>
      </w:r>
      <w:r w:rsidR="00D609FA">
        <w:t>……………………………………………</w:t>
      </w:r>
      <w:r w:rsidR="00D105F0">
        <w:t>», — уверяет Максим Шайдт, руководитель российского представительства.</w:t>
      </w:r>
    </w:p>
    <w:p w:rsidR="00640EBA" w:rsidRDefault="00D609FA" w:rsidP="00640EBA">
      <w:r>
        <w:t>……………………………………………</w:t>
      </w:r>
      <w:r w:rsidR="00640EBA">
        <w:t xml:space="preserve"> снегоуборщики </w:t>
      </w:r>
      <w:r>
        <w:t>……………………………………………</w:t>
      </w:r>
      <w:r w:rsidR="00640EBA">
        <w:t xml:space="preserve"> уступают </w:t>
      </w:r>
      <w:r>
        <w:t>……………………………………………</w:t>
      </w:r>
      <w:r w:rsidR="00640EBA">
        <w:t xml:space="preserve"> по своим характеристикам, однако являются более популярными и доступными. «Наиболее продаваемая модель — это </w:t>
      </w:r>
      <w:r>
        <w:t>……………………………………………</w:t>
      </w:r>
      <w:r w:rsidR="00640EBA">
        <w:t xml:space="preserve">. На ней установлен </w:t>
      </w:r>
      <w:r>
        <w:t>……………………………………………</w:t>
      </w:r>
      <w:r w:rsidR="00640EBA">
        <w:t xml:space="preserve">, ширина уборки — </w:t>
      </w:r>
      <w:r>
        <w:t>…</w:t>
      </w:r>
      <w:r w:rsidR="00640EBA">
        <w:t xml:space="preserve"> см. Машина оборудована </w:t>
      </w:r>
      <w:r>
        <w:t>……………………………………………</w:t>
      </w:r>
      <w:r w:rsidR="00640EBA">
        <w:t>. Скорость движения регулируется при помощи вариатора, возможность отключения блокировки дифференциала и выбора ведущего колеса (рулевое управление с сервоприводом) облегчает маневрирование и управление», — рассказывает о бестселлере марки Андрей Корешков</w:t>
      </w:r>
      <w:r w:rsidR="00D105F0">
        <w:t>, представитель компании в России</w:t>
      </w:r>
      <w:r w:rsidR="00640EBA">
        <w:t xml:space="preserve">. В дополнение к тому на снегоуборщике </w:t>
      </w:r>
      <w:r w:rsidR="00640EBA">
        <w:lastRenderedPageBreak/>
        <w:t xml:space="preserve">установлена </w:t>
      </w:r>
      <w:r>
        <w:t>……………………………………………</w:t>
      </w:r>
      <w:r w:rsidR="00640EBA">
        <w:t xml:space="preserve">. Стоит </w:t>
      </w:r>
      <w:r>
        <w:t>……………………………………………</w:t>
      </w:r>
      <w:r w:rsidR="00640EBA">
        <w:t xml:space="preserve"> чуть больше </w:t>
      </w:r>
      <w:r>
        <w:t>…</w:t>
      </w:r>
      <w:r w:rsidR="00640EBA">
        <w:t xml:space="preserve"> тыс. рублей.</w:t>
      </w:r>
    </w:p>
    <w:p w:rsidR="00640EBA" w:rsidRDefault="00640EBA" w:rsidP="00640EBA">
      <w:r>
        <w:t xml:space="preserve">Корпорации </w:t>
      </w:r>
      <w:r w:rsidR="00D609FA">
        <w:t>……………………………………………</w:t>
      </w:r>
      <w:r>
        <w:t xml:space="preserve"> также принадлежит более массовая марка </w:t>
      </w:r>
      <w:r w:rsidR="00D609FA">
        <w:t>……………………………………………</w:t>
      </w:r>
      <w:r>
        <w:t xml:space="preserve">. Одна из самых востребованных ее моделей — </w:t>
      </w:r>
      <w:r w:rsidR="00D609FA">
        <w:t>……………………………………………</w:t>
      </w:r>
      <w:r w:rsidR="00D105F0">
        <w:t xml:space="preserve"> </w:t>
      </w:r>
      <w:r>
        <w:t xml:space="preserve">(стоит в среднем </w:t>
      </w:r>
      <w:r w:rsidR="00D609FA">
        <w:t>…</w:t>
      </w:r>
      <w:r>
        <w:t xml:space="preserve"> тыс. рублей). Этот снегоуборщик обладает всеми необходимыми функциями и подходит для </w:t>
      </w:r>
      <w:r w:rsidR="00D609FA">
        <w:t>……………………………………………</w:t>
      </w:r>
      <w:r>
        <w:t xml:space="preserve">. </w:t>
      </w:r>
      <w:r w:rsidR="00D609FA">
        <w:t>……………………………………………</w:t>
      </w:r>
      <w:r>
        <w:t xml:space="preserve"> справится не только со свежевыпавшим, но и с лежалым, покрытым ледяной коркой снегом.</w:t>
      </w:r>
    </w:p>
    <w:p w:rsidR="009D3351" w:rsidRDefault="009D3351" w:rsidP="00640EBA">
      <w:r>
        <w:t>По</w:t>
      </w:r>
      <w:r w:rsidRPr="009D3351">
        <w:t xml:space="preserve"> </w:t>
      </w:r>
      <w:r>
        <w:t>оценке</w:t>
      </w:r>
      <w:r w:rsidRPr="009D3351">
        <w:t xml:space="preserve"> </w:t>
      </w:r>
      <w:r w:rsidR="007D1C8D">
        <w:rPr>
          <w:lang w:val="en-US"/>
        </w:rPr>
        <w:t>DIS</w:t>
      </w:r>
      <w:r>
        <w:rPr>
          <w:lang w:val="en-US"/>
        </w:rPr>
        <w:t>C</w:t>
      </w:r>
      <w:r w:rsidR="007D1C8D">
        <w:rPr>
          <w:lang w:val="en-US"/>
        </w:rPr>
        <w:t>O</w:t>
      </w:r>
      <w:r>
        <w:rPr>
          <w:lang w:val="en-US"/>
        </w:rPr>
        <w:t>VERY</w:t>
      </w:r>
      <w:r w:rsidRPr="009D3351">
        <w:t xml:space="preserve"> </w:t>
      </w:r>
      <w:r>
        <w:rPr>
          <w:lang w:val="en-US"/>
        </w:rPr>
        <w:t>Research</w:t>
      </w:r>
      <w:r w:rsidRPr="009D3351">
        <w:t xml:space="preserve"> </w:t>
      </w:r>
      <w:r>
        <w:rPr>
          <w:lang w:val="en-US"/>
        </w:rPr>
        <w:t>Group</w:t>
      </w:r>
      <w:r w:rsidRPr="009D3351">
        <w:t xml:space="preserve"> </w:t>
      </w:r>
      <w:r>
        <w:t>в</w:t>
      </w:r>
      <w:r w:rsidRPr="009D3351">
        <w:t xml:space="preserve"> 2013 </w:t>
      </w:r>
      <w:r>
        <w:t>году</w:t>
      </w:r>
      <w:r w:rsidRPr="009D3351">
        <w:t xml:space="preserve"> </w:t>
      </w:r>
      <w:r>
        <w:t xml:space="preserve">ведущими марками на рынке малогабаритных снегоуборочных машин являлись: </w:t>
      </w:r>
      <w:r w:rsidRPr="009D3351">
        <w:t>PATRIOT GARDEN</w:t>
      </w:r>
      <w:r>
        <w:t xml:space="preserve">, </w:t>
      </w:r>
      <w:r w:rsidRPr="009D3351">
        <w:t>HUSQVARNA</w:t>
      </w:r>
      <w:r>
        <w:t xml:space="preserve">, </w:t>
      </w:r>
      <w:r w:rsidRPr="009D3351">
        <w:t>HUTER</w:t>
      </w:r>
      <w:r>
        <w:t xml:space="preserve">, </w:t>
      </w:r>
      <w:r w:rsidRPr="009D3351">
        <w:t>MTD</w:t>
      </w:r>
      <w:r w:rsidR="001345A9">
        <w:t>.</w:t>
      </w:r>
    </w:p>
    <w:p w:rsidR="001345A9" w:rsidRDefault="001345A9" w:rsidP="001345A9">
      <w:pPr>
        <w:pStyle w:val="af4"/>
      </w:pPr>
      <w:bookmarkStart w:id="67" w:name="_Toc380061382"/>
      <w:r>
        <w:t xml:space="preserve">Диаграмма </w:t>
      </w:r>
      <w:fldSimple w:instr=" SEQ Диаграмма \* ARABIC ">
        <w:r>
          <w:rPr>
            <w:noProof/>
          </w:rPr>
          <w:t>6</w:t>
        </w:r>
      </w:fldSimple>
      <w:r>
        <w:t>. Ведущие компании на российском рынке малогабаритных снегоуборочных машин в 2013г., в % от натурального объема</w:t>
      </w:r>
      <w:bookmarkEnd w:id="67"/>
    </w:p>
    <w:p w:rsidR="007D1C8D" w:rsidRPr="007A0F9A" w:rsidRDefault="007D1C8D" w:rsidP="007D1C8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30784" cy="2885703"/>
            <wp:effectExtent l="0" t="0" r="0" b="0"/>
            <wp:docPr id="156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345A9" w:rsidRDefault="001345A9" w:rsidP="001345A9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1345A9" w:rsidRDefault="001345A9" w:rsidP="001345A9">
      <w:pPr>
        <w:pStyle w:val="af4"/>
      </w:pPr>
      <w:bookmarkStart w:id="68" w:name="_Toc380061383"/>
      <w:r>
        <w:lastRenderedPageBreak/>
        <w:t xml:space="preserve">Диаграмма </w:t>
      </w:r>
      <w:fldSimple w:instr=" SEQ Диаграмма \* ARABIC ">
        <w:r>
          <w:rPr>
            <w:noProof/>
          </w:rPr>
          <w:t>7</w:t>
        </w:r>
      </w:fldSimple>
      <w:r>
        <w:t>. Ведущие компании на российском рынке малогабаритных снегоуборочных машин в 2013г., в % от стоимостного объема</w:t>
      </w:r>
      <w:bookmarkEnd w:id="68"/>
    </w:p>
    <w:p w:rsidR="007D1C8D" w:rsidRPr="007A0F9A" w:rsidRDefault="007D1C8D" w:rsidP="007D1C8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90161" cy="2885704"/>
            <wp:effectExtent l="0" t="0" r="0" b="0"/>
            <wp:docPr id="15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345A9" w:rsidRDefault="001345A9" w:rsidP="001345A9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D105F0" w:rsidRPr="00C05F40" w:rsidRDefault="00D105F0" w:rsidP="00521136">
      <w:pPr>
        <w:pStyle w:val="III"/>
        <w:tabs>
          <w:tab w:val="left" w:pos="3310"/>
        </w:tabs>
        <w:rPr>
          <w:lang w:val="ru-RU"/>
        </w:rPr>
      </w:pPr>
    </w:p>
    <w:p w:rsidR="00D105F0" w:rsidRPr="00C05F40" w:rsidRDefault="00D105F0" w:rsidP="00521136">
      <w:pPr>
        <w:pStyle w:val="III"/>
        <w:tabs>
          <w:tab w:val="left" w:pos="3310"/>
        </w:tabs>
        <w:rPr>
          <w:lang w:val="ru-RU"/>
        </w:rPr>
      </w:pPr>
    </w:p>
    <w:p w:rsidR="009D3351" w:rsidRDefault="009D3351" w:rsidP="00521136">
      <w:pPr>
        <w:pStyle w:val="III"/>
        <w:tabs>
          <w:tab w:val="left" w:pos="3310"/>
        </w:tabs>
        <w:rPr>
          <w:lang w:val="ru-RU"/>
        </w:rPr>
      </w:pPr>
      <w:bookmarkStart w:id="69" w:name="_Toc380062842"/>
      <w:r w:rsidRPr="00C07AED">
        <w:t>PATRIOT</w:t>
      </w:r>
      <w:r w:rsidRPr="001345A9">
        <w:rPr>
          <w:lang w:val="ru-RU"/>
        </w:rPr>
        <w:t xml:space="preserve"> </w:t>
      </w:r>
      <w:r w:rsidRPr="00C07AED">
        <w:t>GARDEN</w:t>
      </w:r>
      <w:bookmarkEnd w:id="69"/>
      <w:r w:rsidR="00521136" w:rsidRPr="001345A9">
        <w:rPr>
          <w:lang w:val="ru-RU"/>
        </w:rPr>
        <w:tab/>
      </w:r>
    </w:p>
    <w:p w:rsidR="00521136" w:rsidRPr="00521136" w:rsidRDefault="001432CD" w:rsidP="00521136">
      <w:r>
        <w:rPr>
          <w:noProof/>
          <w:lang w:eastAsia="ru-RU"/>
        </w:rPr>
        <w:drawing>
          <wp:inline distT="0" distB="0" distL="0" distR="0">
            <wp:extent cx="2152650" cy="762000"/>
            <wp:effectExtent l="19050" t="0" r="0" b="0"/>
            <wp:docPr id="38" name="Рисунок 37" descr="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36" w:rsidRDefault="00521136" w:rsidP="00521136">
      <w:r>
        <w:t>Patriot Garden</w:t>
      </w:r>
      <w:r w:rsidR="00D105F0">
        <w:t xml:space="preserve"> </w:t>
      </w:r>
      <w:r>
        <w:t>— это американская марка, созданна</w:t>
      </w:r>
      <w:r w:rsidR="00D105F0">
        <w:t>я сравнительно недавно, в 2000</w:t>
      </w:r>
      <w:r>
        <w:t xml:space="preserve"> году. Под этим брендом в основном выпускается о</w:t>
      </w:r>
      <w:r w:rsidR="00D105F0">
        <w:t xml:space="preserve">борудование для садовых работ </w:t>
      </w:r>
      <w:r>
        <w:t>такое, как триммеры, бензопилы и т.п. Широкий ассортимент техники, предлагаемой Patriot Garden, также включает в себя производительные, удобные и надежные снегоуборочные машины.</w:t>
      </w:r>
    </w:p>
    <w:p w:rsidR="00D105F0" w:rsidRDefault="00D105F0" w:rsidP="00521136">
      <w:r>
        <w:t xml:space="preserve">Начиная с </w:t>
      </w:r>
      <w:r w:rsidR="00135C2A">
        <w:t>…</w:t>
      </w:r>
      <w:r w:rsidR="00521136">
        <w:t xml:space="preserve"> года производст</w:t>
      </w:r>
      <w:r>
        <w:t xml:space="preserve">во оборудования Patriot Garden осуществляется в </w:t>
      </w:r>
      <w:r w:rsidR="00135C2A">
        <w:t>……………………………………………</w:t>
      </w:r>
      <w:r>
        <w:t xml:space="preserve">. </w:t>
      </w:r>
    </w:p>
    <w:p w:rsidR="00521136" w:rsidRDefault="00D105F0" w:rsidP="00521136">
      <w:r>
        <w:t xml:space="preserve">В </w:t>
      </w:r>
      <w:r w:rsidR="00135C2A">
        <w:t>…</w:t>
      </w:r>
      <w:r w:rsidR="00521136">
        <w:t xml:space="preserve"> год</w:t>
      </w:r>
      <w:r>
        <w:t xml:space="preserve">у Patriot Garden </w:t>
      </w:r>
      <w:r w:rsidR="00521136">
        <w:t xml:space="preserve">вышла на российский рынок. В России эта техника пользуется высокой популярностью благодаря целому ряду достоинств: ее отличает </w:t>
      </w:r>
      <w:r w:rsidR="00135C2A">
        <w:t>……………………………………………</w:t>
      </w:r>
    </w:p>
    <w:p w:rsidR="00521136" w:rsidRDefault="00521136" w:rsidP="00521136">
      <w:r>
        <w:lastRenderedPageBreak/>
        <w:t xml:space="preserve">Политика Patriot Garden заключается в том, чтобы </w:t>
      </w:r>
      <w:r w:rsidR="005A2EC5">
        <w:t>……………………………………………</w:t>
      </w:r>
      <w:r>
        <w:t xml:space="preserve">. Этим обусловлено </w:t>
      </w:r>
      <w:r w:rsidR="005A2EC5">
        <w:t>……………………………………………</w:t>
      </w:r>
      <w:r>
        <w:t>. Как отмечают дилеры марки, качество оборудования Patri</w:t>
      </w:r>
      <w:r w:rsidR="00D105F0">
        <w:t xml:space="preserve">ot Garden </w:t>
      </w:r>
      <w:r w:rsidR="005A2EC5">
        <w:t>……………………………………………</w:t>
      </w:r>
      <w:r>
        <w:t>.</w:t>
      </w:r>
    </w:p>
    <w:p w:rsidR="00521136" w:rsidRDefault="00521136" w:rsidP="00521136">
      <w:r>
        <w:t xml:space="preserve">Снегоуборщики, триммеры и бензопилы компании Patriot Garden собираются с </w:t>
      </w:r>
      <w:r w:rsidR="005A2EC5">
        <w:t>……………………………………………</w:t>
      </w:r>
      <w:r>
        <w:t>.</w:t>
      </w:r>
    </w:p>
    <w:p w:rsidR="00D105F0" w:rsidRDefault="00521136" w:rsidP="00521136">
      <w:r>
        <w:t xml:space="preserve">С другой стороны, </w:t>
      </w:r>
      <w:r w:rsidR="005A2EC5">
        <w:t>……………………………………………</w:t>
      </w:r>
      <w:r>
        <w:t xml:space="preserve">, поэтому компания Patriot Garden усовершенствовала их за счет </w:t>
      </w:r>
      <w:r w:rsidR="005A2EC5">
        <w:t>……………………………………………</w:t>
      </w:r>
      <w:r>
        <w:t>.</w:t>
      </w:r>
      <w:r w:rsidR="00D105F0">
        <w:t xml:space="preserve"> </w:t>
      </w:r>
    </w:p>
    <w:p w:rsidR="00521136" w:rsidRDefault="00521136" w:rsidP="00521136">
      <w:r>
        <w:t xml:space="preserve">Такое ноу-хау позволяет экономить </w:t>
      </w:r>
      <w:r w:rsidR="005A2EC5">
        <w:t>…</w:t>
      </w:r>
      <w:r>
        <w:t xml:space="preserve">% топлива и увеличить мощность на </w:t>
      </w:r>
      <w:r w:rsidR="005A2EC5">
        <w:t>…</w:t>
      </w:r>
      <w:r>
        <w:t xml:space="preserve">%. </w:t>
      </w:r>
      <w:r w:rsidR="005A2EC5">
        <w:t>……………………………………………</w:t>
      </w:r>
      <w:r>
        <w:t xml:space="preserve"> двигатели Patriot Garden используют в технике, требующей большой мощности.</w:t>
      </w:r>
    </w:p>
    <w:p w:rsidR="00521136" w:rsidRDefault="00521136" w:rsidP="00521136">
      <w:r>
        <w:t xml:space="preserve">Другой технической особенностью производства компании Patriot Garden является использование </w:t>
      </w:r>
      <w:r w:rsidR="0054528F">
        <w:t>……………………………………………</w:t>
      </w:r>
      <w:r>
        <w:t xml:space="preserve">. </w:t>
      </w:r>
      <w:r w:rsidR="0054528F">
        <w:t xml:space="preserve">…………………………………………… </w:t>
      </w:r>
      <w:r>
        <w:t>в разы повышает надежн</w:t>
      </w:r>
      <w:r w:rsidR="00D105F0">
        <w:t xml:space="preserve">ость и долговечность </w:t>
      </w:r>
      <w:r w:rsidR="0054528F">
        <w:t>……………………………………………</w:t>
      </w:r>
      <w:r w:rsidR="00D105F0">
        <w:t>.</w:t>
      </w:r>
    </w:p>
    <w:p w:rsidR="00521136" w:rsidRDefault="00521136" w:rsidP="00521136">
      <w:r>
        <w:t xml:space="preserve">Так же двигатели имеют </w:t>
      </w:r>
      <w:r w:rsidR="0054528F">
        <w:t>……………………………………………</w:t>
      </w:r>
      <w:r>
        <w:t xml:space="preserve">. Карбюратор устанавливается таким образом, что </w:t>
      </w:r>
      <w:r w:rsidR="0054528F">
        <w:t>……………………………………………</w:t>
      </w:r>
      <w:r>
        <w:t xml:space="preserve">. </w:t>
      </w:r>
    </w:p>
    <w:p w:rsidR="00521136" w:rsidRPr="00CB7F04" w:rsidRDefault="002A0116" w:rsidP="00521136">
      <w:r>
        <w:t>По</w:t>
      </w:r>
      <w:r w:rsidRPr="002A0116">
        <w:t xml:space="preserve"> </w:t>
      </w:r>
      <w:r>
        <w:t>оценке</w:t>
      </w:r>
      <w:r w:rsidRPr="002A0116">
        <w:t xml:space="preserve"> </w:t>
      </w:r>
      <w:r>
        <w:rPr>
          <w:lang w:val="en-US"/>
        </w:rPr>
        <w:t>DISCOVERY</w:t>
      </w:r>
      <w:r w:rsidRPr="002A0116">
        <w:t xml:space="preserve"> </w:t>
      </w:r>
      <w:r>
        <w:rPr>
          <w:lang w:val="en-US"/>
        </w:rPr>
        <w:t>Research</w:t>
      </w:r>
      <w:r w:rsidRPr="002A0116">
        <w:t xml:space="preserve"> </w:t>
      </w:r>
      <w:r>
        <w:rPr>
          <w:lang w:val="en-US"/>
        </w:rPr>
        <w:t>Group</w:t>
      </w:r>
      <w:r w:rsidRPr="002A0116">
        <w:t xml:space="preserve"> </w:t>
      </w:r>
      <w:r>
        <w:t xml:space="preserve">малогабаритные снегоуборочные машины торговой марки </w:t>
      </w:r>
      <w:r>
        <w:rPr>
          <w:lang w:val="en-US"/>
        </w:rPr>
        <w:t>PATRIOT</w:t>
      </w:r>
      <w:r w:rsidRPr="002A0116">
        <w:t xml:space="preserve"> </w:t>
      </w:r>
      <w:r>
        <w:rPr>
          <w:lang w:val="en-US"/>
        </w:rPr>
        <w:t>GARDEN</w:t>
      </w:r>
      <w:r>
        <w:t xml:space="preserve"> лидируют на российском рынке. В 2013 году в Россию было поставлено </w:t>
      </w:r>
      <w:r w:rsidR="0054528F">
        <w:t>…</w:t>
      </w:r>
      <w:r w:rsidR="00CB7F04">
        <w:t xml:space="preserve"> тыс. маши</w:t>
      </w:r>
      <w:r w:rsidR="00D105F0">
        <w:t>н</w:t>
      </w:r>
      <w:r w:rsidR="00CB7F04">
        <w:t xml:space="preserve"> этой торговой марки общей стоимостью </w:t>
      </w:r>
      <w:r w:rsidR="00CB7F04" w:rsidRPr="00CB7F04">
        <w:t>$</w:t>
      </w:r>
      <w:r w:rsidR="0054528F">
        <w:t>...</w:t>
      </w:r>
      <w:r w:rsidR="00CB7F04">
        <w:t xml:space="preserve"> тыс. </w:t>
      </w:r>
    </w:p>
    <w:p w:rsidR="002A0116" w:rsidRDefault="002A0116" w:rsidP="002A0116">
      <w:pPr>
        <w:pStyle w:val="af4"/>
      </w:pPr>
      <w:bookmarkStart w:id="70" w:name="_Toc380061345"/>
      <w:r>
        <w:t xml:space="preserve">Таблица </w:t>
      </w:r>
      <w:fldSimple w:instr=" SEQ Таблица \* ARABIC ">
        <w:r w:rsidR="00B055D8">
          <w:rPr>
            <w:noProof/>
          </w:rPr>
          <w:t>3</w:t>
        </w:r>
      </w:fldSimple>
      <w:r>
        <w:t xml:space="preserve">. Объем поставок малогабаритных машин ТМ </w:t>
      </w:r>
      <w:r>
        <w:rPr>
          <w:lang w:val="en-US"/>
        </w:rPr>
        <w:t>Patriot</w:t>
      </w:r>
      <w:r w:rsidRPr="002A0116">
        <w:t xml:space="preserve"> </w:t>
      </w:r>
      <w:r>
        <w:rPr>
          <w:lang w:val="en-US"/>
        </w:rPr>
        <w:t>Garden</w:t>
      </w:r>
      <w:r>
        <w:t xml:space="preserve"> в Россию в 2009-2013гг., шт. и </w:t>
      </w:r>
      <w:r w:rsidRPr="002A0116">
        <w:t>$</w:t>
      </w:r>
      <w:r>
        <w:t xml:space="preserve"> тыс.</w:t>
      </w:r>
      <w:bookmarkEnd w:id="70"/>
    </w:p>
    <w:tbl>
      <w:tblPr>
        <w:tblW w:w="5011" w:type="pct"/>
        <w:tblLook w:val="04A0" w:firstRow="1" w:lastRow="0" w:firstColumn="1" w:lastColumn="0" w:noHBand="0" w:noVBand="1"/>
      </w:tblPr>
      <w:tblGrid>
        <w:gridCol w:w="3034"/>
        <w:gridCol w:w="1268"/>
        <w:gridCol w:w="1266"/>
        <w:gridCol w:w="1266"/>
        <w:gridCol w:w="1266"/>
        <w:gridCol w:w="1266"/>
      </w:tblGrid>
      <w:tr w:rsidR="009006D6" w:rsidRPr="009006D6" w:rsidTr="009006D6">
        <w:trPr>
          <w:trHeight w:val="414"/>
        </w:trPr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9006D6" w:rsidRPr="009006D6" w:rsidTr="009006D6">
        <w:trPr>
          <w:trHeight w:val="414"/>
        </w:trPr>
        <w:tc>
          <w:tcPr>
            <w:tcW w:w="1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1 157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54528F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54528F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54528F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9006D6" w:rsidRPr="009006D6" w:rsidTr="009006D6">
        <w:trPr>
          <w:trHeight w:val="414"/>
        </w:trPr>
        <w:tc>
          <w:tcPr>
            <w:tcW w:w="1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9006D6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54528F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54528F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6D6" w:rsidRPr="009006D6" w:rsidRDefault="0054528F" w:rsidP="009006D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9006D6" w:rsidRDefault="009006D6" w:rsidP="009006D6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CB7F04" w:rsidRDefault="00CB7F04" w:rsidP="00CB7F04">
      <w:r>
        <w:t xml:space="preserve">Ввоз малогабаритных машин ТМ </w:t>
      </w:r>
      <w:r>
        <w:rPr>
          <w:lang w:val="en-US"/>
        </w:rPr>
        <w:t>PATRIOT</w:t>
      </w:r>
      <w:r w:rsidRPr="00CB7F04">
        <w:t xml:space="preserve"> </w:t>
      </w:r>
      <w:r>
        <w:rPr>
          <w:lang w:val="en-US"/>
        </w:rPr>
        <w:t>GARDEN</w:t>
      </w:r>
      <w:r>
        <w:t xml:space="preserve"> в Россию за последние 5 лет увеличился: если в 2009 году объем импорта составлял только 311 единиц</w:t>
      </w:r>
      <w:r w:rsidR="00D105F0">
        <w:t>,</w:t>
      </w:r>
      <w:r>
        <w:t xml:space="preserve"> </w:t>
      </w:r>
      <w:r w:rsidR="00D105F0">
        <w:t>т</w:t>
      </w:r>
      <w:r>
        <w:t xml:space="preserve">о уже к 2010 году объем поставленной продукции вырос почти в 3 раза, </w:t>
      </w:r>
      <w:r w:rsidR="0054528F">
        <w:t>…</w:t>
      </w:r>
      <w:r>
        <w:t xml:space="preserve"> рост отмечался в 2011 году и </w:t>
      </w:r>
      <w:r w:rsidR="0054528F">
        <w:t>…</w:t>
      </w:r>
      <w:r>
        <w:t xml:space="preserve"> в 2012 году. В 2013 году темпы прироста поставок малогабаритных машин этой торговой марки сократились до </w:t>
      </w:r>
      <w:r w:rsidR="0054528F">
        <w:t>…</w:t>
      </w:r>
      <w:r>
        <w:t>%.</w:t>
      </w:r>
    </w:p>
    <w:p w:rsidR="009006D6" w:rsidRDefault="009006D6" w:rsidP="009006D6">
      <w:pPr>
        <w:pStyle w:val="af4"/>
      </w:pPr>
      <w:bookmarkStart w:id="71" w:name="_Toc380061346"/>
      <w:r>
        <w:lastRenderedPageBreak/>
        <w:t xml:space="preserve">Таблица </w:t>
      </w:r>
      <w:fldSimple w:instr=" SEQ Таблица \* ARABIC ">
        <w:r w:rsidR="00B055D8">
          <w:rPr>
            <w:noProof/>
          </w:rPr>
          <w:t>4</w:t>
        </w:r>
      </w:fldSimple>
      <w:r>
        <w:t xml:space="preserve">. Объем и темпы прироста поставок малогабаритных машин ТМ </w:t>
      </w:r>
      <w:r>
        <w:rPr>
          <w:lang w:val="en-US"/>
        </w:rPr>
        <w:t>Patriot</w:t>
      </w:r>
      <w:r w:rsidRPr="002A0116">
        <w:t xml:space="preserve"> </w:t>
      </w:r>
      <w:r>
        <w:rPr>
          <w:lang w:val="en-US"/>
        </w:rPr>
        <w:t>Garden</w:t>
      </w:r>
      <w:r>
        <w:t xml:space="preserve"> в Россию в 2009-2013гг., шт.</w:t>
      </w:r>
      <w:bookmarkEnd w:id="71"/>
    </w:p>
    <w:p w:rsidR="009006D6" w:rsidRPr="009006D6" w:rsidRDefault="009006D6" w:rsidP="009006D6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4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006D6" w:rsidRDefault="009006D6" w:rsidP="009006D6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521136" w:rsidRDefault="00521136" w:rsidP="00521136">
      <w:r w:rsidRPr="00521136">
        <w:t>Компания особое внимание уделяет развитию дилерской сети, так как Patriot Garden не имеет филиалов.</w:t>
      </w:r>
    </w:p>
    <w:p w:rsidR="00521136" w:rsidRDefault="00521136" w:rsidP="00521136">
      <w:r>
        <w:t xml:space="preserve">Обладая собственной сетью авторизованных сервисных центров и уверенностью в качестве продукции, Patriot представляет с 1 мая 2013 года расширенную гарантию на свою продукцию. Расширенная гарантия на технику Patriot предоставляется всем покупателям. </w:t>
      </w:r>
      <w:r w:rsidR="00D105F0">
        <w:t xml:space="preserve">При заполнении сертификата при покупке или в сервисном центре </w:t>
      </w:r>
      <w:r>
        <w:t xml:space="preserve">гарантийный срок увеличится до 3-х лет. </w:t>
      </w:r>
    </w:p>
    <w:p w:rsidR="00521136" w:rsidRDefault="00521136" w:rsidP="00521136">
      <w:r>
        <w:t xml:space="preserve">Центральный сервисный центр распложен в </w:t>
      </w:r>
      <w:r w:rsidR="0054528F">
        <w:t>…</w:t>
      </w:r>
      <w:r>
        <w:t xml:space="preserve">. Также имеется </w:t>
      </w:r>
      <w:r w:rsidR="0054528F">
        <w:t>……………………………………………</w:t>
      </w:r>
    </w:p>
    <w:p w:rsidR="00521136" w:rsidRDefault="001432CD" w:rsidP="00521136">
      <w:r>
        <w:t>Компания также обслуживает</w:t>
      </w:r>
      <w:r w:rsidR="00521136">
        <w:t xml:space="preserve"> бензо- и электротехнику известных торговых марок по </w:t>
      </w:r>
      <w:r>
        <w:t>гарантии, а также предлагает</w:t>
      </w:r>
      <w:r w:rsidR="00521136">
        <w:t xml:space="preserve"> послегарантийное обслуживание: </w:t>
      </w:r>
      <w:r w:rsidR="0054528F">
        <w:t>……………………………………………</w:t>
      </w:r>
      <w:r w:rsidR="00521136">
        <w:t>.</w:t>
      </w:r>
    </w:p>
    <w:p w:rsidR="001432CD" w:rsidRDefault="001432CD" w:rsidP="001432CD">
      <w:r w:rsidRPr="008E5D2F">
        <w:t xml:space="preserve">Примеры </w:t>
      </w:r>
      <w:r>
        <w:t xml:space="preserve">малогабаритных снегоуборочных машин торговой марки </w:t>
      </w:r>
      <w:r>
        <w:rPr>
          <w:lang w:val="en-US"/>
        </w:rPr>
        <w:t>PATRIOT</w:t>
      </w:r>
      <w:r w:rsidRPr="001432CD">
        <w:t xml:space="preserve"> </w:t>
      </w:r>
      <w:r>
        <w:rPr>
          <w:lang w:val="en-US"/>
        </w:rPr>
        <w:t>GARDEN</w:t>
      </w:r>
      <w:r w:rsidRPr="008E5D2F"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10"/>
        <w:gridCol w:w="3110"/>
      </w:tblGrid>
      <w:tr w:rsidR="001432CD" w:rsidTr="001432CD">
        <w:tc>
          <w:tcPr>
            <w:tcW w:w="2999" w:type="dxa"/>
          </w:tcPr>
          <w:p w:rsidR="001432CD" w:rsidRDefault="001432CD" w:rsidP="001432CD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95500" cy="2095500"/>
                  <wp:effectExtent l="19050" t="0" r="0" b="0"/>
                  <wp:docPr id="43" name="Рисунок 42" descr="426_10_8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6_10_8465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1432CD" w:rsidRDefault="001432CD" w:rsidP="001432C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44" name="Рисунок 43" descr="426_10_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6_10_8470.jpg"/>
                          <pic:cNvPicPr/>
                        </pic:nvPicPr>
                        <pic:blipFill>
                          <a:blip r:embed="rId47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1432CD" w:rsidRPr="00C63267" w:rsidRDefault="001432CD" w:rsidP="001432C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46" name="Рисунок 45" descr="426_30_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6_30_2200.jpg"/>
                          <pic:cNvPicPr/>
                        </pic:nvPicPr>
                        <pic:blipFill>
                          <a:blip r:embed="rId48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E41" w:rsidRDefault="00A76E41" w:rsidP="00A76E41">
      <w:pPr>
        <w:pStyle w:val="III"/>
        <w:rPr>
          <w:lang w:val="ru-RU"/>
        </w:rPr>
      </w:pPr>
      <w:bookmarkStart w:id="72" w:name="_Toc380062843"/>
      <w:r w:rsidRPr="00C07AED">
        <w:t>MTD</w:t>
      </w:r>
      <w:bookmarkEnd w:id="72"/>
    </w:p>
    <w:p w:rsidR="00A76E41" w:rsidRDefault="00A76E41" w:rsidP="00A76E41">
      <w:r>
        <w:rPr>
          <w:noProof/>
          <w:lang w:eastAsia="ru-RU"/>
        </w:rPr>
        <w:drawing>
          <wp:inline distT="0" distB="0" distL="0" distR="0">
            <wp:extent cx="1615044" cy="692162"/>
            <wp:effectExtent l="19050" t="0" r="4206" b="0"/>
            <wp:docPr id="114" name="Рисунок 17" descr="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61" cy="69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41" w:rsidRDefault="00A76E41" w:rsidP="00A76E41">
      <w:r w:rsidRPr="00AF1B7F">
        <w:t>Компания была основана в американском Кливленде (штат Огайо) в 1932 году тремя предприимчивыми эмигран</w:t>
      </w:r>
      <w:r w:rsidR="00C05F40">
        <w:t>тами из Германии</w:t>
      </w:r>
      <w:r w:rsidRPr="00AF1B7F">
        <w:t xml:space="preserve">. Название — MTD — представляет собой аббревиатуру, расшифровывающуюся как «Modern Tool &amp; Die» («Современные Инструменты и Литьё»). </w:t>
      </w:r>
      <w:r>
        <w:t>В настоящее время г</w:t>
      </w:r>
      <w:r w:rsidRPr="00AF1B7F">
        <w:t>оловной офис</w:t>
      </w:r>
      <w:r>
        <w:t xml:space="preserve"> </w:t>
      </w:r>
      <w:r w:rsidRPr="00AF1B7F">
        <w:t xml:space="preserve">MTD </w:t>
      </w:r>
      <w:r>
        <w:t xml:space="preserve">также </w:t>
      </w:r>
      <w:r w:rsidRPr="00AF1B7F">
        <w:t>располагается в Кливленде.</w:t>
      </w:r>
    </w:p>
    <w:p w:rsidR="00A76E41" w:rsidRDefault="00A76E41" w:rsidP="00A76E41">
      <w:r>
        <w:t>Садовая техника появилась в ассортименте компании в 1958 году. Первым продуктом была газонокосилка. Следом за ней, уже на следующий год, MTD выпускает первый садовый трактор. С тех пор колёсная техника для сада на долгие годы стала основным направлением развития компании. Очередное её достижение — серия машин для уборки снега. Сегодня это одна из наиболее широких ассортиментных линеек снегоуборщиков на рынке.</w:t>
      </w:r>
    </w:p>
    <w:p w:rsidR="00A76E41" w:rsidRDefault="00A76E41" w:rsidP="00A76E41">
      <w:r>
        <w:t xml:space="preserve">В </w:t>
      </w:r>
      <w:r w:rsidR="0054528F">
        <w:t>….</w:t>
      </w:r>
      <w:r>
        <w:t>-м открыто представительства в Азии, Болгарии и в России. А в 2009 году MTD приобретает фирму Wolf-Garten (г. Бетздорф, Германия).</w:t>
      </w:r>
    </w:p>
    <w:p w:rsidR="00A76E41" w:rsidRDefault="00A76E41" w:rsidP="00A76E41">
      <w:r>
        <w:t xml:space="preserve">MTD присутствует на всех мировых «садовых» рынках мира, везде входя в группу лидеров. </w:t>
      </w:r>
      <w:r w:rsidR="00C05F40">
        <w:t xml:space="preserve">На </w:t>
      </w:r>
      <w:r>
        <w:t xml:space="preserve">руку играет дополнительное преимущество — мультибрендовость. Она позволяет </w:t>
      </w:r>
      <w:r w:rsidR="0054528F">
        <w:t>……………………………………………</w:t>
      </w:r>
      <w:r>
        <w:t>.</w:t>
      </w:r>
    </w:p>
    <w:p w:rsidR="00A76E41" w:rsidRDefault="00A76E41" w:rsidP="00A76E41">
      <w:r>
        <w:t xml:space="preserve">Неоспоримое конкурентное преимущество MTD — мощнейшая собственная производственная база. Сейчас у компании есть заводы в </w:t>
      </w:r>
      <w:r w:rsidR="0054528F">
        <w:t>……………………………………………</w:t>
      </w:r>
      <w:r>
        <w:t xml:space="preserve">. </w:t>
      </w:r>
      <w:r>
        <w:lastRenderedPageBreak/>
        <w:t xml:space="preserve">Большинство комплектующих для своей техники, в том числе пластиковые детали, </w:t>
      </w:r>
      <w:r w:rsidR="0054528F">
        <w:t>……………………………………………</w:t>
      </w:r>
      <w:r>
        <w:t xml:space="preserve">. Такая организация </w:t>
      </w:r>
      <w:r w:rsidR="0054528F">
        <w:t>……………………………………………</w:t>
      </w:r>
      <w:r>
        <w:t>.</w:t>
      </w:r>
    </w:p>
    <w:p w:rsidR="00A76E41" w:rsidRDefault="00A76E41" w:rsidP="00A76E41">
      <w:r>
        <w:t>Большое количество наименований техники MTD производится на заводах в Северной Америке. Это тракторы, снегоуборщики, газонокосилки, культиваторы, триммеры и многое другое.</w:t>
      </w:r>
    </w:p>
    <w:p w:rsidR="00A76E41" w:rsidRDefault="00A76E41" w:rsidP="00A76E41">
      <w:r>
        <w:t>Если говорить о Европе и Азии, то специализация у производственных площадок следующая:</w:t>
      </w:r>
    </w:p>
    <w:p w:rsidR="00A76E41" w:rsidRDefault="0054528F" w:rsidP="00A76E41">
      <w:pPr>
        <w:pStyle w:val="af3"/>
        <w:numPr>
          <w:ilvl w:val="0"/>
          <w:numId w:val="47"/>
        </w:numPr>
      </w:pPr>
      <w:r>
        <w:t>……………………………………………</w:t>
      </w:r>
      <w:r w:rsidR="00A76E41">
        <w:t xml:space="preserve"> — райдеры, газонные и садовые тракторы. Кроме того, неподалеку от завода располагается центральный европейский склад запасных частей MTD</w:t>
      </w:r>
    </w:p>
    <w:p w:rsidR="00A76E41" w:rsidRDefault="0054528F" w:rsidP="00A76E41">
      <w:pPr>
        <w:pStyle w:val="af3"/>
        <w:numPr>
          <w:ilvl w:val="0"/>
          <w:numId w:val="47"/>
        </w:numPr>
      </w:pPr>
      <w:r>
        <w:t>……………………………………………</w:t>
      </w:r>
      <w:r w:rsidR="00A76E41">
        <w:t xml:space="preserve"> — газонокосилки, скарификаторы, культиваторы, измельчители, триммеры</w:t>
      </w:r>
    </w:p>
    <w:p w:rsidR="00A76E41" w:rsidRDefault="0054528F" w:rsidP="00A76E41">
      <w:pPr>
        <w:pStyle w:val="af3"/>
        <w:numPr>
          <w:ilvl w:val="0"/>
          <w:numId w:val="47"/>
        </w:numPr>
      </w:pPr>
      <w:r>
        <w:t xml:space="preserve">…………………………………………… </w:t>
      </w:r>
      <w:r w:rsidR="00A76E41">
        <w:t>— детали и компоненты (а с 2010 года — ещё и культиваторы).</w:t>
      </w:r>
    </w:p>
    <w:p w:rsidR="00A76E41" w:rsidRDefault="00A76E41" w:rsidP="00A76E41">
      <w:r>
        <w:t>С приобретением компании Wolf-Garten этот список пополнился заводами в городах Бетздорф и Сант Вендел (Германия). Здесь выпускаются газонокосилки, скарификаторы, триммеры и ручной инструмент.</w:t>
      </w:r>
    </w:p>
    <w:p w:rsidR="00A76E41" w:rsidRDefault="00A76E41" w:rsidP="00A76E41">
      <w:r>
        <w:t xml:space="preserve">Брендирование играет для компании очень важную роль. Из всего многообразия принадлежащих компании MTD торговых марок на российский рынок сегодня поставляется пять основных бренда: </w:t>
      </w:r>
      <w:r w:rsidR="0066692B">
        <w:t>……………………………………………</w:t>
      </w:r>
      <w:r>
        <w:t>. Кроме того, MTD производит технику и для других торговых марок, не принадлежащих нашей компании. В большинстве своем речь идёт о собственных марках сетей DIY.</w:t>
      </w:r>
    </w:p>
    <w:p w:rsidR="00A76E41" w:rsidRPr="00C83D66" w:rsidRDefault="00A76E41" w:rsidP="00A76E41">
      <w:pPr>
        <w:pStyle w:val="af4"/>
      </w:pPr>
      <w:bookmarkStart w:id="73" w:name="_Toc380061347"/>
      <w:r>
        <w:t xml:space="preserve">Таблица </w:t>
      </w:r>
      <w:fldSimple w:instr=" SEQ Таблица \* ARABIC ">
        <w:r w:rsidR="00B055D8">
          <w:rPr>
            <w:noProof/>
          </w:rPr>
          <w:t>5</w:t>
        </w:r>
      </w:fldSimple>
      <w:r>
        <w:t xml:space="preserve">. Характеристики торговых марок </w:t>
      </w:r>
      <w:r>
        <w:rPr>
          <w:lang w:val="en-US"/>
        </w:rPr>
        <w:t>MTD</w:t>
      </w:r>
      <w:bookmarkEnd w:id="73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627"/>
        <w:gridCol w:w="6718"/>
      </w:tblGrid>
      <w:tr w:rsidR="00A76E41" w:rsidRPr="00AF1B7F" w:rsidTr="00EC149B">
        <w:trPr>
          <w:trHeight w:val="359"/>
        </w:trPr>
        <w:tc>
          <w:tcPr>
            <w:tcW w:w="2627" w:type="dxa"/>
            <w:shd w:val="clear" w:color="auto" w:fill="0F81BF"/>
            <w:vAlign w:val="center"/>
          </w:tcPr>
          <w:p w:rsidR="00A76E41" w:rsidRPr="00AF1B7F" w:rsidRDefault="00A76E41" w:rsidP="00EC149B">
            <w:pPr>
              <w:spacing w:after="0" w:line="240" w:lineRule="auto"/>
              <w:ind w:firstLine="0"/>
              <w:contextualSpacing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AF1B7F">
              <w:rPr>
                <w:b/>
                <w:color w:val="FFFFFF" w:themeColor="background1"/>
                <w:sz w:val="20"/>
                <w:szCs w:val="20"/>
              </w:rPr>
              <w:t>Торговая марка</w:t>
            </w:r>
          </w:p>
        </w:tc>
        <w:tc>
          <w:tcPr>
            <w:tcW w:w="6944" w:type="dxa"/>
            <w:shd w:val="clear" w:color="auto" w:fill="0F81BF"/>
            <w:vAlign w:val="center"/>
          </w:tcPr>
          <w:p w:rsidR="00A76E41" w:rsidRPr="00AF1B7F" w:rsidRDefault="00A76E41" w:rsidP="00EC149B">
            <w:pPr>
              <w:spacing w:after="0" w:line="240" w:lineRule="auto"/>
              <w:ind w:firstLine="0"/>
              <w:contextualSpacing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AF1B7F">
              <w:rPr>
                <w:b/>
                <w:color w:val="FFFFFF" w:themeColor="background1"/>
                <w:sz w:val="20"/>
                <w:szCs w:val="20"/>
              </w:rPr>
              <w:t>Описание</w:t>
            </w:r>
          </w:p>
        </w:tc>
      </w:tr>
      <w:tr w:rsidR="00A76E41" w:rsidRPr="00AF1B7F" w:rsidTr="00EC149B">
        <w:tc>
          <w:tcPr>
            <w:tcW w:w="2627" w:type="dxa"/>
            <w:vAlign w:val="center"/>
          </w:tcPr>
          <w:p w:rsidR="00A76E41" w:rsidRPr="00AF1B7F" w:rsidRDefault="00A76E41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5873" cy="342857"/>
                  <wp:effectExtent l="19050" t="0" r="0" b="0"/>
                  <wp:docPr id="115" name="Рисунок 61" descr="mtd_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d_over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73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vAlign w:val="center"/>
          </w:tcPr>
          <w:p w:rsidR="00A76E41" w:rsidRPr="00AF1B7F" w:rsidRDefault="0066692B" w:rsidP="00C05F40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t>……………………………………………</w:t>
            </w:r>
          </w:p>
        </w:tc>
      </w:tr>
      <w:tr w:rsidR="00A76E41" w:rsidRPr="00AF1B7F" w:rsidTr="00EC149B">
        <w:tc>
          <w:tcPr>
            <w:tcW w:w="2627" w:type="dxa"/>
            <w:vAlign w:val="center"/>
          </w:tcPr>
          <w:p w:rsidR="00A76E41" w:rsidRPr="00AF1B7F" w:rsidRDefault="00A76E41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418" cy="391886"/>
                  <wp:effectExtent l="19050" t="0" r="0" b="0"/>
                  <wp:docPr id="116" name="Рисунок 65" descr="inde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89" cy="39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vAlign w:val="center"/>
          </w:tcPr>
          <w:p w:rsidR="00A76E41" w:rsidRPr="00AF1B7F" w:rsidRDefault="0066692B" w:rsidP="000B198C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t>……………………………………………</w:t>
            </w:r>
          </w:p>
        </w:tc>
      </w:tr>
      <w:tr w:rsidR="00A76E41" w:rsidRPr="00AF1B7F" w:rsidTr="00EC149B">
        <w:tc>
          <w:tcPr>
            <w:tcW w:w="2627" w:type="dxa"/>
            <w:vAlign w:val="center"/>
          </w:tcPr>
          <w:p w:rsidR="00A76E41" w:rsidRPr="00AF1B7F" w:rsidRDefault="00A76E41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219075"/>
                  <wp:effectExtent l="19050" t="0" r="0" b="0"/>
                  <wp:docPr id="117" name="Рисунок 66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vAlign w:val="center"/>
          </w:tcPr>
          <w:p w:rsidR="00A76E41" w:rsidRPr="00C83D66" w:rsidRDefault="0066692B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t>……………………………………………</w:t>
            </w:r>
          </w:p>
        </w:tc>
      </w:tr>
      <w:tr w:rsidR="00A76E41" w:rsidRPr="00AF1B7F" w:rsidTr="00EC149B">
        <w:tc>
          <w:tcPr>
            <w:tcW w:w="2627" w:type="dxa"/>
            <w:vAlign w:val="center"/>
          </w:tcPr>
          <w:p w:rsidR="00A76E41" w:rsidRPr="00AF1B7F" w:rsidRDefault="00A76E41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11111" cy="342857"/>
                  <wp:effectExtent l="19050" t="0" r="0" b="0"/>
                  <wp:docPr id="118" name="Рисунок 89" descr="yardmachines_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dmachines_over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11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vAlign w:val="center"/>
          </w:tcPr>
          <w:p w:rsidR="00A76E41" w:rsidRPr="00AF1B7F" w:rsidRDefault="0066692B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t>……………………………………………</w:t>
            </w:r>
          </w:p>
        </w:tc>
      </w:tr>
      <w:tr w:rsidR="00A76E41" w:rsidRPr="00AF1B7F" w:rsidTr="00EC149B">
        <w:tc>
          <w:tcPr>
            <w:tcW w:w="2627" w:type="dxa"/>
            <w:vAlign w:val="center"/>
          </w:tcPr>
          <w:p w:rsidR="00A76E41" w:rsidRPr="00AF1B7F" w:rsidRDefault="00A76E41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41614" cy="431432"/>
                  <wp:effectExtent l="19050" t="0" r="6186" b="0"/>
                  <wp:docPr id="119" name="Рисунок 67" descr="inde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9" cy="43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vAlign w:val="center"/>
          </w:tcPr>
          <w:p w:rsidR="00A76E41" w:rsidRPr="00AF1B7F" w:rsidRDefault="0066692B" w:rsidP="00EC149B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>
              <w:t>……………………………………………</w:t>
            </w:r>
          </w:p>
        </w:tc>
      </w:tr>
    </w:tbl>
    <w:p w:rsidR="00A76E41" w:rsidRPr="00253DCF" w:rsidRDefault="00A76E41" w:rsidP="00A76E41">
      <w:r>
        <w:lastRenderedPageBreak/>
        <w:t>По</w:t>
      </w:r>
      <w:r w:rsidRPr="00253DCF">
        <w:t xml:space="preserve"> </w:t>
      </w:r>
      <w:r>
        <w:t>оценке</w:t>
      </w:r>
      <w:r w:rsidRPr="00253DCF">
        <w:t xml:space="preserve"> </w:t>
      </w:r>
      <w:r>
        <w:rPr>
          <w:lang w:val="en-US"/>
        </w:rPr>
        <w:t>DISCOVERY</w:t>
      </w:r>
      <w:r w:rsidRPr="00253DCF">
        <w:t xml:space="preserve"> </w:t>
      </w:r>
      <w:r>
        <w:rPr>
          <w:lang w:val="en-US"/>
        </w:rPr>
        <w:t>Research</w:t>
      </w:r>
      <w:r w:rsidRPr="00253DCF">
        <w:t xml:space="preserve"> </w:t>
      </w:r>
      <w:r>
        <w:rPr>
          <w:lang w:val="en-US"/>
        </w:rPr>
        <w:t>Group</w:t>
      </w:r>
      <w:r w:rsidRPr="00253DCF">
        <w:t xml:space="preserve"> </w:t>
      </w:r>
      <w:r w:rsidR="00253DCF">
        <w:t>компания</w:t>
      </w:r>
      <w:r w:rsidR="00253DCF" w:rsidRPr="00253DCF">
        <w:t xml:space="preserve"> </w:t>
      </w:r>
      <w:r w:rsidR="00253DCF">
        <w:rPr>
          <w:lang w:val="en-US"/>
        </w:rPr>
        <w:t>MTD</w:t>
      </w:r>
      <w:r w:rsidR="00253DCF">
        <w:t xml:space="preserve"> занимает второе место на российском рынке малогабаритных снегоуборочных машин по совокупному объему в натуральном выражении. В 2013 году в Россию было поставлено </w:t>
      </w:r>
      <w:r w:rsidR="0066692B">
        <w:t>…</w:t>
      </w:r>
      <w:r w:rsidR="00253DCF">
        <w:t xml:space="preserve"> машин под 4-мя торговыми марками. В стоимостном выражении объем импорта составил </w:t>
      </w:r>
      <w:r w:rsidR="00253DCF" w:rsidRPr="00EC149B">
        <w:t>$</w:t>
      </w:r>
      <w:r w:rsidR="0066692B">
        <w:t>...</w:t>
      </w:r>
      <w:r w:rsidR="00253DCF">
        <w:t xml:space="preserve"> млн.  </w:t>
      </w:r>
    </w:p>
    <w:p w:rsidR="00A76E41" w:rsidRDefault="00A76E41" w:rsidP="00A76E41">
      <w:pPr>
        <w:pStyle w:val="af4"/>
      </w:pPr>
      <w:bookmarkStart w:id="74" w:name="_Toc380061348"/>
      <w:r>
        <w:t>Таблица</w:t>
      </w:r>
      <w:r w:rsidRPr="00EC149B">
        <w:t xml:space="preserve"> </w:t>
      </w:r>
      <w:r w:rsidR="002D7993">
        <w:fldChar w:fldCharType="begin"/>
      </w:r>
      <w:r w:rsidRPr="00EC149B">
        <w:instrText xml:space="preserve"> </w:instrText>
      </w:r>
      <w:r w:rsidRPr="00A76E41">
        <w:rPr>
          <w:lang w:val="en-US"/>
        </w:rPr>
        <w:instrText>SEQ</w:instrText>
      </w:r>
      <w:r w:rsidRPr="00EC149B">
        <w:instrText xml:space="preserve"> </w:instrText>
      </w:r>
      <w:r>
        <w:instrText>Таблица</w:instrText>
      </w:r>
      <w:r w:rsidRPr="00EC149B">
        <w:instrText xml:space="preserve"> \* </w:instrText>
      </w:r>
      <w:r w:rsidRPr="00A76E41">
        <w:rPr>
          <w:lang w:val="en-US"/>
        </w:rPr>
        <w:instrText>ARABIC</w:instrText>
      </w:r>
      <w:r w:rsidRPr="00EC149B">
        <w:instrText xml:space="preserve"> </w:instrText>
      </w:r>
      <w:r w:rsidR="002D7993">
        <w:fldChar w:fldCharType="separate"/>
      </w:r>
      <w:r w:rsidR="00B055D8" w:rsidRPr="00F4760B">
        <w:rPr>
          <w:noProof/>
        </w:rPr>
        <w:t>6</w:t>
      </w:r>
      <w:r w:rsidR="002D7993">
        <w:fldChar w:fldCharType="end"/>
      </w:r>
      <w:r w:rsidRPr="00EC149B">
        <w:t xml:space="preserve">. </w:t>
      </w:r>
      <w:r>
        <w:t xml:space="preserve">Объем поставок малогабаритных машин </w:t>
      </w:r>
      <w:r>
        <w:rPr>
          <w:lang w:val="en-US"/>
        </w:rPr>
        <w:t>MTD</w:t>
      </w:r>
      <w:r w:rsidRPr="002139CF">
        <w:t xml:space="preserve"> </w:t>
      </w:r>
      <w:r>
        <w:t>в Россию в 2009-2013гг.</w:t>
      </w:r>
      <w:r w:rsidRPr="002139CF">
        <w:t xml:space="preserve"> </w:t>
      </w:r>
      <w:r>
        <w:t xml:space="preserve">по торговым маркам, шт. и </w:t>
      </w:r>
      <w:r w:rsidRPr="002A0116">
        <w:t>$</w:t>
      </w:r>
      <w:r>
        <w:t xml:space="preserve"> тыс.</w:t>
      </w:r>
      <w:bookmarkEnd w:id="74"/>
    </w:p>
    <w:tbl>
      <w:tblPr>
        <w:tblW w:w="5000" w:type="pct"/>
        <w:tblLook w:val="04A0" w:firstRow="1" w:lastRow="0" w:firstColumn="1" w:lastColumn="0" w:noHBand="0" w:noVBand="1"/>
      </w:tblPr>
      <w:tblGrid>
        <w:gridCol w:w="1594"/>
        <w:gridCol w:w="560"/>
        <w:gridCol w:w="893"/>
        <w:gridCol w:w="772"/>
        <w:gridCol w:w="772"/>
        <w:gridCol w:w="780"/>
        <w:gridCol w:w="780"/>
        <w:gridCol w:w="780"/>
        <w:gridCol w:w="780"/>
        <w:gridCol w:w="862"/>
        <w:gridCol w:w="772"/>
      </w:tblGrid>
      <w:tr w:rsidR="00A76E41" w:rsidRPr="00A76E41" w:rsidTr="00EC149B">
        <w:trPr>
          <w:trHeight w:val="300"/>
        </w:trPr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</w:tr>
      <w:tr w:rsidR="00A76E41" w:rsidRPr="00A76E41" w:rsidTr="00EC149B">
        <w:trPr>
          <w:trHeight w:val="300"/>
        </w:trPr>
        <w:tc>
          <w:tcPr>
            <w:tcW w:w="7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</w:tr>
      <w:tr w:rsidR="00A76E41" w:rsidRPr="00A76E41" w:rsidTr="00EC149B">
        <w:trPr>
          <w:trHeight w:val="300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CUB CADET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126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</w:tr>
      <w:tr w:rsidR="00A76E41" w:rsidRPr="00A76E41" w:rsidTr="00EC149B">
        <w:trPr>
          <w:trHeight w:val="300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MTD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1 279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744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</w:tr>
      <w:tr w:rsidR="00A76E41" w:rsidRPr="00A76E41" w:rsidTr="00EC149B">
        <w:trPr>
          <w:trHeight w:val="300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WOLF-GARTEN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</w:tr>
      <w:tr w:rsidR="00A76E41" w:rsidRPr="00A76E41" w:rsidTr="00EC149B">
        <w:trPr>
          <w:trHeight w:val="300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YARD MACHINES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</w:tr>
      <w:tr w:rsidR="00A76E41" w:rsidRPr="00A76E41" w:rsidTr="00EC149B">
        <w:trPr>
          <w:trHeight w:val="300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YARD-MAN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1 030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810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A76E41" w:rsidRPr="00A76E41" w:rsidTr="00EC149B">
        <w:trPr>
          <w:trHeight w:val="300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2 334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A76E41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A76E41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1 680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E41" w:rsidRPr="00A76E41" w:rsidRDefault="00163822" w:rsidP="00EC149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---</w:t>
            </w:r>
          </w:p>
        </w:tc>
      </w:tr>
    </w:tbl>
    <w:p w:rsidR="00A76E41" w:rsidRDefault="00A76E41" w:rsidP="00A76E41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A76E41" w:rsidRDefault="00A76E41" w:rsidP="00A76E41">
      <w:pPr>
        <w:pStyle w:val="af4"/>
      </w:pPr>
      <w:bookmarkStart w:id="75" w:name="_Toc380061384"/>
      <w:r>
        <w:t xml:space="preserve">Диаграмма </w:t>
      </w:r>
      <w:fldSimple w:instr=" SEQ Диаграмма \* ARABIC ">
        <w:r w:rsidR="001345A9">
          <w:rPr>
            <w:noProof/>
          </w:rPr>
          <w:t>8</w:t>
        </w:r>
      </w:fldSimple>
      <w:r>
        <w:t xml:space="preserve">. Объем и темпы прироста поставок малогабаритных машин </w:t>
      </w:r>
      <w:r w:rsidR="00253DCF">
        <w:rPr>
          <w:lang w:val="en-US"/>
        </w:rPr>
        <w:t>MTD</w:t>
      </w:r>
      <w:r w:rsidRPr="002139CF">
        <w:t xml:space="preserve"> </w:t>
      </w:r>
      <w:r>
        <w:t>в Россию в 2009-2013гг., шт.</w:t>
      </w:r>
      <w:bookmarkEnd w:id="75"/>
    </w:p>
    <w:p w:rsidR="00A76E41" w:rsidRPr="009006D6" w:rsidRDefault="00A76E41" w:rsidP="00A76E41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1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76E41" w:rsidRDefault="00A76E41" w:rsidP="00A76E41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A76E41" w:rsidRPr="00253DCF" w:rsidRDefault="00253DCF" w:rsidP="00A76E41">
      <w:r>
        <w:t xml:space="preserve">На российском рынке компания </w:t>
      </w:r>
      <w:r>
        <w:rPr>
          <w:lang w:val="en-US"/>
        </w:rPr>
        <w:t>MTD</w:t>
      </w:r>
      <w:r>
        <w:t xml:space="preserve"> представлена в первую очередь машинами под </w:t>
      </w:r>
      <w:r w:rsidR="00163822">
        <w:t>……………………………………………</w:t>
      </w:r>
      <w:r>
        <w:t xml:space="preserve"> торговой маркой – примерно половина всех поставок в 2013 году приходится на этот бренд. Второй наиболее распространенный бренд </w:t>
      </w:r>
      <w:r w:rsidR="005708B8">
        <w:t>……………………………………………</w:t>
      </w:r>
      <w:r>
        <w:t>.</w:t>
      </w:r>
    </w:p>
    <w:p w:rsidR="00A76E41" w:rsidRDefault="00A76E41" w:rsidP="00A76E41">
      <w:pPr>
        <w:pStyle w:val="af4"/>
      </w:pPr>
      <w:bookmarkStart w:id="76" w:name="_Toc380061385"/>
      <w:r>
        <w:lastRenderedPageBreak/>
        <w:t xml:space="preserve">Диаграмма </w:t>
      </w:r>
      <w:fldSimple w:instr=" SEQ Диаграмма \* ARABIC ">
        <w:r w:rsidR="001345A9">
          <w:rPr>
            <w:noProof/>
          </w:rPr>
          <w:t>9</w:t>
        </w:r>
      </w:fldSimple>
      <w:r>
        <w:t xml:space="preserve">. Структура поставок малогабаритных машин </w:t>
      </w:r>
      <w:r>
        <w:rPr>
          <w:lang w:val="en-US"/>
        </w:rPr>
        <w:t>Husqvarna</w:t>
      </w:r>
      <w:r w:rsidRPr="002139CF">
        <w:t xml:space="preserve"> </w:t>
      </w:r>
      <w:r>
        <w:rPr>
          <w:lang w:val="en-US"/>
        </w:rPr>
        <w:t>AB</w:t>
      </w:r>
      <w:r w:rsidRPr="002139CF">
        <w:t xml:space="preserve"> </w:t>
      </w:r>
      <w:r>
        <w:t xml:space="preserve"> по торговым маркам в Россию в 2013г.</w:t>
      </w:r>
      <w:bookmarkEnd w:id="76"/>
    </w:p>
    <w:p w:rsidR="00A76E41" w:rsidRPr="006F2064" w:rsidRDefault="00A76E41" w:rsidP="00A76E4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90437" cy="3200400"/>
            <wp:effectExtent l="0" t="0" r="0" b="0"/>
            <wp:docPr id="121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76E41" w:rsidRDefault="00A76E41" w:rsidP="00A76E41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A76E41" w:rsidRDefault="00A76E41" w:rsidP="00A76E41">
      <w:r>
        <w:t xml:space="preserve">В России компанию MTD волнует проблема </w:t>
      </w:r>
      <w:r w:rsidR="00FD134C">
        <w:t>……………………………………………</w:t>
      </w:r>
      <w:r>
        <w:t xml:space="preserve">. «Дело в том, что некоторые фирмы пытаются </w:t>
      </w:r>
      <w:r w:rsidR="00FD134C">
        <w:t>……………………………………………</w:t>
      </w:r>
      <w:r>
        <w:t xml:space="preserve">. Авторитетно заявляю — кроме вышеперечисленных, никакие другие марки </w:t>
      </w:r>
      <w:r w:rsidR="00FD134C">
        <w:t>……………………………………………</w:t>
      </w:r>
      <w:r>
        <w:t xml:space="preserve">. Очень часто главный торговый аргумент при продаже </w:t>
      </w:r>
      <w:r w:rsidR="009819A2">
        <w:t>……………………………………………</w:t>
      </w:r>
      <w:r>
        <w:t xml:space="preserve">. Я хотел бы предостеречь наших покупателей от </w:t>
      </w:r>
      <w:r w:rsidR="009819A2">
        <w:t>……………………………………………</w:t>
      </w:r>
      <w:r>
        <w:t>», - комментирует глава представительства ООО «</w:t>
      </w:r>
      <w:r>
        <w:rPr>
          <w:lang w:val="en-US"/>
        </w:rPr>
        <w:t>MTD</w:t>
      </w:r>
      <w:r>
        <w:t xml:space="preserve"> Садовая техника» Виталий Зверев.</w:t>
      </w:r>
    </w:p>
    <w:p w:rsidR="00A76E41" w:rsidRDefault="00A76E41" w:rsidP="00A76E41">
      <w:r>
        <w:t>В Москве у компании есть собственная служба сервиса, организующая сервисный ремонт. В регионах обслуживанием техники всех брендов, принадлежащих компании MTD, занимаются авторизованные сервисные центры.</w:t>
      </w:r>
    </w:p>
    <w:p w:rsidR="00A76E41" w:rsidRPr="008E16F2" w:rsidRDefault="00A76E41" w:rsidP="00A76E41">
      <w:r w:rsidRPr="008E5D2F">
        <w:t xml:space="preserve">Примеры </w:t>
      </w:r>
      <w:r>
        <w:t xml:space="preserve">малогабаритных снегоуборочных машин торговых марок компании </w:t>
      </w:r>
      <w:r>
        <w:rPr>
          <w:lang w:val="en-US"/>
        </w:rPr>
        <w:t>MTD</w:t>
      </w:r>
    </w:p>
    <w:p w:rsidR="009819A2" w:rsidRPr="008E16F2" w:rsidRDefault="009819A2" w:rsidP="00A76E41"/>
    <w:p w:rsidR="009819A2" w:rsidRPr="008E16F2" w:rsidRDefault="009819A2" w:rsidP="00A76E41"/>
    <w:p w:rsidR="009819A2" w:rsidRPr="008E16F2" w:rsidRDefault="009819A2" w:rsidP="00A76E41"/>
    <w:p w:rsidR="009819A2" w:rsidRPr="008E16F2" w:rsidRDefault="009819A2" w:rsidP="00A76E41"/>
    <w:p w:rsidR="009819A2" w:rsidRDefault="009819A2" w:rsidP="00A76E41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2"/>
        <w:gridCol w:w="3294"/>
        <w:gridCol w:w="2999"/>
      </w:tblGrid>
      <w:tr w:rsidR="00A76E41" w:rsidTr="00253DCF">
        <w:tc>
          <w:tcPr>
            <w:tcW w:w="3133" w:type="dxa"/>
            <w:shd w:val="clear" w:color="auto" w:fill="auto"/>
          </w:tcPr>
          <w:p w:rsidR="00A76E41" w:rsidRDefault="00A76E41" w:rsidP="00EC149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MTD</w:t>
            </w:r>
          </w:p>
          <w:p w:rsidR="00A76E41" w:rsidRPr="00226DE1" w:rsidRDefault="00A76E41" w:rsidP="00EC149B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0046" cy="1710046"/>
                  <wp:effectExtent l="0" t="0" r="0" b="0"/>
                  <wp:docPr id="122" name="Рисунок 93" descr="31A-2M1E706_product_lis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A-2M1E706_product_listing.png"/>
                          <pic:cNvPicPr/>
                        </pic:nvPicPr>
                        <pic:blipFill>
                          <a:blip r:embed="rId57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99" cy="170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shd w:val="clear" w:color="auto" w:fill="auto"/>
          </w:tcPr>
          <w:p w:rsidR="00A76E41" w:rsidRDefault="00A76E41" w:rsidP="00EC149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Yard-Man</w:t>
            </w:r>
          </w:p>
          <w:p w:rsidR="00A76E41" w:rsidRPr="00226DE1" w:rsidRDefault="00A76E41" w:rsidP="00EC149B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748" cy="1714748"/>
                  <wp:effectExtent l="0" t="0" r="0" b="0"/>
                  <wp:docPr id="123" name="Рисунок 94" descr="inde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eg"/>
                          <pic:cNvPicPr/>
                        </pic:nvPicPr>
                        <pic:blipFill>
                          <a:blip r:embed="rId58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13" cy="171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shd w:val="clear" w:color="auto" w:fill="auto"/>
          </w:tcPr>
          <w:p w:rsidR="00A76E41" w:rsidRDefault="00A76E41" w:rsidP="00EC149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Yard Machines</w:t>
            </w:r>
          </w:p>
          <w:p w:rsidR="00A76E41" w:rsidRPr="00226DE1" w:rsidRDefault="00A76E41" w:rsidP="00EC149B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3174" cy="1793174"/>
                  <wp:effectExtent l="0" t="0" r="0" b="0"/>
                  <wp:docPr id="124" name="Рисунок 95" descr="inde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eg"/>
                          <pic:cNvPicPr/>
                        </pic:nvPicPr>
                        <pic:blipFill>
                          <a:blip r:embed="rId59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114" cy="180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41" w:rsidTr="00253DCF">
        <w:tc>
          <w:tcPr>
            <w:tcW w:w="3133" w:type="dxa"/>
            <w:shd w:val="clear" w:color="auto" w:fill="auto"/>
          </w:tcPr>
          <w:p w:rsidR="00A76E41" w:rsidRDefault="00A76E41" w:rsidP="00EC149B">
            <w:pPr>
              <w:ind w:firstLine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Cub Cadet</w:t>
            </w:r>
          </w:p>
          <w:p w:rsidR="00A76E41" w:rsidRPr="00226DE1" w:rsidRDefault="00A76E41" w:rsidP="00EC149B">
            <w:pPr>
              <w:ind w:firstLine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3501" cy="1833501"/>
                  <wp:effectExtent l="0" t="0" r="0" b="0"/>
                  <wp:docPr id="125" name="Рисунок 96" descr="inde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eg"/>
                          <pic:cNvPicPr/>
                        </pic:nvPicPr>
                        <pic:blipFill>
                          <a:blip r:embed="rId60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35" cy="183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shd w:val="clear" w:color="auto" w:fill="auto"/>
          </w:tcPr>
          <w:p w:rsidR="00A76E41" w:rsidRDefault="00A76E41" w:rsidP="00EC149B">
            <w:pPr>
              <w:ind w:firstLine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Wolf Garten</w:t>
            </w:r>
          </w:p>
          <w:p w:rsidR="00A76E41" w:rsidRPr="00226DE1" w:rsidRDefault="00A76E41" w:rsidP="00EC149B">
            <w:pPr>
              <w:ind w:firstLine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3179" cy="1983179"/>
                  <wp:effectExtent l="0" t="0" r="0" b="0"/>
                  <wp:docPr id="126" name="Рисунок 104" descr="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61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81" cy="199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shd w:val="clear" w:color="auto" w:fill="auto"/>
          </w:tcPr>
          <w:p w:rsidR="00A76E41" w:rsidRDefault="00A76E41" w:rsidP="00EC149B">
            <w:pPr>
              <w:ind w:firstLine="0"/>
              <w:jc w:val="center"/>
              <w:rPr>
                <w:noProof/>
                <w:lang w:eastAsia="ru-RU"/>
              </w:rPr>
            </w:pPr>
          </w:p>
        </w:tc>
      </w:tr>
    </w:tbl>
    <w:p w:rsidR="00A76E41" w:rsidRDefault="00A76E41" w:rsidP="00F543DD">
      <w:pPr>
        <w:pStyle w:val="III"/>
        <w:rPr>
          <w:lang w:val="ru-RU"/>
        </w:rPr>
      </w:pPr>
    </w:p>
    <w:p w:rsidR="000B198C" w:rsidRDefault="000B198C" w:rsidP="00F543DD">
      <w:pPr>
        <w:pStyle w:val="III"/>
        <w:rPr>
          <w:lang w:val="ru-RU"/>
        </w:rPr>
      </w:pPr>
    </w:p>
    <w:p w:rsidR="009D3351" w:rsidRPr="000B198C" w:rsidRDefault="009D3351" w:rsidP="00F543DD">
      <w:pPr>
        <w:pStyle w:val="III"/>
        <w:rPr>
          <w:lang w:val="ru-RU"/>
        </w:rPr>
      </w:pPr>
      <w:bookmarkStart w:id="77" w:name="_Toc380062844"/>
      <w:r w:rsidRPr="00C07AED">
        <w:t>HUSQVARNA</w:t>
      </w:r>
      <w:bookmarkEnd w:id="77"/>
      <w:r w:rsidR="00A26573">
        <w:t xml:space="preserve"> </w:t>
      </w:r>
    </w:p>
    <w:p w:rsidR="00406606" w:rsidRPr="00406606" w:rsidRDefault="00406606" w:rsidP="00406606">
      <w:r>
        <w:rPr>
          <w:noProof/>
          <w:lang w:eastAsia="ru-RU"/>
        </w:rPr>
        <w:drawing>
          <wp:inline distT="0" distB="0" distL="0" distR="0">
            <wp:extent cx="1524000" cy="323850"/>
            <wp:effectExtent l="19050" t="0" r="0" b="0"/>
            <wp:docPr id="89" name="Рисунок 88" descr="hq_logo_r$2f08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_logo_r$2f08fa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A56" w:rsidRDefault="000C0A56" w:rsidP="000C0A56">
      <w:r>
        <w:t>Husqvarna AB — шведская промышленная компания, крупнейший в мире производитель пил, газонокосилок и садового оборудования, а также инструментов для резки камня и для строительной промышленности.</w:t>
      </w:r>
    </w:p>
    <w:p w:rsidR="00406606" w:rsidRDefault="00406606" w:rsidP="00406606">
      <w:r>
        <w:t xml:space="preserve">Компания Husqvarna делится на два крупных региона – Северная Америка и Европа с Азией, к этому сегменту относится Россия. </w:t>
      </w:r>
      <w:r w:rsidR="00B65E8A">
        <w:t xml:space="preserve">Около </w:t>
      </w:r>
      <w:r w:rsidR="009819A2">
        <w:t>…</w:t>
      </w:r>
      <w:r w:rsidR="00B65E8A">
        <w:t xml:space="preserve">% продаж компании в 2012 году пришлось на Россию. </w:t>
      </w:r>
    </w:p>
    <w:p w:rsidR="00406606" w:rsidRPr="00AF1B7F" w:rsidRDefault="000B198C" w:rsidP="00406606">
      <w:r>
        <w:rPr>
          <w:rStyle w:val="hps"/>
        </w:rPr>
        <w:t xml:space="preserve">Компания имеет несколько заводов. </w:t>
      </w:r>
      <w:r w:rsidR="00406606">
        <w:rPr>
          <w:rStyle w:val="hps"/>
        </w:rPr>
        <w:t>Электрические газонокосилки</w:t>
      </w:r>
      <w:r w:rsidR="00406606">
        <w:t xml:space="preserve"> </w:t>
      </w:r>
      <w:r w:rsidR="00406606">
        <w:rPr>
          <w:rStyle w:val="hps"/>
        </w:rPr>
        <w:t xml:space="preserve">и </w:t>
      </w:r>
      <w:r w:rsidR="00B65E8A">
        <w:rPr>
          <w:rStyle w:val="hps"/>
        </w:rPr>
        <w:t>роботизированные</w:t>
      </w:r>
      <w:r w:rsidR="00406606">
        <w:t xml:space="preserve"> </w:t>
      </w:r>
      <w:r w:rsidR="00406606">
        <w:rPr>
          <w:rStyle w:val="hps"/>
        </w:rPr>
        <w:t>газонокосилки</w:t>
      </w:r>
      <w:r w:rsidR="00406606">
        <w:t xml:space="preserve"> </w:t>
      </w:r>
      <w:r w:rsidR="00406606">
        <w:rPr>
          <w:rStyle w:val="hps"/>
        </w:rPr>
        <w:t>производятся</w:t>
      </w:r>
      <w:r w:rsidR="00406606">
        <w:t xml:space="preserve"> </w:t>
      </w:r>
      <w:r w:rsidR="00406606">
        <w:rPr>
          <w:rStyle w:val="hps"/>
        </w:rPr>
        <w:t xml:space="preserve">в </w:t>
      </w:r>
      <w:r w:rsidR="009819A2">
        <w:t>……………………………………………</w:t>
      </w:r>
      <w:r w:rsidR="00B65E8A">
        <w:rPr>
          <w:rStyle w:val="hps"/>
        </w:rPr>
        <w:t>.</w:t>
      </w:r>
      <w:r w:rsidR="00406606">
        <w:t xml:space="preserve"> </w:t>
      </w:r>
      <w:r w:rsidR="00B65E8A">
        <w:lastRenderedPageBreak/>
        <w:t xml:space="preserve">Поливальные инструменты </w:t>
      </w:r>
      <w:r>
        <w:rPr>
          <w:rStyle w:val="hps"/>
        </w:rPr>
        <w:t>–</w:t>
      </w:r>
      <w:r w:rsidR="00406606">
        <w:t xml:space="preserve"> </w:t>
      </w:r>
      <w:r w:rsidR="00406606">
        <w:rPr>
          <w:rStyle w:val="hps"/>
        </w:rPr>
        <w:t xml:space="preserve">в </w:t>
      </w:r>
      <w:r w:rsidR="009819A2">
        <w:t>……………………………………………</w:t>
      </w:r>
      <w:r w:rsidR="00406606">
        <w:rPr>
          <w:rStyle w:val="hps"/>
        </w:rPr>
        <w:t>.</w:t>
      </w:r>
      <w:r w:rsidR="00406606">
        <w:t xml:space="preserve"> </w:t>
      </w:r>
      <w:r w:rsidR="00406606">
        <w:rPr>
          <w:rStyle w:val="hps"/>
        </w:rPr>
        <w:t xml:space="preserve">В </w:t>
      </w:r>
      <w:r w:rsidR="009819A2">
        <w:t>……………………………………………</w:t>
      </w:r>
      <w:r w:rsidR="00406606">
        <w:t xml:space="preserve"> </w:t>
      </w:r>
      <w:r w:rsidR="00B65E8A">
        <w:t xml:space="preserve">налажено производство </w:t>
      </w:r>
      <w:r>
        <w:rPr>
          <w:rStyle w:val="hps"/>
        </w:rPr>
        <w:t>переносной техники (триммеры</w:t>
      </w:r>
      <w:r w:rsidR="00406606">
        <w:rPr>
          <w:rStyle w:val="hps"/>
        </w:rPr>
        <w:t xml:space="preserve"> и</w:t>
      </w:r>
      <w:r w:rsidR="00406606">
        <w:t xml:space="preserve"> </w:t>
      </w:r>
      <w:r w:rsidR="00406606">
        <w:rPr>
          <w:rStyle w:val="hps"/>
        </w:rPr>
        <w:t>бензопи</w:t>
      </w:r>
      <w:r>
        <w:rPr>
          <w:rStyle w:val="hps"/>
        </w:rPr>
        <w:t>лы)</w:t>
      </w:r>
      <w:r w:rsidR="00406606">
        <w:t xml:space="preserve"> </w:t>
      </w:r>
      <w:r w:rsidR="00406606">
        <w:rPr>
          <w:rStyle w:val="hps"/>
        </w:rPr>
        <w:t>в</w:t>
      </w:r>
      <w:r w:rsidR="00406606">
        <w:t xml:space="preserve"> </w:t>
      </w:r>
      <w:r w:rsidR="00406606">
        <w:rPr>
          <w:rStyle w:val="hps"/>
        </w:rPr>
        <w:t>дешевом</w:t>
      </w:r>
      <w:r w:rsidR="00B65E8A">
        <w:rPr>
          <w:rStyle w:val="hps"/>
        </w:rPr>
        <w:t xml:space="preserve"> ценовом </w:t>
      </w:r>
      <w:r w:rsidR="00406606">
        <w:rPr>
          <w:rStyle w:val="hps"/>
        </w:rPr>
        <w:t>сегменте</w:t>
      </w:r>
      <w:r w:rsidR="00406606">
        <w:t xml:space="preserve">. </w:t>
      </w:r>
      <w:r w:rsidR="00406606">
        <w:rPr>
          <w:rStyle w:val="hps"/>
        </w:rPr>
        <w:t>В</w:t>
      </w:r>
      <w:r w:rsidR="00406606">
        <w:t xml:space="preserve"> </w:t>
      </w:r>
      <w:r w:rsidR="009819A2">
        <w:t>……………………………………………</w:t>
      </w:r>
      <w:r w:rsidR="00406606">
        <w:t xml:space="preserve"> </w:t>
      </w:r>
      <w:r w:rsidR="00B65E8A">
        <w:t xml:space="preserve">производятся </w:t>
      </w:r>
      <w:r w:rsidR="00406606">
        <w:rPr>
          <w:rStyle w:val="hps"/>
        </w:rPr>
        <w:t>бензопилы</w:t>
      </w:r>
      <w:r w:rsidR="00406606">
        <w:t xml:space="preserve"> </w:t>
      </w:r>
      <w:r w:rsidR="00406606">
        <w:rPr>
          <w:rStyle w:val="hps"/>
        </w:rPr>
        <w:t>и друг</w:t>
      </w:r>
      <w:r w:rsidR="00B65E8A">
        <w:rPr>
          <w:rStyle w:val="hps"/>
        </w:rPr>
        <w:t>ая</w:t>
      </w:r>
      <w:r w:rsidR="00406606">
        <w:rPr>
          <w:rStyle w:val="hps"/>
        </w:rPr>
        <w:t xml:space="preserve"> портативн</w:t>
      </w:r>
      <w:r w:rsidR="00B65E8A">
        <w:rPr>
          <w:rStyle w:val="hps"/>
        </w:rPr>
        <w:t>ая</w:t>
      </w:r>
      <w:r w:rsidR="00406606">
        <w:t xml:space="preserve"> </w:t>
      </w:r>
      <w:r w:rsidR="00406606">
        <w:rPr>
          <w:rStyle w:val="hps"/>
        </w:rPr>
        <w:t>продукция</w:t>
      </w:r>
      <w:r w:rsidR="00406606">
        <w:t xml:space="preserve">. </w:t>
      </w:r>
      <w:r w:rsidR="00B65E8A">
        <w:rPr>
          <w:rStyle w:val="hps"/>
        </w:rPr>
        <w:t>На</w:t>
      </w:r>
      <w:r w:rsidR="00406606">
        <w:rPr>
          <w:rStyle w:val="hps"/>
        </w:rPr>
        <w:t xml:space="preserve"> новом</w:t>
      </w:r>
      <w:r w:rsidR="00406606">
        <w:t xml:space="preserve"> </w:t>
      </w:r>
      <w:r w:rsidR="00406606">
        <w:rPr>
          <w:rStyle w:val="hps"/>
        </w:rPr>
        <w:t>производственном объекте</w:t>
      </w:r>
      <w:r w:rsidR="00406606">
        <w:t xml:space="preserve"> </w:t>
      </w:r>
      <w:r w:rsidR="00406606">
        <w:rPr>
          <w:rStyle w:val="hps"/>
        </w:rPr>
        <w:t xml:space="preserve">в </w:t>
      </w:r>
      <w:r w:rsidR="00BD6FB3">
        <w:t>……………………………………………</w:t>
      </w:r>
      <w:r w:rsidR="00B65E8A">
        <w:rPr>
          <w:rStyle w:val="hps"/>
        </w:rPr>
        <w:t xml:space="preserve"> налажен выпуск</w:t>
      </w:r>
      <w:r w:rsidR="00406606">
        <w:t xml:space="preserve"> </w:t>
      </w:r>
      <w:r w:rsidR="00406606">
        <w:rPr>
          <w:rStyle w:val="hps"/>
        </w:rPr>
        <w:t>мотоблок</w:t>
      </w:r>
      <w:r w:rsidR="00B65E8A">
        <w:rPr>
          <w:rStyle w:val="hps"/>
        </w:rPr>
        <w:t>ов</w:t>
      </w:r>
      <w:r w:rsidR="00406606">
        <w:t xml:space="preserve"> </w:t>
      </w:r>
      <w:r w:rsidR="00406606">
        <w:rPr>
          <w:rStyle w:val="hps"/>
        </w:rPr>
        <w:t xml:space="preserve">и </w:t>
      </w:r>
      <w:r w:rsidR="00B65E8A">
        <w:rPr>
          <w:rStyle w:val="hps"/>
        </w:rPr>
        <w:t>газонокосилок</w:t>
      </w:r>
      <w:r w:rsidR="00406606">
        <w:t xml:space="preserve">. </w:t>
      </w:r>
      <w:r w:rsidR="00406606">
        <w:rPr>
          <w:rStyle w:val="hps"/>
        </w:rPr>
        <w:t xml:space="preserve">В </w:t>
      </w:r>
      <w:r w:rsidR="00BD6FB3">
        <w:t>……………………………………………</w:t>
      </w:r>
      <w:r w:rsidR="00B65E8A">
        <w:rPr>
          <w:rStyle w:val="hps"/>
        </w:rPr>
        <w:t xml:space="preserve"> производятся</w:t>
      </w:r>
      <w:r w:rsidR="00406606">
        <w:t xml:space="preserve"> </w:t>
      </w:r>
      <w:r w:rsidR="00406606">
        <w:rPr>
          <w:rStyle w:val="hps"/>
        </w:rPr>
        <w:t>триммеры,</w:t>
      </w:r>
      <w:r w:rsidR="00406606">
        <w:t xml:space="preserve"> </w:t>
      </w:r>
      <w:r w:rsidR="00406606">
        <w:rPr>
          <w:rStyle w:val="hps"/>
        </w:rPr>
        <w:t>клиринговые</w:t>
      </w:r>
      <w:r w:rsidR="00406606">
        <w:t xml:space="preserve"> </w:t>
      </w:r>
      <w:r w:rsidR="00406606">
        <w:rPr>
          <w:rStyle w:val="hps"/>
        </w:rPr>
        <w:t>пилы</w:t>
      </w:r>
      <w:r w:rsidR="00406606">
        <w:t xml:space="preserve">, бензопилы </w:t>
      </w:r>
      <w:r w:rsidR="00406606">
        <w:rPr>
          <w:rStyle w:val="hps"/>
        </w:rPr>
        <w:t>и</w:t>
      </w:r>
      <w:r w:rsidR="00406606">
        <w:t xml:space="preserve"> </w:t>
      </w:r>
      <w:r w:rsidR="00406606">
        <w:rPr>
          <w:rStyle w:val="hps"/>
        </w:rPr>
        <w:t>минитракторы-косилки</w:t>
      </w:r>
      <w:r w:rsidR="00B65E8A">
        <w:t>.</w:t>
      </w:r>
    </w:p>
    <w:p w:rsidR="00A26573" w:rsidRDefault="00A26573" w:rsidP="00A26573">
      <w:pPr>
        <w:rPr>
          <w:lang w:val="en-US"/>
        </w:rPr>
      </w:pPr>
      <w:r w:rsidRPr="00A26573">
        <w:rPr>
          <w:noProof/>
          <w:lang w:eastAsia="ru-RU"/>
        </w:rPr>
        <w:drawing>
          <wp:inline distT="0" distB="0" distL="0" distR="0">
            <wp:extent cx="1738498" cy="399855"/>
            <wp:effectExtent l="19050" t="0" r="0" b="0"/>
            <wp:docPr id="109" name="Рисунок 104" descr="partne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ner_logo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48" cy="40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73" w:rsidRPr="00AF1B7F" w:rsidRDefault="00A26573" w:rsidP="00A26573">
      <w:r>
        <w:t>В 1949 году фабрика AB Bergborrmaskiner, производившая в Молндале (Гетеборг) горные буры, занялась разработкой совершенно нового продукта. Так на свет появилась первая шведская цепная пила Be-Bo, названная в честь выпустившей ее фабрики.</w:t>
      </w:r>
    </w:p>
    <w:p w:rsidR="00A26573" w:rsidRPr="00AF1B7F" w:rsidRDefault="00A26573" w:rsidP="00A26573">
      <w:r>
        <w:t>В 1990 году Partner представил полный ассортимент садовых бензоинструментов. Помимо цепных пил и травокосилок, в него вошли несколько газонокосилок и садовых тракторов, а также первый в Европе садовый мусоросборщик. Таким образом завершилась трансформация Partner в потребительский бренд.</w:t>
      </w:r>
    </w:p>
    <w:p w:rsidR="00A26573" w:rsidRPr="00A26573" w:rsidRDefault="00A26573" w:rsidP="00A26573">
      <w:r>
        <w:t>В 2006 году Electrolux избавился от своих «садовых» брендов, включая Partner, и все они были собраны в Husqvarna AB.</w:t>
      </w:r>
    </w:p>
    <w:p w:rsidR="00B65E8A" w:rsidRPr="00AF1B7F" w:rsidRDefault="00B65E8A" w:rsidP="00406606">
      <w:r w:rsidRPr="00B65E8A">
        <w:t xml:space="preserve">Под этой торговой маркой выпускается </w:t>
      </w:r>
      <w:r w:rsidR="00CE2098">
        <w:t>……………………………………………</w:t>
      </w:r>
      <w:r w:rsidRPr="00B65E8A">
        <w:t xml:space="preserve">. Снегоуборщики Partner в своей конструкции имеют много общего со </w:t>
      </w:r>
      <w:r w:rsidR="00CE2098">
        <w:t>……………………………………………</w:t>
      </w:r>
    </w:p>
    <w:p w:rsidR="00A26573" w:rsidRPr="00A26573" w:rsidRDefault="00A26573" w:rsidP="00406606">
      <w:pPr>
        <w:rPr>
          <w:lang w:val="en-US"/>
        </w:rPr>
      </w:pPr>
      <w:r w:rsidRPr="00A26573">
        <w:rPr>
          <w:noProof/>
          <w:lang w:eastAsia="ru-RU"/>
        </w:rPr>
        <w:drawing>
          <wp:inline distT="0" distB="0" distL="0" distR="0">
            <wp:extent cx="1857251" cy="457833"/>
            <wp:effectExtent l="19050" t="0" r="0" b="0"/>
            <wp:docPr id="110" name="Рисунок 94" descr="5897238.bozt1mw29m.W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7238.bozt1mw29m.W215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01" cy="45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AC" w:rsidRPr="00AF1B7F" w:rsidRDefault="00C219AC" w:rsidP="00A26573">
      <w:r>
        <w:t>Американская компания McCulloch  – всемирно известный производитель лесной и садовой техники</w:t>
      </w:r>
      <w:r w:rsidRPr="00C219AC">
        <w:t xml:space="preserve">. </w:t>
      </w:r>
      <w:r w:rsidR="000B198C">
        <w:t xml:space="preserve">История компании McCulloch </w:t>
      </w:r>
      <w:r>
        <w:t xml:space="preserve">берет свое начало в 1943 году в городе Милуоки (штат Висконсин, США), где она была </w:t>
      </w:r>
      <w:r w:rsidR="000B198C">
        <w:t>образована Робертом МакКалоком</w:t>
      </w:r>
      <w:r>
        <w:t>. Первоначальная специализация компании заключалась в производстве небольших двухтактных бензиновых двигателей внутреннего сгорания.</w:t>
      </w:r>
    </w:p>
    <w:p w:rsidR="00C219AC" w:rsidRDefault="00C219AC" w:rsidP="00C219AC">
      <w:r>
        <w:t>С конца 1980-х по конец 1990-х годов идет дальнейшее расширение ассортимента техники для сада и огорода: производятся мотокультиваторы, снегоуборщики и садовые тракторы.</w:t>
      </w:r>
    </w:p>
    <w:p w:rsidR="00C219AC" w:rsidRPr="00C219AC" w:rsidRDefault="00C219AC" w:rsidP="00C219AC">
      <w:r>
        <w:lastRenderedPageBreak/>
        <w:t>В 1999 году McCulloch Corporation продала контрольный пакет акций европейского бизнеса компании Husqvarna AB,</w:t>
      </w:r>
      <w:r w:rsidRPr="00C219AC">
        <w:t xml:space="preserve"> </w:t>
      </w:r>
      <w:r>
        <w:t>а 9 лет спустя шведский концерн Husqvarna выкупил все права на бренд McCulloch.</w:t>
      </w:r>
    </w:p>
    <w:p w:rsidR="000B198C" w:rsidRDefault="00A26573" w:rsidP="00A26573">
      <w:r w:rsidRPr="00A26573">
        <w:t xml:space="preserve">Сегодня под известным американским брендом производится практически полный ассортимент садовых бензоинструментов: </w:t>
      </w:r>
      <w:r w:rsidR="00CE2098">
        <w:t>……………………………………………</w:t>
      </w:r>
      <w:r w:rsidRPr="00A26573">
        <w:t xml:space="preserve">. </w:t>
      </w:r>
    </w:p>
    <w:p w:rsidR="00A26573" w:rsidRPr="00A26573" w:rsidRDefault="00A26573" w:rsidP="00A26573">
      <w:r>
        <w:t xml:space="preserve">Помимо американского завода, McCulloch открыл производство </w:t>
      </w:r>
      <w:r w:rsidR="00CE2098">
        <w:t>……………………………………………</w:t>
      </w:r>
      <w:r>
        <w:t xml:space="preserve"> Сегодня этот завод является крупнейшим в </w:t>
      </w:r>
      <w:r w:rsidR="00CE2098">
        <w:t>……………………………………………</w:t>
      </w:r>
      <w:r>
        <w:t xml:space="preserve"> по объему выпуска бензиновой садовой техники и инструмента.</w:t>
      </w:r>
    </w:p>
    <w:p w:rsidR="00A26573" w:rsidRDefault="00FB7166" w:rsidP="00A26573">
      <w:r>
        <w:t xml:space="preserve">Также в портфель брендов Husqvarna </w:t>
      </w:r>
      <w:r>
        <w:rPr>
          <w:lang w:val="en-US"/>
        </w:rPr>
        <w:t>AB</w:t>
      </w:r>
      <w:r>
        <w:t xml:space="preserve"> входит большое количество разнообразных брендов садовой техники и инструментов. В России этот холдинг на рынке малогабаритных снегоуборщиков представлен тремя брендами: </w:t>
      </w:r>
      <w:r w:rsidR="00FA48F4">
        <w:t>……………………………………………</w:t>
      </w:r>
      <w:r>
        <w:t>.</w:t>
      </w:r>
      <w:r w:rsidR="006A0227" w:rsidRPr="006A0227">
        <w:t xml:space="preserve"> </w:t>
      </w:r>
      <w:r w:rsidR="006A0227">
        <w:t xml:space="preserve">Группа компаний Husqvarna вывела торговую марку </w:t>
      </w:r>
      <w:r w:rsidR="00FA48F4">
        <w:t>…</w:t>
      </w:r>
      <w:r w:rsidR="006A0227">
        <w:t xml:space="preserve"> на российский рынок только в </w:t>
      </w:r>
      <w:r w:rsidR="00FA48F4">
        <w:t>…</w:t>
      </w:r>
      <w:r w:rsidR="006A0227">
        <w:t xml:space="preserve"> году.</w:t>
      </w:r>
    </w:p>
    <w:p w:rsidR="00FB7166" w:rsidRPr="00FD51CB" w:rsidRDefault="00FB7166" w:rsidP="00A26573">
      <w:r>
        <w:t xml:space="preserve">По оценке </w:t>
      </w:r>
      <w:r>
        <w:rPr>
          <w:lang w:val="en-US"/>
        </w:rPr>
        <w:t>DISCOVERY</w:t>
      </w:r>
      <w:r w:rsidRPr="006A0227">
        <w:t xml:space="preserve"> </w:t>
      </w:r>
      <w:r>
        <w:rPr>
          <w:lang w:val="en-US"/>
        </w:rPr>
        <w:t>Research</w:t>
      </w:r>
      <w:r w:rsidRPr="006A0227">
        <w:t xml:space="preserve"> </w:t>
      </w:r>
      <w:r>
        <w:rPr>
          <w:lang w:val="en-US"/>
        </w:rPr>
        <w:t>Group</w:t>
      </w:r>
      <w:r w:rsidR="00FD51CB">
        <w:t xml:space="preserve"> в 2013 году в Россию было поставлено </w:t>
      </w:r>
      <w:r w:rsidR="00FA48F4">
        <w:t>…</w:t>
      </w:r>
      <w:r w:rsidR="00FD51CB">
        <w:t xml:space="preserve"> малогабаритных снегоуборщиков производства </w:t>
      </w:r>
      <w:r w:rsidR="00FD51CB">
        <w:rPr>
          <w:lang w:val="en-US"/>
        </w:rPr>
        <w:t>Husqvarna</w:t>
      </w:r>
      <w:r w:rsidR="00FD51CB" w:rsidRPr="002139CF">
        <w:t xml:space="preserve"> </w:t>
      </w:r>
      <w:r w:rsidR="00FD51CB">
        <w:rPr>
          <w:lang w:val="en-US"/>
        </w:rPr>
        <w:t>AB</w:t>
      </w:r>
      <w:r w:rsidR="00FD51CB">
        <w:t xml:space="preserve"> общей стоимостью </w:t>
      </w:r>
      <w:r w:rsidR="00FD51CB" w:rsidRPr="00FD51CB">
        <w:t>$</w:t>
      </w:r>
      <w:r w:rsidR="00FA48F4">
        <w:t xml:space="preserve"> …</w:t>
      </w:r>
      <w:r w:rsidR="00FD51CB">
        <w:t xml:space="preserve"> млн. В сравнении с предыдущим годом объем импорта увеличился на </w:t>
      </w:r>
      <w:r w:rsidR="00FA48F4">
        <w:t>…</w:t>
      </w:r>
      <w:r w:rsidR="00FD51CB">
        <w:t xml:space="preserve">%. </w:t>
      </w:r>
    </w:p>
    <w:p w:rsidR="006A0227" w:rsidRDefault="006A0227" w:rsidP="006A0227">
      <w:pPr>
        <w:pStyle w:val="af4"/>
      </w:pPr>
      <w:bookmarkStart w:id="78" w:name="_Toc380061349"/>
      <w:r>
        <w:t xml:space="preserve">Таблица </w:t>
      </w:r>
      <w:fldSimple w:instr=" SEQ Таблица \* ARABIC ">
        <w:r w:rsidR="00B055D8">
          <w:rPr>
            <w:noProof/>
          </w:rPr>
          <w:t>7</w:t>
        </w:r>
      </w:fldSimple>
      <w:r>
        <w:t xml:space="preserve">. </w:t>
      </w:r>
      <w:r w:rsidR="002139CF">
        <w:t xml:space="preserve">Объем поставок малогабаритных машин </w:t>
      </w:r>
      <w:r w:rsidR="002139CF">
        <w:rPr>
          <w:lang w:val="en-US"/>
        </w:rPr>
        <w:t>Husqvarna</w:t>
      </w:r>
      <w:r w:rsidR="002139CF" w:rsidRPr="002139CF">
        <w:t xml:space="preserve"> </w:t>
      </w:r>
      <w:r w:rsidR="002139CF">
        <w:rPr>
          <w:lang w:val="en-US"/>
        </w:rPr>
        <w:t>AB</w:t>
      </w:r>
      <w:r w:rsidR="002139CF" w:rsidRPr="002139CF">
        <w:t xml:space="preserve"> </w:t>
      </w:r>
      <w:r w:rsidR="002139CF">
        <w:t>в Россию в 2009-2013гг.</w:t>
      </w:r>
      <w:r w:rsidR="002139CF" w:rsidRPr="002139CF">
        <w:t xml:space="preserve"> </w:t>
      </w:r>
      <w:r w:rsidR="002139CF">
        <w:t xml:space="preserve">по торговым маркам, шт. и </w:t>
      </w:r>
      <w:r w:rsidR="002139CF" w:rsidRPr="002A0116">
        <w:t>$</w:t>
      </w:r>
      <w:r w:rsidR="002139CF">
        <w:t xml:space="preserve"> тыс.</w:t>
      </w:r>
      <w:bookmarkEnd w:id="78"/>
    </w:p>
    <w:tbl>
      <w:tblPr>
        <w:tblW w:w="5000" w:type="pct"/>
        <w:tblLook w:val="04A0" w:firstRow="1" w:lastRow="0" w:firstColumn="1" w:lastColumn="0" w:noHBand="0" w:noVBand="1"/>
      </w:tblPr>
      <w:tblGrid>
        <w:gridCol w:w="1470"/>
        <w:gridCol w:w="603"/>
        <w:gridCol w:w="946"/>
        <w:gridCol w:w="606"/>
        <w:gridCol w:w="944"/>
        <w:gridCol w:w="735"/>
        <w:gridCol w:w="878"/>
        <w:gridCol w:w="735"/>
        <w:gridCol w:w="878"/>
        <w:gridCol w:w="776"/>
        <w:gridCol w:w="774"/>
      </w:tblGrid>
      <w:tr w:rsidR="00FD51CB" w:rsidRPr="00FD51CB" w:rsidTr="00FD51CB">
        <w:trPr>
          <w:trHeight w:val="300"/>
        </w:trPr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</w:tr>
      <w:tr w:rsidR="00FD51CB" w:rsidRPr="00FD51CB" w:rsidTr="00FD51CB">
        <w:trPr>
          <w:trHeight w:val="300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тыс.</w:t>
            </w:r>
          </w:p>
        </w:tc>
      </w:tr>
      <w:tr w:rsidR="00FD51CB" w:rsidRPr="00FD51CB" w:rsidTr="00FD51CB">
        <w:trPr>
          <w:trHeight w:val="300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HUSQVARNA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FD51CB" w:rsidRPr="00FD51CB" w:rsidTr="00FD51CB">
        <w:trPr>
          <w:trHeight w:val="300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FD51CB" w:rsidRPr="00FD51CB" w:rsidTr="00FD51CB">
        <w:trPr>
          <w:trHeight w:val="300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FD51CB" w:rsidRPr="00FD51CB" w:rsidTr="00FD51CB">
        <w:trPr>
          <w:trHeight w:val="300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D51CB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51C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1CB" w:rsidRPr="00FD51CB" w:rsidRDefault="00FA48F4" w:rsidP="00FD51C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2139CF" w:rsidRDefault="002139CF" w:rsidP="002139CF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2139CF" w:rsidRDefault="002139CF" w:rsidP="002139CF">
      <w:pPr>
        <w:pStyle w:val="af4"/>
      </w:pPr>
      <w:bookmarkStart w:id="79" w:name="_Toc380061386"/>
      <w:r>
        <w:lastRenderedPageBreak/>
        <w:t xml:space="preserve">Диаграмма </w:t>
      </w:r>
      <w:fldSimple w:instr=" SEQ Диаграмма \* ARABIC ">
        <w:r w:rsidR="001345A9">
          <w:rPr>
            <w:noProof/>
          </w:rPr>
          <w:t>10</w:t>
        </w:r>
      </w:fldSimple>
      <w:r>
        <w:t xml:space="preserve">. Объем и темпы прироста поставок малогабаритных машин </w:t>
      </w:r>
      <w:r w:rsidR="00FD51CB">
        <w:rPr>
          <w:lang w:val="en-US"/>
        </w:rPr>
        <w:t>Husqvarna</w:t>
      </w:r>
      <w:r w:rsidR="00FD51CB" w:rsidRPr="002139CF">
        <w:t xml:space="preserve"> </w:t>
      </w:r>
      <w:r w:rsidR="00FD51CB">
        <w:rPr>
          <w:lang w:val="en-US"/>
        </w:rPr>
        <w:t>AB</w:t>
      </w:r>
      <w:r w:rsidR="00FD51CB" w:rsidRPr="002139CF">
        <w:t xml:space="preserve"> </w:t>
      </w:r>
      <w:r>
        <w:t>в Россию в 2009-2013гг., шт.</w:t>
      </w:r>
      <w:bookmarkEnd w:id="79"/>
    </w:p>
    <w:p w:rsidR="002139CF" w:rsidRPr="009006D6" w:rsidRDefault="002139CF" w:rsidP="002139CF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1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139CF" w:rsidRDefault="002139CF" w:rsidP="002139CF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FD51CB" w:rsidRPr="00B56127" w:rsidRDefault="00D16020" w:rsidP="00A26573">
      <w:r>
        <w:t>Основной объем поставок приходится на собственную торговую марку Husqvarna</w:t>
      </w:r>
      <w:r w:rsidR="00B56127">
        <w:t xml:space="preserve"> – более </w:t>
      </w:r>
      <w:r w:rsidR="00FA48F4">
        <w:t>…</w:t>
      </w:r>
      <w:r w:rsidR="00B56127">
        <w:t xml:space="preserve">% всей ввезенной малогабаритной снегоуборочной техники. В </w:t>
      </w:r>
      <w:r w:rsidR="00FA48F4">
        <w:t>…</w:t>
      </w:r>
      <w:r w:rsidR="00B56127">
        <w:t xml:space="preserve"> году на российский рынок пришел новый бренд </w:t>
      </w:r>
      <w:r w:rsidR="00FA48F4">
        <w:t>…</w:t>
      </w:r>
      <w:r w:rsidR="00B56127">
        <w:t xml:space="preserve">, на его долю сразу пришлось более </w:t>
      </w:r>
      <w:r w:rsidR="00FA48F4">
        <w:t>..</w:t>
      </w:r>
      <w:r w:rsidR="00B56127">
        <w:t xml:space="preserve">% в структуре поставок этого производителя (более </w:t>
      </w:r>
      <w:r w:rsidR="00FA48F4">
        <w:t>…</w:t>
      </w:r>
      <w:r w:rsidR="00B56127">
        <w:t xml:space="preserve"> тыс. снегоуборочных машин). Меньше всего в 2013 году было поставлено продукции под торговой маркой </w:t>
      </w:r>
      <w:r w:rsidR="00FA48F4">
        <w:t>…</w:t>
      </w:r>
      <w:r w:rsidR="00B56127">
        <w:t xml:space="preserve">, всего </w:t>
      </w:r>
      <w:r w:rsidR="00FA48F4">
        <w:t>…</w:t>
      </w:r>
      <w:r w:rsidR="00B56127">
        <w:t xml:space="preserve"> машин (</w:t>
      </w:r>
      <w:r w:rsidR="00FA48F4">
        <w:t>…</w:t>
      </w:r>
      <w:r w:rsidR="00B56127">
        <w:t>% от общего объема поставок).</w:t>
      </w:r>
    </w:p>
    <w:p w:rsidR="00D16020" w:rsidRDefault="00D16020" w:rsidP="00D16020">
      <w:pPr>
        <w:pStyle w:val="af4"/>
      </w:pPr>
      <w:bookmarkStart w:id="80" w:name="_Toc380061387"/>
      <w:r>
        <w:lastRenderedPageBreak/>
        <w:t xml:space="preserve">Диаграмма </w:t>
      </w:r>
      <w:fldSimple w:instr=" SEQ Диаграмма \* ARABIC ">
        <w:r w:rsidR="001345A9">
          <w:rPr>
            <w:noProof/>
          </w:rPr>
          <w:t>11</w:t>
        </w:r>
      </w:fldSimple>
      <w:r>
        <w:t xml:space="preserve">. Структура поставок малогабаритных машин </w:t>
      </w:r>
      <w:r>
        <w:rPr>
          <w:lang w:val="en-US"/>
        </w:rPr>
        <w:t>Husqvarna</w:t>
      </w:r>
      <w:r w:rsidRPr="002139CF">
        <w:t xml:space="preserve"> </w:t>
      </w:r>
      <w:r>
        <w:rPr>
          <w:lang w:val="en-US"/>
        </w:rPr>
        <w:t>AB</w:t>
      </w:r>
      <w:r w:rsidRPr="002139CF">
        <w:t xml:space="preserve"> </w:t>
      </w:r>
      <w:r>
        <w:t xml:space="preserve"> по торговым маркам в Россию в 2013г.</w:t>
      </w:r>
      <w:bookmarkEnd w:id="80"/>
    </w:p>
    <w:p w:rsidR="00B56127" w:rsidRPr="006F2064" w:rsidRDefault="00B56127" w:rsidP="00B5612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90437" cy="3200400"/>
            <wp:effectExtent l="0" t="0" r="0" b="0"/>
            <wp:docPr id="112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A6450" w:rsidRDefault="003A6450" w:rsidP="003A6450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C219AC" w:rsidRPr="00C219AC" w:rsidRDefault="00C219AC" w:rsidP="00A26573">
      <w:r>
        <w:t xml:space="preserve">Все торговые марки, входящие в холдинг Husqvarna, в России распространяются через </w:t>
      </w:r>
      <w:r w:rsidR="00FA48F4">
        <w:t>……………………………………………</w:t>
      </w:r>
      <w:r>
        <w:t>.</w:t>
      </w:r>
    </w:p>
    <w:p w:rsidR="00406606" w:rsidRDefault="00406606" w:rsidP="00406606">
      <w:r>
        <w:t xml:space="preserve">Существует несколько основных причин, почему Husqvarna выбирает именно </w:t>
      </w:r>
      <w:r w:rsidR="00FA48F4">
        <w:t xml:space="preserve">……………………………………………. </w:t>
      </w:r>
      <w:r>
        <w:t xml:space="preserve">в качестве своих представителей в регионах. </w:t>
      </w:r>
      <w:r w:rsidR="00FA48F4">
        <w:t>…………………………………………….</w:t>
      </w:r>
      <w:r>
        <w:t xml:space="preserve"> обладают большим опытом и знаниями в </w:t>
      </w:r>
      <w:r w:rsidR="00FA48F4">
        <w:t>…………………………………………….</w:t>
      </w:r>
      <w:r>
        <w:t xml:space="preserve">. </w:t>
      </w:r>
    </w:p>
    <w:p w:rsidR="00406606" w:rsidRDefault="000B198C" w:rsidP="00FA48F4">
      <w:r>
        <w:t>Более того л</w:t>
      </w:r>
      <w:r w:rsidR="00406606">
        <w:t xml:space="preserve">юбой инструмент нуждается во </w:t>
      </w:r>
      <w:r w:rsidR="00FA48F4">
        <w:t>…………………………………………….</w:t>
      </w:r>
      <w:r w:rsidR="00406606">
        <w:t xml:space="preserve">. И в этом случае </w:t>
      </w:r>
      <w:r w:rsidR="00FA48F4">
        <w:t>…………………………………………….</w:t>
      </w:r>
      <w:r w:rsidR="00406606">
        <w:t xml:space="preserve"> наилучшим образом справляются с задачей. Все сотрудники </w:t>
      </w:r>
      <w:r w:rsidR="00FA48F4">
        <w:t>……………………………………………</w:t>
      </w:r>
      <w:r w:rsidR="00406606">
        <w:t xml:space="preserve">. И наконец, именно в </w:t>
      </w:r>
      <w:r w:rsidR="00FA48F4">
        <w:t xml:space="preserve">…………………………………………… </w:t>
      </w:r>
      <w:r w:rsidR="00406606">
        <w:t>ставится во главу угла.</w:t>
      </w:r>
    </w:p>
    <w:p w:rsidR="00FA48F4" w:rsidRPr="00406606" w:rsidRDefault="00FA48F4" w:rsidP="00406606"/>
    <w:p w:rsidR="000B198C" w:rsidRDefault="000B198C">
      <w:pPr>
        <w:spacing w:after="160" w:line="259" w:lineRule="auto"/>
        <w:ind w:firstLine="0"/>
        <w:jc w:val="left"/>
      </w:pPr>
      <w:r>
        <w:br w:type="page"/>
      </w:r>
    </w:p>
    <w:p w:rsidR="00406606" w:rsidRPr="00406606" w:rsidRDefault="00406606" w:rsidP="00406606">
      <w:r w:rsidRPr="008E5D2F">
        <w:lastRenderedPageBreak/>
        <w:t xml:space="preserve">Примеры </w:t>
      </w:r>
      <w:r>
        <w:t xml:space="preserve">малогабаритных снегоуборочных машин торговой марки </w:t>
      </w:r>
      <w:r>
        <w:rPr>
          <w:lang w:val="en-US"/>
        </w:rPr>
        <w:t>HUSQVARNA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3186"/>
        <w:gridCol w:w="3014"/>
      </w:tblGrid>
      <w:tr w:rsidR="00B65E8A" w:rsidTr="003B69BC">
        <w:tc>
          <w:tcPr>
            <w:tcW w:w="1686" w:type="pct"/>
            <w:shd w:val="clear" w:color="auto" w:fill="auto"/>
          </w:tcPr>
          <w:p w:rsidR="00B65E8A" w:rsidRDefault="003B69BC" w:rsidP="0040660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HUSQVARNA</w:t>
            </w:r>
          </w:p>
          <w:p w:rsidR="003B69BC" w:rsidRDefault="003B69BC" w:rsidP="0040660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1881" cy="1448790"/>
                  <wp:effectExtent l="0" t="0" r="0" b="0"/>
                  <wp:docPr id="100" name="Рисунок 99" descr="st-268ept-496956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268ept-496956d6.png"/>
                          <pic:cNvPicPr/>
                        </pic:nvPicPr>
                        <pic:blipFill>
                          <a:blip r:embed="rId67" cstate="print">
                            <a:biLevel thresh="25000"/>
                          </a:blip>
                          <a:srcRect l="12324" r="1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81" cy="14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pct"/>
            <w:shd w:val="clear" w:color="auto" w:fill="auto"/>
          </w:tcPr>
          <w:p w:rsidR="00B65E8A" w:rsidRDefault="003B69BC" w:rsidP="00AF1B7F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PARTNER</w:t>
            </w:r>
          </w:p>
          <w:p w:rsidR="003B69BC" w:rsidRPr="003B69BC" w:rsidRDefault="003B69BC" w:rsidP="00AF1B7F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118" cy="1584118"/>
                  <wp:effectExtent l="0" t="0" r="0" b="0"/>
                  <wp:docPr id="103" name="Рисунок 102" descr="snegouborsik-partner-SB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gouborsik-partner-SB240.jpg"/>
                          <pic:cNvPicPr/>
                        </pic:nvPicPr>
                        <pic:blipFill>
                          <a:blip r:embed="rId68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07" cy="158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pct"/>
          </w:tcPr>
          <w:p w:rsidR="00B65E8A" w:rsidRDefault="003B69BC" w:rsidP="00AF1B7F">
            <w:pPr>
              <w:ind w:firstLine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MC CULLOCH</w:t>
            </w:r>
          </w:p>
          <w:p w:rsidR="003B69BC" w:rsidRPr="003B69BC" w:rsidRDefault="003B69BC" w:rsidP="00AF1B7F">
            <w:pPr>
              <w:ind w:firstLine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9923" cy="1353787"/>
                  <wp:effectExtent l="0" t="0" r="0" b="0"/>
                  <wp:docPr id="102" name="Рисунок 101" descr="6293212.12nghizug1.156x120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93212.12nghizug1.156x120.jpg.png"/>
                          <pic:cNvPicPr/>
                        </pic:nvPicPr>
                        <pic:blipFill>
                          <a:blip r:embed="rId69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06" cy="135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351" w:rsidRDefault="009D3351" w:rsidP="00F543DD">
      <w:pPr>
        <w:pStyle w:val="III"/>
      </w:pPr>
      <w:bookmarkStart w:id="81" w:name="_Toc380062845"/>
      <w:r w:rsidRPr="00C07AED">
        <w:t>HUTER</w:t>
      </w:r>
      <w:bookmarkEnd w:id="81"/>
    </w:p>
    <w:p w:rsidR="00F543DD" w:rsidRDefault="00F543DD" w:rsidP="00F543DD">
      <w:r>
        <w:rPr>
          <w:noProof/>
          <w:lang w:eastAsia="ru-RU"/>
        </w:rPr>
        <w:drawing>
          <wp:inline distT="0" distB="0" distL="0" distR="0">
            <wp:extent cx="1362075" cy="361950"/>
            <wp:effectExtent l="19050" t="0" r="9525" b="0"/>
            <wp:docPr id="60" name="Рисунок 4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DD" w:rsidRDefault="00F543DD" w:rsidP="00F543DD">
      <w:r w:rsidRPr="00F543DD">
        <w:t xml:space="preserve">Немецкая компания </w:t>
      </w:r>
      <w:r w:rsidR="000B198C">
        <w:t>Huter Elektrische Technik GmbH</w:t>
      </w:r>
      <w:r w:rsidRPr="00F543DD">
        <w:t xml:space="preserve"> является одним из лидеров среди производителей электрооборудования, существующая на электротехническом рынке с 1979 года и вышедшая на российский рынок в </w:t>
      </w:r>
      <w:r w:rsidR="00874D32">
        <w:t>…</w:t>
      </w:r>
      <w:r w:rsidRPr="00F543DD">
        <w:t xml:space="preserve"> году. Компания специализируется на производстве электрогенераторной и садовой техники.</w:t>
      </w:r>
    </w:p>
    <w:p w:rsidR="00F543DD" w:rsidRDefault="00F543DD" w:rsidP="00F543DD">
      <w:r w:rsidRPr="00F543DD">
        <w:t xml:space="preserve">В линейку производимого оборудования входят </w:t>
      </w:r>
      <w:r w:rsidR="00874D32">
        <w:t>……………………………………………</w:t>
      </w:r>
      <w:r w:rsidRPr="00F543DD">
        <w:t>.</w:t>
      </w:r>
    </w:p>
    <w:p w:rsidR="00F543DD" w:rsidRDefault="000C0A56" w:rsidP="00F543DD">
      <w:r>
        <w:t xml:space="preserve">В Россию поступает продукция, произведенная в </w:t>
      </w:r>
      <w:r w:rsidR="00874D32">
        <w:t>……………………………………………</w:t>
      </w:r>
      <w:r>
        <w:t>, на заводах, которые производят малогабаритные снегоуборочные машины также по</w:t>
      </w:r>
      <w:r w:rsidR="000B198C">
        <w:t>д</w:t>
      </w:r>
      <w:r>
        <w:t xml:space="preserve"> другими марками</w:t>
      </w:r>
      <w:r w:rsidRPr="000C0A56">
        <w:t xml:space="preserve">: </w:t>
      </w:r>
      <w:r w:rsidR="00874D32">
        <w:t>……………………………………………</w:t>
      </w:r>
      <w:r>
        <w:t>.</w:t>
      </w:r>
    </w:p>
    <w:p w:rsidR="000C0A56" w:rsidRDefault="000C0A56" w:rsidP="00F543DD">
      <w:r>
        <w:t xml:space="preserve">Поставки снегоуборщиков </w:t>
      </w:r>
      <w:r w:rsidR="000B198C">
        <w:rPr>
          <w:lang w:val="en-US"/>
        </w:rPr>
        <w:t>HUTER</w:t>
      </w:r>
      <w:r w:rsidRPr="000C0A56">
        <w:t xml:space="preserve"> </w:t>
      </w:r>
      <w:r>
        <w:t xml:space="preserve">в Россию начались в 2011 году. В 2013 году было ввезено </w:t>
      </w:r>
      <w:r w:rsidR="00874D32">
        <w:t>…</w:t>
      </w:r>
      <w:r w:rsidRPr="000C0A56">
        <w:t xml:space="preserve"> </w:t>
      </w:r>
      <w:r>
        <w:t xml:space="preserve">единиц продукции общей стоимостью </w:t>
      </w:r>
      <w:r w:rsidRPr="000C0A56">
        <w:t>$</w:t>
      </w:r>
      <w:r w:rsidR="00874D32">
        <w:t>...</w:t>
      </w:r>
      <w:r>
        <w:t xml:space="preserve"> млн. В сравнении с 2012 годом объем поставок снегоуборщиков этой торговой марки в натуральном выражении сократился на </w:t>
      </w:r>
      <w:r w:rsidR="00874D32">
        <w:t>…</w:t>
      </w:r>
      <w:r>
        <w:t xml:space="preserve">%, в тоже время в денежном выражении спад составил всего </w:t>
      </w:r>
      <w:r w:rsidR="00874D32">
        <w:t>…</w:t>
      </w:r>
      <w:r>
        <w:t>%.</w:t>
      </w:r>
    </w:p>
    <w:p w:rsidR="000C0A56" w:rsidRDefault="000C0A56" w:rsidP="000C0A56">
      <w:pPr>
        <w:pStyle w:val="af4"/>
      </w:pPr>
      <w:bookmarkStart w:id="82" w:name="_Toc380061350"/>
      <w:r>
        <w:t xml:space="preserve">Таблица </w:t>
      </w:r>
      <w:fldSimple w:instr=" SEQ Таблица \* ARABIC ">
        <w:r w:rsidR="00B055D8">
          <w:rPr>
            <w:noProof/>
          </w:rPr>
          <w:t>8</w:t>
        </w:r>
      </w:fldSimple>
      <w:r>
        <w:t xml:space="preserve">. Объем поставок малогабаритных машин ТМ </w:t>
      </w:r>
      <w:r>
        <w:rPr>
          <w:lang w:val="en-US"/>
        </w:rPr>
        <w:t>Huter</w:t>
      </w:r>
      <w:r w:rsidRPr="000C0A56">
        <w:t xml:space="preserve"> </w:t>
      </w:r>
      <w:r>
        <w:t>в Россию в 20</w:t>
      </w:r>
      <w:r w:rsidRPr="000C0A56">
        <w:t>0</w:t>
      </w:r>
      <w:r>
        <w:t xml:space="preserve">9-2013гг., шт. и </w:t>
      </w:r>
      <w:r w:rsidRPr="002A0116">
        <w:t>$</w:t>
      </w:r>
      <w:r>
        <w:t xml:space="preserve"> тыс.</w:t>
      </w:r>
      <w:bookmarkEnd w:id="82"/>
    </w:p>
    <w:tbl>
      <w:tblPr>
        <w:tblW w:w="5011" w:type="pct"/>
        <w:tblLook w:val="04A0" w:firstRow="1" w:lastRow="0" w:firstColumn="1" w:lastColumn="0" w:noHBand="0" w:noVBand="1"/>
      </w:tblPr>
      <w:tblGrid>
        <w:gridCol w:w="3034"/>
        <w:gridCol w:w="1268"/>
        <w:gridCol w:w="1266"/>
        <w:gridCol w:w="1266"/>
        <w:gridCol w:w="1266"/>
        <w:gridCol w:w="1266"/>
      </w:tblGrid>
      <w:tr w:rsidR="000C0A56" w:rsidRPr="009006D6" w:rsidTr="000B198C">
        <w:trPr>
          <w:trHeight w:val="381"/>
        </w:trPr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0C0A56" w:rsidRPr="009006D6" w:rsidTr="000B198C">
        <w:trPr>
          <w:trHeight w:val="381"/>
        </w:trPr>
        <w:tc>
          <w:tcPr>
            <w:tcW w:w="1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Default="00874D32" w:rsidP="00874D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Default="00874D32" w:rsidP="000C0A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Default="00874D32" w:rsidP="000C0A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  <w:tr w:rsidR="000C0A56" w:rsidRPr="009006D6" w:rsidTr="000B198C">
        <w:trPr>
          <w:trHeight w:val="381"/>
        </w:trPr>
        <w:tc>
          <w:tcPr>
            <w:tcW w:w="1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006D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Pr="009006D6" w:rsidRDefault="000C0A56" w:rsidP="00AF1B7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Default="00874D32" w:rsidP="000C0A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Default="00874D32" w:rsidP="000C0A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A56" w:rsidRDefault="00874D32" w:rsidP="000C0A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</w:tbl>
    <w:p w:rsidR="000C0A56" w:rsidRDefault="000C0A56" w:rsidP="000C0A56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0C0A56" w:rsidRDefault="000C0A56" w:rsidP="000C0A56">
      <w:pPr>
        <w:pStyle w:val="af4"/>
      </w:pPr>
      <w:bookmarkStart w:id="83" w:name="_Toc380061388"/>
      <w:r>
        <w:lastRenderedPageBreak/>
        <w:t xml:space="preserve">Диаграмма </w:t>
      </w:r>
      <w:fldSimple w:instr=" SEQ Диаграмма \* ARABIC ">
        <w:r w:rsidR="001345A9">
          <w:rPr>
            <w:noProof/>
          </w:rPr>
          <w:t>12</w:t>
        </w:r>
      </w:fldSimple>
      <w:r>
        <w:t xml:space="preserve">. Объем и темпы прироста поставок малогабаритных машин ТМ </w:t>
      </w:r>
      <w:r>
        <w:rPr>
          <w:lang w:val="en-US"/>
        </w:rPr>
        <w:t>Huter</w:t>
      </w:r>
      <w:r w:rsidRPr="000C0A56">
        <w:t xml:space="preserve"> </w:t>
      </w:r>
      <w:r>
        <w:t>в Россию в 2011-2013гг., шт.</w:t>
      </w:r>
      <w:bookmarkEnd w:id="83"/>
    </w:p>
    <w:p w:rsidR="000C0A56" w:rsidRPr="009006D6" w:rsidRDefault="000C0A56" w:rsidP="000C0A56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8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0C0A56" w:rsidRDefault="000C0A56" w:rsidP="000C0A56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E3560A" w:rsidRPr="0085307F" w:rsidRDefault="00F543DD" w:rsidP="00F543DD">
      <w:r w:rsidRPr="00F543DD">
        <w:t>На всю продукцию компании Huter действует гарантия. Гарантийное и постгарантийное обслуживание производится в авт</w:t>
      </w:r>
      <w:r w:rsidR="000B198C">
        <w:t>оризированных сервисных центрах</w:t>
      </w:r>
      <w:r w:rsidRPr="00F543DD">
        <w:t xml:space="preserve"> высококвалифицированными специалистами.</w:t>
      </w:r>
      <w:r>
        <w:t xml:space="preserve"> </w:t>
      </w:r>
      <w:r w:rsidRPr="00F543DD">
        <w:t>Сервисные центры распложены во многих регионах Российской Федерации и странах СНГ, что позволяет оперативно решать вопросы ремонта или замены оборудования.</w:t>
      </w:r>
      <w:r>
        <w:t xml:space="preserve"> </w:t>
      </w:r>
    </w:p>
    <w:p w:rsidR="00F543DD" w:rsidRDefault="00E3560A" w:rsidP="00F543DD">
      <w:r>
        <w:t xml:space="preserve">На сайте компании указано, что продавцы продукции должны сообщать адрес ближайшего сервисного центра. </w:t>
      </w:r>
      <w:r w:rsidR="00F543DD" w:rsidRPr="00F543DD">
        <w:t xml:space="preserve">Если продавец продукции не </w:t>
      </w:r>
      <w:r>
        <w:t>назвал</w:t>
      </w:r>
      <w:r w:rsidR="00F543DD" w:rsidRPr="00F543DD">
        <w:t xml:space="preserve"> адрес ближайшего сервисного центра, то Вы купили контрафакт.</w:t>
      </w:r>
    </w:p>
    <w:p w:rsidR="00F543DD" w:rsidRDefault="00F543DD" w:rsidP="00F543DD">
      <w:r>
        <w:t xml:space="preserve">Ремонт продукции в авторизированном сервисном центре осуществляется в строгом соответствии с требованиями производителя и использованием рекомендованного оборудования и запасных частей. </w:t>
      </w:r>
    </w:p>
    <w:p w:rsidR="00F543DD" w:rsidRPr="00F543DD" w:rsidRDefault="00F543DD" w:rsidP="00F543DD">
      <w:r>
        <w:t xml:space="preserve">Сервисные центры осуществляют контроль качества ремонта продукции. Каждое оборудование после завершения всех видов работ проходит диагностику с использованием теста для подтверждения надлежащего уровня предоставленных услуг. Благодаря непрерывному контролю качества выполняемых работ </w:t>
      </w:r>
      <w:r w:rsidR="00E3560A">
        <w:t>компании имеет</w:t>
      </w:r>
      <w:r>
        <w:t xml:space="preserve"> возможность предоставлять долгосрочные гарантии для </w:t>
      </w:r>
      <w:r w:rsidR="00E3560A">
        <w:t xml:space="preserve">своей </w:t>
      </w:r>
      <w:r>
        <w:t>продукции.</w:t>
      </w:r>
    </w:p>
    <w:p w:rsidR="00F543DD" w:rsidRPr="00F543DD" w:rsidRDefault="00F543DD" w:rsidP="00F543DD">
      <w:r w:rsidRPr="008E5D2F">
        <w:lastRenderedPageBreak/>
        <w:t xml:space="preserve">Примеры </w:t>
      </w:r>
      <w:r>
        <w:t xml:space="preserve">малогабаритных снегоуборочных машин торговой марки </w:t>
      </w:r>
      <w:r>
        <w:rPr>
          <w:lang w:val="en-US"/>
        </w:rPr>
        <w:t>HUTER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0"/>
        <w:gridCol w:w="3081"/>
        <w:gridCol w:w="3104"/>
      </w:tblGrid>
      <w:tr w:rsidR="00F543DD" w:rsidTr="00F543DD">
        <w:tc>
          <w:tcPr>
            <w:tcW w:w="2999" w:type="dxa"/>
            <w:shd w:val="clear" w:color="auto" w:fill="auto"/>
          </w:tcPr>
          <w:p w:rsidR="00F543DD" w:rsidRDefault="00F543DD" w:rsidP="00AF1B7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302" cy="1876302"/>
                  <wp:effectExtent l="0" t="0" r="0" b="0"/>
                  <wp:docPr id="70" name="Рисунок 69" descr="57194d06fe2005d3bbdbbdaa59a07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94d06fe2005d3bbdbbdaa59a07088.jpg"/>
                          <pic:cNvPicPr/>
                        </pic:nvPicPr>
                        <pic:blipFill>
                          <a:blip r:embed="rId72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02" cy="187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</w:tcPr>
          <w:p w:rsidR="00F543DD" w:rsidRDefault="00F543DD" w:rsidP="000C0A5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5999" cy="1785999"/>
                  <wp:effectExtent l="0" t="0" r="0" b="0"/>
                  <wp:docPr id="81" name="Рисунок 80" descr="1981e422a5f34c93d98339303ced58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1e422a5f34c93d98339303ced58ca.jpg"/>
                          <pic:cNvPicPr/>
                        </pic:nvPicPr>
                        <pic:blipFill>
                          <a:blip r:embed="rId73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99" cy="178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</w:tcPr>
          <w:p w:rsidR="00F543DD" w:rsidRPr="00C63267" w:rsidRDefault="00F543DD" w:rsidP="000C0A56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5050" cy="1805050"/>
                  <wp:effectExtent l="0" t="0" r="0" b="0"/>
                  <wp:docPr id="82" name="Рисунок 81" descr="85916a0dc0308e08f6f89bc2da23f9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916a0dc0308e08f6f89bc2da23f9df.jpg"/>
                          <pic:cNvPicPr/>
                        </pic:nvPicPr>
                        <pic:blipFill>
                          <a:blip r:embed="rId74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50" cy="18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3DD" w:rsidRPr="00F543DD" w:rsidRDefault="00F543DD" w:rsidP="00640EBA"/>
    <w:p w:rsidR="009D3351" w:rsidRDefault="009D3351" w:rsidP="00EC149B">
      <w:pPr>
        <w:pStyle w:val="III"/>
        <w:rPr>
          <w:lang w:val="ru-RU"/>
        </w:rPr>
      </w:pPr>
      <w:bookmarkStart w:id="84" w:name="_Toc380062846"/>
      <w:r w:rsidRPr="00EC149B">
        <w:t>PRORAB</w:t>
      </w:r>
      <w:bookmarkEnd w:id="84"/>
    </w:p>
    <w:p w:rsidR="00EC149B" w:rsidRPr="00EC149B" w:rsidRDefault="00EC149B" w:rsidP="00EC149B">
      <w:r>
        <w:rPr>
          <w:noProof/>
          <w:lang w:eastAsia="ru-RU"/>
        </w:rPr>
        <w:drawing>
          <wp:inline distT="0" distB="0" distL="0" distR="0">
            <wp:extent cx="1771650" cy="590550"/>
            <wp:effectExtent l="19050" t="0" r="0" b="0"/>
            <wp:docPr id="18" name="Рисунок 17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49B" w:rsidRDefault="00EC149B" w:rsidP="00EC149B">
      <w:r>
        <w:t>PRORAB - это российский</w:t>
      </w:r>
      <w:r w:rsidR="00874D32">
        <w:t xml:space="preserve"> бренд, появившийся на рынке в </w:t>
      </w:r>
      <w:r w:rsidR="004534EA">
        <w:t>…</w:t>
      </w:r>
      <w:r>
        <w:t xml:space="preserve"> году, который принадлежит ООО «Прораб», в свою очередь вх</w:t>
      </w:r>
      <w:r w:rsidR="00E3560A">
        <w:t xml:space="preserve">одящему в холдинг </w:t>
      </w:r>
      <w:r>
        <w:t>A-CLASS GROUP, специализирующийся на реализации электроинструмента не только от ведущих производителей мира, но и собственной торговой марки.</w:t>
      </w:r>
    </w:p>
    <w:p w:rsidR="00EC149B" w:rsidRDefault="00EC149B" w:rsidP="00EC149B">
      <w:r>
        <w:t>Изначально ООО «Прораб» делало акцент на производстве пильных дисков и точил. Такова была потребность потребительского рынка на тот период времени. Расширение товарных категорий в компании началось год спустя, когда появились пилы, перфораторы, рубанки, аккумуляторные инструменты, компания начала принимать активное участие в профильных выставках Intertool Mo</w:t>
      </w:r>
      <w:r w:rsidR="004534EA">
        <w:t>sbuild MITEX. К концу … года</w:t>
      </w:r>
      <w:r>
        <w:t xml:space="preserve"> в каталоге компании числилось более </w:t>
      </w:r>
      <w:r w:rsidR="004534EA">
        <w:t>…</w:t>
      </w:r>
      <w:r>
        <w:t xml:space="preserve"> наименований различного оборудования, охватывающего все </w:t>
      </w:r>
      <w:r w:rsidR="004534EA">
        <w:t xml:space="preserve">ремонтно-строительные отрасли, </w:t>
      </w:r>
      <w:r>
        <w:t>но компания продолжает активное развитие, расширяя и без того обширную линейку продукции, вводя новые категории инструментов.</w:t>
      </w:r>
    </w:p>
    <w:p w:rsidR="00EC149B" w:rsidRPr="00F4760B" w:rsidRDefault="00EC149B" w:rsidP="00EC149B">
      <w:r>
        <w:t xml:space="preserve">На сегодняшний момент ассортимент PRORAB насчитывает более чем </w:t>
      </w:r>
      <w:r w:rsidR="004534EA">
        <w:t>…</w:t>
      </w:r>
      <w:r>
        <w:t xml:space="preserve"> позиций оснастки и оборудования, электроинструментов и садового инвентаря, как сезонной, так и внесезонной категории.</w:t>
      </w:r>
    </w:p>
    <w:p w:rsidR="00BD1B0E" w:rsidRPr="00F4760B" w:rsidRDefault="00BD1B0E" w:rsidP="00EC149B">
      <w:r>
        <w:lastRenderedPageBreak/>
        <w:t>Снегоуборочные</w:t>
      </w:r>
      <w:r w:rsidRPr="00F4760B">
        <w:t xml:space="preserve"> </w:t>
      </w:r>
      <w:r>
        <w:t>машины</w:t>
      </w:r>
      <w:r w:rsidRPr="00F4760B">
        <w:t xml:space="preserve"> </w:t>
      </w:r>
      <w:r>
        <w:t>и</w:t>
      </w:r>
      <w:r w:rsidRPr="00F4760B">
        <w:t xml:space="preserve"> </w:t>
      </w:r>
      <w:r>
        <w:t>навесное</w:t>
      </w:r>
      <w:r w:rsidRPr="00F4760B">
        <w:t xml:space="preserve"> </w:t>
      </w:r>
      <w:r>
        <w:t>оборудование</w:t>
      </w:r>
      <w:r w:rsidRPr="00F4760B">
        <w:t xml:space="preserve"> </w:t>
      </w:r>
      <w:r w:rsidRPr="00BD1B0E">
        <w:rPr>
          <w:lang w:val="en-US"/>
        </w:rPr>
        <w:t>PRORAB</w:t>
      </w:r>
      <w:r w:rsidRPr="00F4760B">
        <w:t xml:space="preserve"> </w:t>
      </w:r>
      <w:r>
        <w:t>производится</w:t>
      </w:r>
      <w:r w:rsidRPr="00F4760B">
        <w:t xml:space="preserve"> </w:t>
      </w:r>
      <w:r>
        <w:t>в</w:t>
      </w:r>
      <w:r w:rsidRPr="00F4760B">
        <w:t xml:space="preserve"> </w:t>
      </w:r>
      <w:r w:rsidR="004534EA">
        <w:t>…</w:t>
      </w:r>
      <w:r w:rsidR="00E3560A">
        <w:t>.</w:t>
      </w:r>
      <w:r w:rsidRPr="00F4760B">
        <w:t xml:space="preserve"> </w:t>
      </w:r>
      <w:r w:rsidR="00E3560A">
        <w:t>В</w:t>
      </w:r>
      <w:r w:rsidRPr="00F4760B">
        <w:t xml:space="preserve"> </w:t>
      </w:r>
      <w:r>
        <w:t>Россию</w:t>
      </w:r>
      <w:r w:rsidRPr="00F4760B">
        <w:t xml:space="preserve"> </w:t>
      </w:r>
      <w:r>
        <w:t>поставляется</w:t>
      </w:r>
      <w:r w:rsidRPr="00F4760B">
        <w:t xml:space="preserve"> </w:t>
      </w:r>
      <w:r>
        <w:t>продукция</w:t>
      </w:r>
      <w:r w:rsidRPr="00F4760B">
        <w:t xml:space="preserve">, </w:t>
      </w:r>
      <w:r>
        <w:t>произведенная</w:t>
      </w:r>
      <w:r w:rsidRPr="00F4760B">
        <w:t xml:space="preserve"> </w:t>
      </w:r>
      <w:r>
        <w:t>на</w:t>
      </w:r>
      <w:r w:rsidRPr="00F4760B">
        <w:t xml:space="preserve"> </w:t>
      </w:r>
      <w:r>
        <w:t>нескольких</w:t>
      </w:r>
      <w:r w:rsidRPr="00F4760B">
        <w:t xml:space="preserve"> </w:t>
      </w:r>
      <w:r>
        <w:t>заводах</w:t>
      </w:r>
      <w:r w:rsidRPr="00F4760B">
        <w:t xml:space="preserve">: </w:t>
      </w:r>
      <w:r w:rsidR="004534EA">
        <w:t>……………………………………………</w:t>
      </w:r>
      <w:r w:rsidR="004534EA" w:rsidRPr="00F543DD">
        <w:t>.</w:t>
      </w:r>
      <w:r w:rsidRPr="00F4760B">
        <w:t>.</w:t>
      </w:r>
    </w:p>
    <w:p w:rsidR="00BD1B0E" w:rsidRPr="00BD1B0E" w:rsidRDefault="00BD1B0E" w:rsidP="00EC149B">
      <w:r>
        <w:t>По</w:t>
      </w:r>
      <w:r w:rsidRPr="00BD1B0E">
        <w:t xml:space="preserve"> </w:t>
      </w:r>
      <w:r>
        <w:t>оценке</w:t>
      </w:r>
      <w:r w:rsidRPr="00BD1B0E">
        <w:t xml:space="preserve"> </w:t>
      </w:r>
      <w:r>
        <w:rPr>
          <w:lang w:val="en-US"/>
        </w:rPr>
        <w:t>DISCOVERY</w:t>
      </w:r>
      <w:r w:rsidRPr="00BD1B0E">
        <w:t xml:space="preserve"> </w:t>
      </w:r>
      <w:r>
        <w:rPr>
          <w:lang w:val="en-US"/>
        </w:rPr>
        <w:t>Research</w:t>
      </w:r>
      <w:r w:rsidRPr="00BD1B0E">
        <w:t xml:space="preserve"> </w:t>
      </w:r>
      <w:r>
        <w:rPr>
          <w:lang w:val="en-US"/>
        </w:rPr>
        <w:t>Group</w:t>
      </w:r>
      <w:r w:rsidRPr="00BD1B0E">
        <w:t xml:space="preserve"> </w:t>
      </w:r>
      <w:r>
        <w:t xml:space="preserve">в 2013 году в Россию было поставлено </w:t>
      </w:r>
      <w:r w:rsidR="004534EA">
        <w:t>…</w:t>
      </w:r>
      <w:r>
        <w:t xml:space="preserve"> малогабаритных снегоуборщиков торговой марки </w:t>
      </w:r>
      <w:r>
        <w:rPr>
          <w:lang w:val="en-US"/>
        </w:rPr>
        <w:t>PRORAB</w:t>
      </w:r>
      <w:r>
        <w:t xml:space="preserve"> общим объемом </w:t>
      </w:r>
      <w:r w:rsidRPr="00BD1B0E">
        <w:t>$</w:t>
      </w:r>
      <w:r w:rsidR="004534EA">
        <w:t>...</w:t>
      </w:r>
      <w:r>
        <w:t xml:space="preserve"> млн. В сравнении с предыдущими годами объем поставок продукции под данной торговой маркой увеличился почти в </w:t>
      </w:r>
      <w:r w:rsidR="004534EA">
        <w:t>…</w:t>
      </w:r>
      <w:r>
        <w:t xml:space="preserve"> раза.</w:t>
      </w:r>
    </w:p>
    <w:p w:rsidR="00EC149B" w:rsidRPr="00F4760B" w:rsidRDefault="00EC149B" w:rsidP="00EC149B">
      <w:pPr>
        <w:pStyle w:val="af4"/>
      </w:pPr>
      <w:bookmarkStart w:id="85" w:name="_Toc380061351"/>
      <w:r>
        <w:t xml:space="preserve">Таблица </w:t>
      </w:r>
      <w:fldSimple w:instr=" SEQ Таблица \* ARABIC ">
        <w:r w:rsidR="00B055D8">
          <w:rPr>
            <w:noProof/>
          </w:rPr>
          <w:t>9</w:t>
        </w:r>
      </w:fldSimple>
      <w:r>
        <w:t xml:space="preserve">. Объем поставок малогабаритных машин </w:t>
      </w:r>
      <w:r>
        <w:rPr>
          <w:lang w:val="en-US"/>
        </w:rPr>
        <w:t>Prorab</w:t>
      </w:r>
      <w:r w:rsidRPr="002139CF">
        <w:t xml:space="preserve"> </w:t>
      </w:r>
      <w:r>
        <w:t xml:space="preserve">в Россию в 2009-2013гг., шт. и </w:t>
      </w:r>
      <w:r w:rsidRPr="002A0116">
        <w:t>$</w:t>
      </w:r>
      <w:r>
        <w:t xml:space="preserve"> тыс.</w:t>
      </w:r>
      <w:bookmarkEnd w:id="85"/>
    </w:p>
    <w:tbl>
      <w:tblPr>
        <w:tblW w:w="4989" w:type="pct"/>
        <w:tblLook w:val="04A0" w:firstRow="1" w:lastRow="0" w:firstColumn="1" w:lastColumn="0" w:noHBand="0" w:noVBand="1"/>
      </w:tblPr>
      <w:tblGrid>
        <w:gridCol w:w="2909"/>
        <w:gridCol w:w="1238"/>
        <w:gridCol w:w="1238"/>
        <w:gridCol w:w="1313"/>
        <w:gridCol w:w="1313"/>
        <w:gridCol w:w="1313"/>
      </w:tblGrid>
      <w:tr w:rsidR="00BD1B0E" w:rsidRPr="00BD1B0E" w:rsidTr="00BD1B0E">
        <w:trPr>
          <w:trHeight w:val="459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BD1B0E" w:rsidRPr="00BD1B0E" w:rsidTr="00BD1B0E">
        <w:trPr>
          <w:trHeight w:val="459"/>
        </w:trPr>
        <w:tc>
          <w:tcPr>
            <w:tcW w:w="1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D1B0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1 227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4534EA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4534EA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4534EA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BD1B0E" w:rsidRPr="00BD1B0E" w:rsidTr="00BD1B0E">
        <w:trPr>
          <w:trHeight w:val="459"/>
        </w:trPr>
        <w:tc>
          <w:tcPr>
            <w:tcW w:w="1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D1B0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BD1B0E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D1B0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4534EA" w:rsidP="004534EA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4534EA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B0E" w:rsidRPr="00BD1B0E" w:rsidRDefault="004534EA" w:rsidP="00BD1B0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EC149B" w:rsidRDefault="00EC149B" w:rsidP="00EC149B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EC149B" w:rsidRDefault="00EC149B" w:rsidP="00EC149B">
      <w:pPr>
        <w:pStyle w:val="af4"/>
      </w:pPr>
      <w:bookmarkStart w:id="86" w:name="_Toc380061389"/>
      <w:r>
        <w:t xml:space="preserve">Диаграмма </w:t>
      </w:r>
      <w:fldSimple w:instr=" SEQ Диаграмма \* ARABIC ">
        <w:r w:rsidR="001345A9">
          <w:rPr>
            <w:noProof/>
          </w:rPr>
          <w:t>13</w:t>
        </w:r>
      </w:fldSimple>
      <w:r>
        <w:t xml:space="preserve">. Объем и темпы прироста поставок малогабаритных машин </w:t>
      </w:r>
      <w:r>
        <w:rPr>
          <w:lang w:val="en-US"/>
        </w:rPr>
        <w:t>Prorab</w:t>
      </w:r>
      <w:r w:rsidRPr="002139CF">
        <w:t xml:space="preserve"> </w:t>
      </w:r>
      <w:r w:rsidR="00BD1B0E">
        <w:t>в Россию в 20</w:t>
      </w:r>
      <w:r w:rsidR="00BD1B0E" w:rsidRPr="00BD1B0E">
        <w:t>10</w:t>
      </w:r>
      <w:r>
        <w:t>-2013гг., шт.</w:t>
      </w:r>
      <w:bookmarkEnd w:id="86"/>
    </w:p>
    <w:p w:rsidR="00EC149B" w:rsidRPr="009006D6" w:rsidRDefault="00EC149B" w:rsidP="00EC149B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6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EC149B" w:rsidRDefault="00EC149B" w:rsidP="00EC149B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EC149B" w:rsidRPr="00EC149B" w:rsidRDefault="00EC149B" w:rsidP="00EC149B">
      <w:r>
        <w:t xml:space="preserve">Производство основано на </w:t>
      </w:r>
      <w:r w:rsidR="004534EA">
        <w:t>……………………………………………</w:t>
      </w:r>
      <w:r w:rsidR="004534EA" w:rsidRPr="00F543DD">
        <w:t>.</w:t>
      </w:r>
      <w:r>
        <w:t xml:space="preserve">. Многочисленные тесты на выносливость и постоянный контроль производств гарантируют, что с завода выходят только высококачественные продукты. Свидетельством этого служит и </w:t>
      </w:r>
      <w:r w:rsidR="004534EA">
        <w:t>……………………………………………</w:t>
      </w:r>
      <w:r w:rsidR="004534EA" w:rsidRPr="00F543DD">
        <w:t>.</w:t>
      </w:r>
      <w:r>
        <w:t xml:space="preserve">. Сервисные центры PRORAB находятся более чем в </w:t>
      </w:r>
      <w:r w:rsidR="004534EA">
        <w:t>…</w:t>
      </w:r>
      <w:r>
        <w:t xml:space="preserve"> городах России.</w:t>
      </w:r>
    </w:p>
    <w:p w:rsidR="00EC149B" w:rsidRPr="00F543DD" w:rsidRDefault="00EC149B" w:rsidP="00EC149B">
      <w:r w:rsidRPr="008E5D2F">
        <w:lastRenderedPageBreak/>
        <w:t xml:space="preserve">Примеры </w:t>
      </w:r>
      <w:r>
        <w:t>малогабаритных снегоуборочных машин торговой марки PRORAB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3240"/>
        <w:gridCol w:w="3224"/>
      </w:tblGrid>
      <w:tr w:rsidR="00EC149B" w:rsidTr="00EC149B">
        <w:tc>
          <w:tcPr>
            <w:tcW w:w="2999" w:type="dxa"/>
            <w:shd w:val="clear" w:color="auto" w:fill="auto"/>
            <w:vAlign w:val="center"/>
          </w:tcPr>
          <w:p w:rsidR="00EC149B" w:rsidRDefault="00EC149B" w:rsidP="00EC149B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828800"/>
                  <wp:effectExtent l="0" t="0" r="0" b="0"/>
                  <wp:docPr id="41" name="Рисунок 40" descr="est_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_1801.jpg"/>
                          <pic:cNvPicPr/>
                        </pic:nvPicPr>
                        <pic:blipFill>
                          <a:blip r:embed="rId77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EC149B" w:rsidRDefault="00EC149B" w:rsidP="00EC149B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6967" cy="1541945"/>
                  <wp:effectExtent l="0" t="0" r="0" b="0"/>
                  <wp:docPr id="42" name="Рисунок 41" descr="gst_55_e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st_55_elv.jpg"/>
                          <pic:cNvPicPr/>
                        </pic:nvPicPr>
                        <pic:blipFill>
                          <a:blip r:embed="rId78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81" cy="15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EC149B" w:rsidRPr="00C63267" w:rsidRDefault="00EC149B" w:rsidP="00EC149B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6728" cy="1698171"/>
                  <wp:effectExtent l="0" t="0" r="0" b="0"/>
                  <wp:docPr id="49" name="Рисунок 48" descr="gst-110-el3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st-110-el3u.jpg"/>
                          <pic:cNvPicPr/>
                        </pic:nvPicPr>
                        <pic:blipFill>
                          <a:blip r:embed="rId79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304" cy="170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49B" w:rsidRPr="00EC149B" w:rsidRDefault="00EC149B" w:rsidP="00EC149B"/>
    <w:p w:rsidR="009D3351" w:rsidRDefault="009D3351" w:rsidP="00BD1B0E">
      <w:pPr>
        <w:pStyle w:val="III"/>
      </w:pPr>
      <w:bookmarkStart w:id="87" w:name="_Toc380062847"/>
      <w:r w:rsidRPr="00BD1B0E">
        <w:t>HONDA</w:t>
      </w:r>
      <w:bookmarkEnd w:id="87"/>
    </w:p>
    <w:p w:rsidR="00C86179" w:rsidRDefault="00C86179" w:rsidP="00C86179">
      <w:r>
        <w:rPr>
          <w:noProof/>
          <w:lang w:eastAsia="ru-RU"/>
        </w:rPr>
        <w:drawing>
          <wp:inline distT="0" distB="0" distL="0" distR="0">
            <wp:extent cx="2094758" cy="443039"/>
            <wp:effectExtent l="19050" t="0" r="742" b="0"/>
            <wp:docPr id="93" name="Рисунок 92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70" cy="4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F4" w:rsidRDefault="003C3FF4" w:rsidP="003C3FF4">
      <w:r>
        <w:t xml:space="preserve">Силовое оборудование Honda начало свое существование в 1953 году с выпуском двигателя общего назначения «типа Н», предназначенного сократить ручной труд фермеров.  </w:t>
      </w:r>
    </w:p>
    <w:p w:rsidR="003C3FF4" w:rsidRDefault="003C3FF4" w:rsidP="003C3FF4">
      <w:r>
        <w:t>В</w:t>
      </w:r>
      <w:r w:rsidRPr="003C3FF4">
        <w:t xml:space="preserve"> 198</w:t>
      </w:r>
      <w:r>
        <w:t>0</w:t>
      </w:r>
      <w:r w:rsidRPr="003C3FF4">
        <w:t xml:space="preserve"> году Honda представила решение распространенной проблемы – борьбы со стихиями и выпустила первый снегоочиститель, HS35. 2001 год стал настоящей вехой инноваций, когда была представлена первая гибридная модель HS 390i, которая использует </w:t>
      </w:r>
      <w:r w:rsidR="004534EA">
        <w:t>……………………………………………</w:t>
      </w:r>
      <w:r w:rsidR="004534EA" w:rsidRPr="00F543DD">
        <w:t>.</w:t>
      </w:r>
      <w:r w:rsidRPr="003C3FF4">
        <w:t xml:space="preserve">. Эта уникальная технология обеспечивает оптимальным </w:t>
      </w:r>
      <w:r w:rsidR="004534EA">
        <w:t>……………………………………………</w:t>
      </w:r>
      <w:r w:rsidR="004534EA" w:rsidRPr="00F543DD">
        <w:t>.</w:t>
      </w:r>
      <w:r w:rsidRPr="003C3FF4">
        <w:t xml:space="preserve">. Нынешняя широкая линейка снегоочистителей Honda способна убирать от </w:t>
      </w:r>
      <w:r w:rsidR="004534EA">
        <w:t>…</w:t>
      </w:r>
      <w:r w:rsidRPr="003C3FF4">
        <w:t xml:space="preserve"> до </w:t>
      </w:r>
      <w:r w:rsidR="004534EA">
        <w:t>…</w:t>
      </w:r>
      <w:r w:rsidRPr="003C3FF4">
        <w:t xml:space="preserve"> тонн снега за час. </w:t>
      </w:r>
    </w:p>
    <w:p w:rsidR="003C3FF4" w:rsidRDefault="003C3FF4" w:rsidP="003C3FF4">
      <w:r>
        <w:t>В</w:t>
      </w:r>
      <w:r w:rsidRPr="003C3FF4">
        <w:t xml:space="preserve"> 2012 году Honda дополнила линейку оборудования по уходу за газоном и садом первой </w:t>
      </w:r>
      <w:r w:rsidR="004534EA">
        <w:t>……………………………………………</w:t>
      </w:r>
      <w:r w:rsidR="004534EA" w:rsidRPr="00F543DD">
        <w:t>.</w:t>
      </w:r>
      <w:r w:rsidRPr="003C3FF4">
        <w:t xml:space="preserve">. </w:t>
      </w:r>
      <w:r w:rsidR="004534EA">
        <w:t>……………………………………………</w:t>
      </w:r>
      <w:r w:rsidR="004534EA" w:rsidRPr="00F543DD">
        <w:t>.</w:t>
      </w:r>
      <w:r w:rsidRPr="003C3FF4">
        <w:t xml:space="preserve"> предлагает потрясающую гибкость в </w:t>
      </w:r>
      <w:r w:rsidR="004534EA">
        <w:t>……………………………………………</w:t>
      </w:r>
      <w:r w:rsidR="004534EA" w:rsidRPr="00F543DD">
        <w:t>.</w:t>
      </w:r>
      <w:r w:rsidRPr="003C3FF4">
        <w:t>.</w:t>
      </w:r>
    </w:p>
    <w:p w:rsidR="00BD1B0E" w:rsidRDefault="003C3FF4" w:rsidP="00E3560A">
      <w:r>
        <w:t xml:space="preserve">Снегоуборочная техника Honda - эталон технического совершенства. </w:t>
      </w:r>
      <w:r w:rsidR="00E3560A">
        <w:t>Ис</w:t>
      </w:r>
      <w:r>
        <w:t xml:space="preserve">пользование </w:t>
      </w:r>
      <w:r w:rsidR="004534EA">
        <w:t>……………………………………………</w:t>
      </w:r>
      <w:r w:rsidR="004534EA" w:rsidRPr="00F543DD">
        <w:t>.</w:t>
      </w:r>
      <w:r>
        <w:t xml:space="preserve"> позволяет легко </w:t>
      </w:r>
      <w:r w:rsidR="004534EA">
        <w:t>……………………………………………</w:t>
      </w:r>
      <w:r w:rsidR="004534EA" w:rsidRPr="00F543DD">
        <w:t>.</w:t>
      </w:r>
      <w:r>
        <w:t xml:space="preserve">. Снегоуборщик Honda очень надежен, неприхотлив и прост в эксплуатации и в обслуживании. </w:t>
      </w:r>
      <w:r w:rsidR="004534EA">
        <w:t>……………………………………………</w:t>
      </w:r>
      <w:r w:rsidR="004534EA" w:rsidRPr="00F543DD">
        <w:t>.</w:t>
      </w:r>
      <w:r>
        <w:t xml:space="preserve"> как эксклюзивная технология компании Honda по </w:t>
      </w:r>
      <w:r w:rsidR="004534EA">
        <w:t>……………………………………………</w:t>
      </w:r>
      <w:r w:rsidR="004534EA" w:rsidRPr="00F543DD">
        <w:t>.</w:t>
      </w:r>
      <w:r>
        <w:t xml:space="preserve">.  Благодаря использованию </w:t>
      </w:r>
      <w:r w:rsidR="004534EA">
        <w:t>……………………………………………</w:t>
      </w:r>
      <w:r w:rsidR="004534EA" w:rsidRPr="00F543DD">
        <w:t>.</w:t>
      </w:r>
      <w:r>
        <w:t xml:space="preserve">, можно легко и точно </w:t>
      </w:r>
      <w:r w:rsidR="004534EA">
        <w:t>……………………………………………</w:t>
      </w:r>
      <w:r w:rsidR="004534EA" w:rsidRPr="00F543DD">
        <w:t>.</w:t>
      </w:r>
      <w:r>
        <w:t xml:space="preserve">. </w:t>
      </w:r>
      <w:r w:rsidR="00650827" w:rsidRPr="00650827">
        <w:t xml:space="preserve">Сердцем каждого снегоочистителя </w:t>
      </w:r>
      <w:r w:rsidR="00650827">
        <w:rPr>
          <w:lang w:val="en-US"/>
        </w:rPr>
        <w:lastRenderedPageBreak/>
        <w:t>HONDA</w:t>
      </w:r>
      <w:r w:rsidR="00650827" w:rsidRPr="00650827">
        <w:t xml:space="preserve"> является </w:t>
      </w:r>
      <w:r w:rsidR="004534EA">
        <w:t>……………………………………………</w:t>
      </w:r>
      <w:r w:rsidR="004534EA" w:rsidRPr="00F543DD">
        <w:t>.</w:t>
      </w:r>
      <w:r w:rsidR="00650827" w:rsidRPr="00650827">
        <w:t>. Мощность двигат</w:t>
      </w:r>
      <w:r w:rsidR="004534EA">
        <w:t>еля варьируется от … до …</w:t>
      </w:r>
      <w:r w:rsidR="00650827">
        <w:t xml:space="preserve"> л.с.</w:t>
      </w:r>
    </w:p>
    <w:p w:rsidR="00A8241C" w:rsidRDefault="003C3FF4" w:rsidP="00BD1B0E">
      <w:r>
        <w:t>По</w:t>
      </w:r>
      <w:r w:rsidRPr="00CE77F3">
        <w:t xml:space="preserve"> </w:t>
      </w:r>
      <w:r>
        <w:t>оценке</w:t>
      </w:r>
      <w:r w:rsidRPr="00CE77F3">
        <w:t xml:space="preserve"> </w:t>
      </w:r>
      <w:r>
        <w:rPr>
          <w:lang w:val="en-US"/>
        </w:rPr>
        <w:t>DISCOVERY</w:t>
      </w:r>
      <w:r w:rsidRPr="00CE77F3">
        <w:t xml:space="preserve"> </w:t>
      </w:r>
      <w:r>
        <w:rPr>
          <w:lang w:val="en-US"/>
        </w:rPr>
        <w:t>Research</w:t>
      </w:r>
      <w:r w:rsidRPr="00CE77F3">
        <w:t xml:space="preserve"> </w:t>
      </w:r>
      <w:r>
        <w:rPr>
          <w:lang w:val="en-US"/>
        </w:rPr>
        <w:t>Group</w:t>
      </w:r>
      <w:r w:rsidR="00CE77F3" w:rsidRPr="00CE77F3">
        <w:t xml:space="preserve"> </w:t>
      </w:r>
      <w:r w:rsidR="00CE77F3">
        <w:t xml:space="preserve">в 2013 году в Россию было поставлено </w:t>
      </w:r>
      <w:r w:rsidR="004534EA">
        <w:t>…</w:t>
      </w:r>
      <w:r w:rsidR="00CE77F3">
        <w:t xml:space="preserve"> малогабаритных снегоуборочных машин торговой марки </w:t>
      </w:r>
      <w:r w:rsidR="00CE77F3">
        <w:rPr>
          <w:lang w:val="en-US"/>
        </w:rPr>
        <w:t>HONDA</w:t>
      </w:r>
      <w:r w:rsidR="00CE77F3">
        <w:t xml:space="preserve">, в денежном выражении объем импорта составил </w:t>
      </w:r>
      <w:r w:rsidR="00CE77F3" w:rsidRPr="00CE77F3">
        <w:t>$</w:t>
      </w:r>
      <w:r w:rsidR="004534EA">
        <w:t>...</w:t>
      </w:r>
      <w:r w:rsidR="005E625C">
        <w:t xml:space="preserve"> млн. </w:t>
      </w:r>
    </w:p>
    <w:p w:rsidR="003C3FF4" w:rsidRDefault="00A8241C" w:rsidP="00BD1B0E">
      <w:r>
        <w:t xml:space="preserve">Отличительная особенность </w:t>
      </w:r>
      <w:r>
        <w:rPr>
          <w:lang w:val="en-US"/>
        </w:rPr>
        <w:t>HONDA</w:t>
      </w:r>
      <w:r>
        <w:t xml:space="preserve"> – </w:t>
      </w:r>
      <w:r w:rsidR="004534EA">
        <w:t>……………………………………………</w:t>
      </w:r>
      <w:r w:rsidR="004534EA" w:rsidRPr="00F543DD">
        <w:t>.</w:t>
      </w:r>
      <w:r>
        <w:t xml:space="preserve">. В стоимостном выражении среди марок импортируемой малогабаритной техники для уборки снега </w:t>
      </w:r>
      <w:r>
        <w:rPr>
          <w:lang w:val="en-US"/>
        </w:rPr>
        <w:t>HONDA</w:t>
      </w:r>
      <w:r>
        <w:t xml:space="preserve"> находится на </w:t>
      </w:r>
      <w:r w:rsidR="004534EA">
        <w:t>…</w:t>
      </w:r>
      <w:r>
        <w:t xml:space="preserve"> месте, однако </w:t>
      </w:r>
      <w:r w:rsidR="004534EA">
        <w:t>……………………………………………</w:t>
      </w:r>
      <w:r w:rsidR="004534EA" w:rsidRPr="00F543DD">
        <w:t>.</w:t>
      </w:r>
      <w:r>
        <w:t>.</w:t>
      </w:r>
    </w:p>
    <w:p w:rsidR="00C86179" w:rsidRPr="00CE77F3" w:rsidRDefault="00CE77F3" w:rsidP="00CE77F3">
      <w:pPr>
        <w:pStyle w:val="af4"/>
      </w:pPr>
      <w:bookmarkStart w:id="88" w:name="_Toc380061352"/>
      <w:r>
        <w:t xml:space="preserve">Таблица </w:t>
      </w:r>
      <w:fldSimple w:instr=" SEQ Таблица \* ARABIC ">
        <w:r w:rsidR="00B055D8">
          <w:rPr>
            <w:noProof/>
          </w:rPr>
          <w:t>10</w:t>
        </w:r>
      </w:fldSimple>
      <w:r>
        <w:t>.</w:t>
      </w:r>
      <w:r w:rsidR="00E3560A">
        <w:t xml:space="preserve"> </w:t>
      </w:r>
      <w:r w:rsidR="00C86179">
        <w:t xml:space="preserve">Объем поставок малогабаритных машин </w:t>
      </w:r>
      <w:r>
        <w:rPr>
          <w:lang w:val="en-US"/>
        </w:rPr>
        <w:t>Honda</w:t>
      </w:r>
      <w:r w:rsidR="00C86179" w:rsidRPr="002139CF">
        <w:t xml:space="preserve"> </w:t>
      </w:r>
      <w:r w:rsidR="00C86179">
        <w:t xml:space="preserve">в Россию в 2009-2013гг., шт. и </w:t>
      </w:r>
      <w:r w:rsidR="00C86179" w:rsidRPr="002A0116">
        <w:t>$</w:t>
      </w:r>
      <w:r w:rsidR="00C86179">
        <w:t xml:space="preserve"> тыс.</w:t>
      </w:r>
      <w:bookmarkEnd w:id="88"/>
    </w:p>
    <w:tbl>
      <w:tblPr>
        <w:tblW w:w="5000" w:type="pct"/>
        <w:tblLook w:val="04A0" w:firstRow="1" w:lastRow="0" w:firstColumn="1" w:lastColumn="0" w:noHBand="0" w:noVBand="1"/>
      </w:tblPr>
      <w:tblGrid>
        <w:gridCol w:w="2915"/>
        <w:gridCol w:w="1241"/>
        <w:gridCol w:w="1241"/>
        <w:gridCol w:w="1316"/>
        <w:gridCol w:w="1316"/>
        <w:gridCol w:w="1316"/>
      </w:tblGrid>
      <w:tr w:rsidR="00CE77F3" w:rsidRPr="00CE77F3" w:rsidTr="00CE77F3">
        <w:trPr>
          <w:trHeight w:val="426"/>
        </w:trPr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CE77F3" w:rsidRPr="00CE77F3" w:rsidTr="00CE77F3">
        <w:trPr>
          <w:trHeight w:val="426"/>
        </w:trPr>
        <w:tc>
          <w:tcPr>
            <w:tcW w:w="1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CE77F3" w:rsidP="00E3560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CE77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  <w:r w:rsidR="00E3560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4534EA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4534EA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4534EA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CE77F3" w:rsidRPr="00CE77F3" w:rsidTr="00CE77F3">
        <w:trPr>
          <w:trHeight w:val="426"/>
        </w:trPr>
        <w:tc>
          <w:tcPr>
            <w:tcW w:w="1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CE77F3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7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4534EA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4534EA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7F3" w:rsidRPr="00CE77F3" w:rsidRDefault="004534EA" w:rsidP="00CE77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C86179" w:rsidRDefault="00C86179" w:rsidP="00C86179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A8241C" w:rsidRPr="00A8241C" w:rsidRDefault="00A8241C" w:rsidP="00A8241C">
      <w:r>
        <w:t xml:space="preserve">Поставки снегоуборщиков марки </w:t>
      </w:r>
      <w:r>
        <w:rPr>
          <w:lang w:val="en-US"/>
        </w:rPr>
        <w:t>HONDA</w:t>
      </w:r>
      <w:r>
        <w:t xml:space="preserve"> в Россию за последние два года сократились. Больше всего машин было ввезено в 2011 году (</w:t>
      </w:r>
      <w:r w:rsidR="004534EA">
        <w:t>…</w:t>
      </w:r>
      <w:r>
        <w:t xml:space="preserve"> тыс.), в 2010 году объем поставок сократился на </w:t>
      </w:r>
      <w:r w:rsidR="004534EA">
        <w:t>…</w:t>
      </w:r>
      <w:r>
        <w:t xml:space="preserve">%, в 2013 году – на </w:t>
      </w:r>
      <w:r w:rsidR="004534EA">
        <w:t>…</w:t>
      </w:r>
      <w:r>
        <w:t>%.</w:t>
      </w:r>
    </w:p>
    <w:p w:rsidR="00C86179" w:rsidRDefault="00CE77F3" w:rsidP="00CE77F3">
      <w:pPr>
        <w:pStyle w:val="af4"/>
      </w:pPr>
      <w:bookmarkStart w:id="89" w:name="_Toc380061390"/>
      <w:r>
        <w:t xml:space="preserve">Диаграмма </w:t>
      </w:r>
      <w:fldSimple w:instr=" SEQ Диаграмма \* ARABIC ">
        <w:r w:rsidR="001345A9">
          <w:rPr>
            <w:noProof/>
          </w:rPr>
          <w:t>14</w:t>
        </w:r>
      </w:fldSimple>
      <w:r>
        <w:t xml:space="preserve">. </w:t>
      </w:r>
      <w:r w:rsidR="00C86179">
        <w:t xml:space="preserve">Объем и темпы прироста поставок малогабаритных машин </w:t>
      </w:r>
      <w:r>
        <w:rPr>
          <w:lang w:val="en-US"/>
        </w:rPr>
        <w:t>Honda</w:t>
      </w:r>
      <w:r w:rsidR="00C86179" w:rsidRPr="002139CF">
        <w:t xml:space="preserve"> </w:t>
      </w:r>
      <w:r w:rsidR="00C86179">
        <w:t>в Россию в 2009-2013гг., шт.</w:t>
      </w:r>
      <w:bookmarkEnd w:id="89"/>
    </w:p>
    <w:p w:rsidR="00C86179" w:rsidRPr="009006D6" w:rsidRDefault="00C86179" w:rsidP="00C86179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9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86179" w:rsidRDefault="00C86179" w:rsidP="00C86179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3C3FF4" w:rsidRPr="003C3FF4" w:rsidRDefault="003C3FF4" w:rsidP="00BD1B0E">
      <w:r>
        <w:lastRenderedPageBreak/>
        <w:t xml:space="preserve">Компания </w:t>
      </w:r>
      <w:r>
        <w:rPr>
          <w:lang w:val="en-US"/>
        </w:rPr>
        <w:t>Honda</w:t>
      </w:r>
      <w:r w:rsidRPr="003C3FF4">
        <w:t xml:space="preserve"> </w:t>
      </w:r>
      <w:r>
        <w:t xml:space="preserve">имеет разветвленную сеть </w:t>
      </w:r>
      <w:r w:rsidR="004534EA">
        <w:t>……………………………………………</w:t>
      </w:r>
      <w:r w:rsidR="004534EA" w:rsidRPr="00F543DD">
        <w:t>.</w:t>
      </w:r>
      <w:r>
        <w:t xml:space="preserve">. </w:t>
      </w:r>
    </w:p>
    <w:p w:rsidR="00BD1B0E" w:rsidRPr="00BD1B0E" w:rsidRDefault="00BD1B0E" w:rsidP="00BD1B0E">
      <w:r w:rsidRPr="008E5D2F">
        <w:t xml:space="preserve">Примеры </w:t>
      </w:r>
      <w:r>
        <w:t xml:space="preserve">малогабаритных снегоуборочных машин торговой марки </w:t>
      </w:r>
      <w:r>
        <w:rPr>
          <w:lang w:val="en-US"/>
        </w:rPr>
        <w:t>HONDA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098"/>
        <w:gridCol w:w="3143"/>
      </w:tblGrid>
      <w:tr w:rsidR="00BD1B0E" w:rsidTr="00BD1B0E">
        <w:tc>
          <w:tcPr>
            <w:tcW w:w="2999" w:type="dxa"/>
            <w:shd w:val="clear" w:color="auto" w:fill="auto"/>
            <w:vAlign w:val="center"/>
          </w:tcPr>
          <w:p w:rsidR="00BD1B0E" w:rsidRDefault="00BD1B0E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6410" cy="1824124"/>
                  <wp:effectExtent l="0" t="0" r="0" b="0"/>
                  <wp:docPr id="68" name="Рисунок 67" descr="honda-hs622-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da-hs622-ets.jpg"/>
                          <pic:cNvPicPr/>
                        </pic:nvPicPr>
                        <pic:blipFill>
                          <a:blip r:embed="rId82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33" cy="183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BD1B0E" w:rsidRDefault="00BD1B0E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5376" cy="1836988"/>
                  <wp:effectExtent l="0" t="0" r="0" b="0"/>
                  <wp:docPr id="90" name="Рисунок 89" descr="honda-hs970-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da-hs970-ets.jpg"/>
                          <pic:cNvPicPr/>
                        </pic:nvPicPr>
                        <pic:blipFill>
                          <a:blip r:embed="rId83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030" cy="183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BD1B0E" w:rsidRPr="00C63267" w:rsidRDefault="00BD1B0E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051" cy="1781298"/>
                  <wp:effectExtent l="0" t="0" r="0" b="0"/>
                  <wp:docPr id="91" name="Рисунок 90" descr="honda-hybrid-hs118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da-hybrid-hs1180i.jpg"/>
                          <pic:cNvPicPr/>
                        </pic:nvPicPr>
                        <pic:blipFill>
                          <a:blip r:embed="rId84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95" cy="178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B0E" w:rsidRPr="00BD1B0E" w:rsidRDefault="00BD1B0E" w:rsidP="00BD1B0E"/>
    <w:p w:rsidR="005C0576" w:rsidRDefault="005C0576" w:rsidP="004534EA">
      <w:pPr>
        <w:pStyle w:val="III"/>
        <w:rPr>
          <w:lang w:val="ru-RU"/>
        </w:rPr>
      </w:pPr>
      <w:bookmarkStart w:id="90" w:name="_Toc380062848"/>
      <w:r w:rsidRPr="00A8241C">
        <w:t>MASTERYARD</w:t>
      </w:r>
      <w:bookmarkEnd w:id="90"/>
    </w:p>
    <w:p w:rsidR="00A8241C" w:rsidRDefault="00A8241C" w:rsidP="00A8241C">
      <w:r>
        <w:rPr>
          <w:noProof/>
          <w:lang w:eastAsia="ru-RU"/>
        </w:rPr>
        <w:drawing>
          <wp:inline distT="0" distB="0" distL="0" distR="0">
            <wp:extent cx="2866654" cy="325357"/>
            <wp:effectExtent l="19050" t="0" r="0" b="0"/>
            <wp:docPr id="94" name="Рисунок 93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568" cy="3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1C" w:rsidRDefault="00A8241C" w:rsidP="00A8241C">
      <w:r>
        <w:t>Материнской компанией торговой марки MasterYard является знаменитая французская фирма Pubert – старейшая среди производителей садово-огородного оборудования. Она была основана в 1840 году и стала одним из несомненных лидеров на мировом рынке сельскохозяйственной техники.</w:t>
      </w:r>
    </w:p>
    <w:p w:rsidR="00A8241C" w:rsidRDefault="00A8241C" w:rsidP="00A8241C">
      <w:r>
        <w:t>Продукция ее дочернего предприятия MasterYard не уступает по качеству товарам, выпускаемым всеми признанным французским производителем, и строго контролируется материнской фирмой.</w:t>
      </w:r>
    </w:p>
    <w:p w:rsidR="00BF5272" w:rsidRDefault="00BF5272" w:rsidP="00A8241C">
      <w:r>
        <w:t>Снегоуборочная техника MasterYard</w:t>
      </w:r>
      <w:r w:rsidR="00E3560A">
        <w:t>, поставляемая в Россию,</w:t>
      </w:r>
      <w:r>
        <w:t xml:space="preserve"> производится в </w:t>
      </w:r>
      <w:r w:rsidR="004534EA">
        <w:t>…</w:t>
      </w:r>
      <w:r>
        <w:t xml:space="preserve"> на двух заводах: </w:t>
      </w:r>
      <w:r w:rsidR="004534EA">
        <w:t>……………………………………………</w:t>
      </w:r>
      <w:r w:rsidR="004534EA" w:rsidRPr="00F543DD">
        <w:t>.</w:t>
      </w:r>
      <w:r>
        <w:t>.</w:t>
      </w:r>
    </w:p>
    <w:p w:rsidR="00BF5272" w:rsidRDefault="00BF5272" w:rsidP="004534EA">
      <w:r>
        <w:t>По</w:t>
      </w:r>
      <w:r w:rsidRPr="001D5730">
        <w:t xml:space="preserve"> </w:t>
      </w:r>
      <w:r>
        <w:t>оценке</w:t>
      </w:r>
      <w:r w:rsidRPr="001D5730">
        <w:t xml:space="preserve"> </w:t>
      </w:r>
      <w:r>
        <w:rPr>
          <w:lang w:val="en-US"/>
        </w:rPr>
        <w:t>DISCOVERY</w:t>
      </w:r>
      <w:r w:rsidRPr="001D5730">
        <w:t xml:space="preserve"> </w:t>
      </w:r>
      <w:r>
        <w:rPr>
          <w:lang w:val="en-US"/>
        </w:rPr>
        <w:t>Research</w:t>
      </w:r>
      <w:r w:rsidRPr="001D5730">
        <w:t xml:space="preserve"> </w:t>
      </w:r>
      <w:r>
        <w:rPr>
          <w:lang w:val="en-US"/>
        </w:rPr>
        <w:t>Group</w:t>
      </w:r>
      <w:r w:rsidR="001D5730" w:rsidRPr="001D5730">
        <w:t xml:space="preserve"> </w:t>
      </w:r>
      <w:r w:rsidR="001D5730">
        <w:t xml:space="preserve">поставки снегоуборщиков под торговой маркой </w:t>
      </w:r>
      <w:r w:rsidR="001D5730">
        <w:rPr>
          <w:lang w:val="en-US"/>
        </w:rPr>
        <w:t>MASTERYARD</w:t>
      </w:r>
      <w:r w:rsidR="001D5730">
        <w:t xml:space="preserve"> начались в 2011 году. Пик импорта пришелся на 2012 год, в прошедшем году объем поставок сократился. Всего в 2013 году было поставлено </w:t>
      </w:r>
      <w:r w:rsidR="004534EA">
        <w:t>….</w:t>
      </w:r>
      <w:r w:rsidR="001D5730">
        <w:t xml:space="preserve"> малогабаритных снегоуборочных машин стоимостью </w:t>
      </w:r>
      <w:r w:rsidR="001D5730" w:rsidRPr="001D5730">
        <w:t>$</w:t>
      </w:r>
      <w:r w:rsidR="004534EA">
        <w:t>...</w:t>
      </w:r>
      <w:r w:rsidR="001D5730">
        <w:t xml:space="preserve"> млн. Отличительная особенность машин данной марки – </w:t>
      </w:r>
      <w:r w:rsidR="004534EA">
        <w:t>……………………………………………</w:t>
      </w:r>
      <w:r w:rsidR="004534EA" w:rsidRPr="00F543DD">
        <w:t>.</w:t>
      </w:r>
      <w:r w:rsidR="001D5730">
        <w:t>.</w:t>
      </w:r>
    </w:p>
    <w:p w:rsidR="004534EA" w:rsidRPr="001D5730" w:rsidRDefault="004534EA" w:rsidP="004534EA"/>
    <w:p w:rsidR="00BF5272" w:rsidRDefault="001D5730" w:rsidP="001D5730">
      <w:pPr>
        <w:pStyle w:val="af4"/>
      </w:pPr>
      <w:bookmarkStart w:id="91" w:name="_Toc380061353"/>
      <w:r>
        <w:lastRenderedPageBreak/>
        <w:t xml:space="preserve">Таблица </w:t>
      </w:r>
      <w:fldSimple w:instr=" SEQ Таблица \* ARABIC ">
        <w:r w:rsidR="00B055D8">
          <w:rPr>
            <w:noProof/>
          </w:rPr>
          <w:t>11</w:t>
        </w:r>
      </w:fldSimple>
      <w:r>
        <w:t xml:space="preserve">. </w:t>
      </w:r>
      <w:r w:rsidR="00BF5272">
        <w:t xml:space="preserve">Объем поставок малогабаритных машин </w:t>
      </w:r>
      <w:r>
        <w:t>MasterYard</w:t>
      </w:r>
      <w:r w:rsidR="00BF5272" w:rsidRPr="002139CF">
        <w:t xml:space="preserve"> </w:t>
      </w:r>
      <w:r>
        <w:t>в Россию в 2011</w:t>
      </w:r>
      <w:r w:rsidR="00BF5272">
        <w:t xml:space="preserve">-2013гг., шт. и </w:t>
      </w:r>
      <w:r w:rsidR="00BF5272" w:rsidRPr="002A0116">
        <w:t>$</w:t>
      </w:r>
      <w:r w:rsidR="00BF5272">
        <w:t xml:space="preserve"> тыс.</w:t>
      </w:r>
      <w:bookmarkEnd w:id="91"/>
    </w:p>
    <w:tbl>
      <w:tblPr>
        <w:tblW w:w="4990" w:type="pct"/>
        <w:tblLook w:val="04A0" w:firstRow="1" w:lastRow="0" w:firstColumn="1" w:lastColumn="0" w:noHBand="0" w:noVBand="1"/>
      </w:tblPr>
      <w:tblGrid>
        <w:gridCol w:w="4048"/>
        <w:gridCol w:w="1725"/>
        <w:gridCol w:w="1725"/>
        <w:gridCol w:w="1828"/>
      </w:tblGrid>
      <w:tr w:rsidR="00BF5272" w:rsidRPr="00BF5272" w:rsidTr="00BF5272">
        <w:trPr>
          <w:trHeight w:val="416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F5272" w:rsidRPr="00BF5272" w:rsidRDefault="00BF5272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F527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F5272" w:rsidRPr="00BF5272" w:rsidRDefault="00BF5272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F527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F5272" w:rsidRPr="00BF5272" w:rsidRDefault="00BF5272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F527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F5272" w:rsidRPr="00BF5272" w:rsidRDefault="00BF5272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F527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BF5272" w:rsidRPr="00BF5272" w:rsidTr="00BF5272">
        <w:trPr>
          <w:trHeight w:val="416"/>
        </w:trPr>
        <w:tc>
          <w:tcPr>
            <w:tcW w:w="2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BF5272" w:rsidP="00BF527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27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  <w:r w:rsidR="00E3560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4534EA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4534EA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4534EA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BF5272" w:rsidRPr="00BF5272" w:rsidTr="00BF5272">
        <w:trPr>
          <w:trHeight w:val="416"/>
        </w:trPr>
        <w:tc>
          <w:tcPr>
            <w:tcW w:w="2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BF5272" w:rsidP="00BF527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27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4534EA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4534EA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272" w:rsidRPr="00BF5272" w:rsidRDefault="004534EA" w:rsidP="00BF527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BF5272" w:rsidRDefault="00BF5272" w:rsidP="00BF5272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BF5272" w:rsidRDefault="001D5730" w:rsidP="001D5730">
      <w:pPr>
        <w:pStyle w:val="af4"/>
      </w:pPr>
      <w:bookmarkStart w:id="92" w:name="_Toc380061391"/>
      <w:r>
        <w:t xml:space="preserve">Диаграмма </w:t>
      </w:r>
      <w:fldSimple w:instr=" SEQ Диаграмма \* ARABIC ">
        <w:r w:rsidR="001345A9">
          <w:rPr>
            <w:noProof/>
          </w:rPr>
          <w:t>15</w:t>
        </w:r>
      </w:fldSimple>
      <w:r>
        <w:t xml:space="preserve">. </w:t>
      </w:r>
      <w:r w:rsidR="00BF5272">
        <w:t xml:space="preserve">Объем и темпы прироста поставок малогабаритных машин </w:t>
      </w:r>
      <w:r>
        <w:t>MasterYard</w:t>
      </w:r>
      <w:r w:rsidR="00BF5272" w:rsidRPr="002139CF">
        <w:t xml:space="preserve"> </w:t>
      </w:r>
      <w:r>
        <w:t>в Россию в 2011</w:t>
      </w:r>
      <w:r w:rsidR="00BF5272">
        <w:t>-2013гг., шт.</w:t>
      </w:r>
      <w:bookmarkEnd w:id="92"/>
    </w:p>
    <w:p w:rsidR="00BF5272" w:rsidRPr="009006D6" w:rsidRDefault="00BF5272" w:rsidP="00BF5272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12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BF5272" w:rsidRDefault="00BF5272" w:rsidP="00BF5272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1D5730" w:rsidRDefault="001D5730" w:rsidP="00A8241C">
      <w:r>
        <w:t xml:space="preserve">Распространение и сервисное обслуживание снегоуборщиков торговой марки MasterYard осуществляется через </w:t>
      </w:r>
      <w:r w:rsidR="00573F45">
        <w:t>……………………………………………</w:t>
      </w:r>
      <w:r w:rsidR="00573F45" w:rsidRPr="00F543DD">
        <w:t>.</w:t>
      </w:r>
      <w:r>
        <w:t>.</w:t>
      </w:r>
    </w:p>
    <w:p w:rsidR="00A8241C" w:rsidRPr="00BD1B0E" w:rsidRDefault="00A8241C" w:rsidP="00A8241C">
      <w:r w:rsidRPr="008E5D2F">
        <w:t xml:space="preserve">Примеры </w:t>
      </w:r>
      <w:r>
        <w:t>малогабаритных снегоуборочных машин торговой марки MasterYard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A8241C" w:rsidTr="00A8241C">
        <w:tc>
          <w:tcPr>
            <w:tcW w:w="2999" w:type="dxa"/>
            <w:shd w:val="clear" w:color="auto" w:fill="auto"/>
            <w:vAlign w:val="center"/>
          </w:tcPr>
          <w:p w:rsidR="00A8241C" w:rsidRDefault="00A8241C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05" name="Рисунок 104" descr="3b8ecf48f2567fefec6b8372359e77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8ecf48f2567fefec6b8372359e7774.jpeg"/>
                          <pic:cNvPicPr/>
                        </pic:nvPicPr>
                        <pic:blipFill>
                          <a:blip r:embed="rId87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A8241C" w:rsidRDefault="00A8241C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07" name="Рисунок 106" descr="4d90c0c1f7245ee75d8ba29dc9a5a7b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90c0c1f7245ee75d8ba29dc9a5a7bb.jpeg"/>
                          <pic:cNvPicPr/>
                        </pic:nvPicPr>
                        <pic:blipFill>
                          <a:blip r:embed="rId88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A8241C" w:rsidRPr="00C63267" w:rsidRDefault="00A8241C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13" name="Рисунок 112" descr="e617d1889049ca45812a6579a04058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17d1889049ca45812a6579a04058e1.jpeg"/>
                          <pic:cNvPicPr/>
                        </pic:nvPicPr>
                        <pic:blipFill>
                          <a:blip r:embed="rId89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41C" w:rsidRDefault="00A8241C" w:rsidP="00A8241C"/>
    <w:p w:rsidR="005C0576" w:rsidRDefault="005C0576" w:rsidP="001D5730">
      <w:pPr>
        <w:pStyle w:val="III"/>
      </w:pPr>
      <w:bookmarkStart w:id="93" w:name="_Toc380062849"/>
      <w:r w:rsidRPr="001D5730">
        <w:t>CRAFTSMAN</w:t>
      </w:r>
      <w:bookmarkEnd w:id="93"/>
    </w:p>
    <w:p w:rsidR="001D5730" w:rsidRDefault="001D5730" w:rsidP="00640EBA">
      <w:r>
        <w:rPr>
          <w:noProof/>
          <w:lang w:eastAsia="ru-RU"/>
        </w:rPr>
        <w:lastRenderedPageBreak/>
        <w:drawing>
          <wp:inline distT="0" distB="0" distL="0" distR="0">
            <wp:extent cx="1579418" cy="725894"/>
            <wp:effectExtent l="19050" t="0" r="1732" b="0"/>
            <wp:docPr id="128" name="Рисунок 127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73" cy="7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0A" w:rsidRDefault="00E3560A" w:rsidP="00E3560A">
      <w:r>
        <w:t xml:space="preserve">Бренд Craftsman был создан в 1926 году, сейчас его стоимость на мировом рынке оценивается в </w:t>
      </w:r>
      <w:r w:rsidR="00573F45">
        <w:t>….</w:t>
      </w:r>
      <w:r>
        <w:t xml:space="preserve"> долларов.</w:t>
      </w:r>
    </w:p>
    <w:p w:rsidR="00E3560A" w:rsidRDefault="00E3560A" w:rsidP="00E3560A">
      <w:r>
        <w:t xml:space="preserve">Продукция Craftsman производится на более чем </w:t>
      </w:r>
      <w:r w:rsidR="00573F45">
        <w:t>…</w:t>
      </w:r>
      <w:r>
        <w:t xml:space="preserve"> заводах в разных странах. Гигантские объемы заказов Craftsman на этих заводах позволяют Sears получать самые выгодные и превентивные условия.</w:t>
      </w:r>
    </w:p>
    <w:p w:rsidR="001D5730" w:rsidRDefault="001D5730" w:rsidP="001D5730">
      <w:r>
        <w:t>Компания Sears была создана в конце 19 века в США. В 1914 году Sears разработал стратегию развития через сеть больших магазинов – современных супермаркетов. На данный момент Sears является крупнейшей розничной сетью, по объемам продаж он занимает второе место в США и мире (на первом месте Wal-Mart).</w:t>
      </w:r>
    </w:p>
    <w:p w:rsidR="00AF2A8B" w:rsidRPr="00AF2A8B" w:rsidRDefault="00AF2A8B" w:rsidP="001D5730">
      <w:r>
        <w:t xml:space="preserve">По оценке </w:t>
      </w:r>
      <w:r>
        <w:rPr>
          <w:lang w:val="en-US"/>
        </w:rPr>
        <w:t>DISCOVERY</w:t>
      </w:r>
      <w:r w:rsidRPr="00AF2A8B">
        <w:t xml:space="preserve"> </w:t>
      </w:r>
      <w:r>
        <w:rPr>
          <w:lang w:val="en-US"/>
        </w:rPr>
        <w:t>Research</w:t>
      </w:r>
      <w:r w:rsidRPr="00AF2A8B">
        <w:t xml:space="preserve"> </w:t>
      </w:r>
      <w:r>
        <w:rPr>
          <w:lang w:val="en-US"/>
        </w:rPr>
        <w:t>Group</w:t>
      </w:r>
      <w:r>
        <w:t xml:space="preserve"> в 2013 году в Россию было поставлено </w:t>
      </w:r>
      <w:r w:rsidR="00573F45">
        <w:t>…</w:t>
      </w:r>
      <w:r>
        <w:t xml:space="preserve"> единиц снегоуборочной техники торговой марки Craftsman общей стоимостью </w:t>
      </w:r>
      <w:r w:rsidRPr="00AF2A8B">
        <w:t>$</w:t>
      </w:r>
      <w:r w:rsidR="00573F45">
        <w:t>...</w:t>
      </w:r>
      <w:r>
        <w:t xml:space="preserve"> млн. В сравнении с 2012 годом количество ввезенной техники сократилось на </w:t>
      </w:r>
      <w:r w:rsidR="00573F45">
        <w:t>…</w:t>
      </w:r>
      <w:r>
        <w:t xml:space="preserve">%, годом ранее также отмечалось сокращение поставок на </w:t>
      </w:r>
      <w:r w:rsidR="00573F45">
        <w:t>…</w:t>
      </w:r>
      <w:r>
        <w:t>%.</w:t>
      </w:r>
    </w:p>
    <w:p w:rsidR="00AF2A8B" w:rsidRDefault="00AF2A8B" w:rsidP="00AF2A8B">
      <w:pPr>
        <w:pStyle w:val="af4"/>
      </w:pPr>
      <w:bookmarkStart w:id="94" w:name="_Toc380061354"/>
      <w:r>
        <w:t xml:space="preserve">Таблица </w:t>
      </w:r>
      <w:fldSimple w:instr=" SEQ Таблица \* ARABIC ">
        <w:r w:rsidR="00B055D8">
          <w:rPr>
            <w:noProof/>
          </w:rPr>
          <w:t>12</w:t>
        </w:r>
      </w:fldSimple>
      <w:r>
        <w:t>. Объем поставок малогабаритных машин Craftsman</w:t>
      </w:r>
      <w:r w:rsidRPr="002139CF">
        <w:t xml:space="preserve"> </w:t>
      </w:r>
      <w:r>
        <w:t xml:space="preserve">в Россию в 2009-2013гг., шт. и </w:t>
      </w:r>
      <w:r w:rsidRPr="002A0116">
        <w:t>$</w:t>
      </w:r>
      <w:r>
        <w:t xml:space="preserve"> тыс.</w:t>
      </w:r>
      <w:bookmarkEnd w:id="94"/>
    </w:p>
    <w:tbl>
      <w:tblPr>
        <w:tblW w:w="4964" w:type="pct"/>
        <w:tblLook w:val="04A0" w:firstRow="1" w:lastRow="0" w:firstColumn="1" w:lastColumn="0" w:noHBand="0" w:noVBand="1"/>
      </w:tblPr>
      <w:tblGrid>
        <w:gridCol w:w="2896"/>
        <w:gridCol w:w="1232"/>
        <w:gridCol w:w="1232"/>
        <w:gridCol w:w="1306"/>
        <w:gridCol w:w="1306"/>
        <w:gridCol w:w="1306"/>
      </w:tblGrid>
      <w:tr w:rsidR="00AF2A8B" w:rsidRPr="00AF2A8B" w:rsidTr="00E3560A">
        <w:trPr>
          <w:trHeight w:val="330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AF2A8B" w:rsidRPr="00AF2A8B" w:rsidTr="00E3560A">
        <w:trPr>
          <w:trHeight w:val="330"/>
        </w:trPr>
        <w:tc>
          <w:tcPr>
            <w:tcW w:w="1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AF2A8B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AF2A8B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1 471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573F45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573F45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573F45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  <w:tr w:rsidR="00AF2A8B" w:rsidRPr="00AF2A8B" w:rsidTr="00E3560A">
        <w:trPr>
          <w:trHeight w:val="330"/>
        </w:trPr>
        <w:tc>
          <w:tcPr>
            <w:tcW w:w="1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Pr="00AF2A8B" w:rsidRDefault="00AF2A8B" w:rsidP="00AF2A8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A8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AF2A8B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AF2A8B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573F45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573F45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A8B" w:rsidRDefault="00573F45" w:rsidP="00AF2A8B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</w:tbl>
    <w:p w:rsidR="00AF2A8B" w:rsidRDefault="00AF2A8B" w:rsidP="00AF2A8B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AF2A8B" w:rsidRDefault="00AF2A8B" w:rsidP="00AF2A8B">
      <w:pPr>
        <w:pStyle w:val="af4"/>
      </w:pPr>
      <w:bookmarkStart w:id="95" w:name="_Toc380061392"/>
      <w:r>
        <w:lastRenderedPageBreak/>
        <w:t xml:space="preserve">Диаграмма </w:t>
      </w:r>
      <w:fldSimple w:instr=" SEQ Диаграмма \* ARABIC ">
        <w:r w:rsidR="001345A9">
          <w:rPr>
            <w:noProof/>
          </w:rPr>
          <w:t>16</w:t>
        </w:r>
      </w:fldSimple>
      <w:r>
        <w:t>. Объем и темпы прироста поставок малогабаритных машин Craftsman</w:t>
      </w:r>
      <w:r w:rsidRPr="002139CF">
        <w:t xml:space="preserve"> </w:t>
      </w:r>
      <w:r>
        <w:t>в Россию в 2009-2013гг., шт.</w:t>
      </w:r>
      <w:bookmarkEnd w:id="95"/>
    </w:p>
    <w:p w:rsidR="00AF2A8B" w:rsidRPr="009006D6" w:rsidRDefault="00AF2A8B" w:rsidP="00AF2A8B">
      <w:pPr>
        <w:ind w:firstLine="0"/>
      </w:pPr>
      <w:r w:rsidRPr="009006D6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13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AF2A8B" w:rsidRDefault="00AF2A8B" w:rsidP="00AF2A8B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1D5730" w:rsidRDefault="001D5730" w:rsidP="001D5730">
      <w:r>
        <w:t>Э</w:t>
      </w:r>
      <w:r w:rsidR="00E3560A">
        <w:t>ксклюзивный</w:t>
      </w:r>
      <w:r w:rsidRPr="001D5730">
        <w:t xml:space="preserve"> представите</w:t>
      </w:r>
      <w:r w:rsidR="00E3560A">
        <w:t>ль бренда</w:t>
      </w:r>
      <w:r>
        <w:t xml:space="preserve"> Craftsman в России </w:t>
      </w:r>
      <w:r w:rsidR="00573F45">
        <w:t>……………………………………………</w:t>
      </w:r>
      <w:r w:rsidR="00573F45" w:rsidRPr="00F543DD">
        <w:t>.</w:t>
      </w:r>
      <w:r w:rsidRPr="001D5730">
        <w:t>.</w:t>
      </w:r>
      <w:r>
        <w:t xml:space="preserve"> Продукция представлена </w:t>
      </w:r>
      <w:r w:rsidR="006C2E8B">
        <w:t>……………………………………………</w:t>
      </w:r>
      <w:r w:rsidR="006C2E8B" w:rsidRPr="00F543DD">
        <w:t>.</w:t>
      </w:r>
      <w:r>
        <w:t>.</w:t>
      </w:r>
    </w:p>
    <w:p w:rsidR="001D5730" w:rsidRDefault="001D5730" w:rsidP="00BE325B">
      <w:r w:rsidRPr="001D5730">
        <w:rPr>
          <w:b/>
        </w:rPr>
        <w:t>Справка</w:t>
      </w:r>
      <w:r>
        <w:t>: Группа компаний «</w:t>
      </w:r>
      <w:r w:rsidR="006C2E8B">
        <w:t>…</w:t>
      </w:r>
      <w:r>
        <w:t xml:space="preserve">» основана в </w:t>
      </w:r>
      <w:r w:rsidR="006C2E8B">
        <w:t>…</w:t>
      </w:r>
      <w:r>
        <w:t xml:space="preserve"> году. Основное направление деятельности – </w:t>
      </w:r>
      <w:r w:rsidR="006C2E8B">
        <w:t>……………………………………………</w:t>
      </w:r>
      <w:r w:rsidR="006C2E8B" w:rsidRPr="00F543DD">
        <w:t>.</w:t>
      </w:r>
      <w:r>
        <w:t>. Группа компаний «</w:t>
      </w:r>
      <w:r w:rsidR="006C2E8B">
        <w:t>…</w:t>
      </w:r>
      <w:r>
        <w:t xml:space="preserve">» является эксклюзивным дистрибьютором таких фирм как </w:t>
      </w:r>
      <w:r w:rsidR="006C2E8B">
        <w:t>……………………………………………</w:t>
      </w:r>
      <w:r w:rsidR="006C2E8B" w:rsidRPr="00F543DD">
        <w:t>.</w:t>
      </w:r>
      <w:r>
        <w:t>. В настоящий момент «</w:t>
      </w:r>
      <w:r w:rsidR="006C2E8B">
        <w:t>…</w:t>
      </w:r>
      <w:r>
        <w:t xml:space="preserve">» - это более </w:t>
      </w:r>
      <w:r w:rsidR="006C2E8B">
        <w:t>…</w:t>
      </w:r>
      <w:r>
        <w:t xml:space="preserve"> дилеров по всей стране, представленность в </w:t>
      </w:r>
      <w:r w:rsidR="006C2E8B">
        <w:t>……………………………………………</w:t>
      </w:r>
      <w:r w:rsidR="006C2E8B" w:rsidRPr="00F543DD">
        <w:t>.</w:t>
      </w:r>
      <w:r>
        <w:t xml:space="preserve">. </w:t>
      </w:r>
    </w:p>
    <w:p w:rsidR="00BE325B" w:rsidRPr="00BD1B0E" w:rsidRDefault="00BE325B" w:rsidP="00BE325B">
      <w:r w:rsidRPr="008E5D2F">
        <w:t xml:space="preserve">Примеры </w:t>
      </w:r>
      <w:r>
        <w:t>малогабаритных снегоуборочных машин торговой марки Craftsman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3199"/>
        <w:gridCol w:w="3199"/>
      </w:tblGrid>
      <w:tr w:rsidR="001D5730" w:rsidTr="00BE325B">
        <w:tc>
          <w:tcPr>
            <w:tcW w:w="2999" w:type="dxa"/>
            <w:shd w:val="clear" w:color="auto" w:fill="auto"/>
            <w:vAlign w:val="center"/>
          </w:tcPr>
          <w:p w:rsidR="001D5730" w:rsidRDefault="00BE325B" w:rsidP="00BE325B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7246" cy="1667246"/>
                  <wp:effectExtent l="0" t="0" r="0" b="0"/>
                  <wp:docPr id="132" name="Рисунок 131" descr="9a34f1a6da769d0038235dfc4ea2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34f1a6da769d0038235dfc4ea25629.jpg"/>
                          <pic:cNvPicPr/>
                        </pic:nvPicPr>
                        <pic:blipFill>
                          <a:blip r:embed="rId92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36" cy="16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1D5730" w:rsidRDefault="00BE325B" w:rsidP="00BE325B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8498" cy="1738498"/>
                  <wp:effectExtent l="0" t="0" r="0" b="0"/>
                  <wp:docPr id="133" name="Рисунок 132" descr="32f69b9d10502b473367eead6f5e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f69b9d10502b473367eead6f5e3734.jpg"/>
                          <pic:cNvPicPr/>
                        </pic:nvPicPr>
                        <pic:blipFill>
                          <a:blip r:embed="rId93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56" cy="17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1D5730" w:rsidRPr="00C63267" w:rsidRDefault="00BE325B" w:rsidP="00BE325B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8498" cy="1738498"/>
                  <wp:effectExtent l="0" t="0" r="0" b="0"/>
                  <wp:docPr id="134" name="Рисунок 133" descr="fead280d1763390faec2a2c746ee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d280d1763390faec2a2c746ee2226.jpg"/>
                          <pic:cNvPicPr/>
                        </pic:nvPicPr>
                        <pic:blipFill>
                          <a:blip r:embed="rId94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55" cy="17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730" w:rsidRPr="001D5730" w:rsidRDefault="001D5730" w:rsidP="001D5730"/>
    <w:p w:rsidR="006C2E8B" w:rsidRDefault="006C2E8B" w:rsidP="004D3A8D">
      <w:pPr>
        <w:pStyle w:val="III"/>
      </w:pPr>
      <w:bookmarkStart w:id="96" w:name="_Toc380062850"/>
    </w:p>
    <w:p w:rsidR="00561EF4" w:rsidRPr="003650E0" w:rsidRDefault="00561EF4" w:rsidP="004D3A8D">
      <w:pPr>
        <w:pStyle w:val="III"/>
      </w:pPr>
      <w:r w:rsidRPr="004D3A8D">
        <w:lastRenderedPageBreak/>
        <w:t>GGP</w:t>
      </w:r>
      <w:r w:rsidR="004D3A8D" w:rsidRPr="003650E0">
        <w:t xml:space="preserve"> (</w:t>
      </w:r>
      <w:r w:rsidR="004D3A8D" w:rsidRPr="004D3A8D">
        <w:t>Global</w:t>
      </w:r>
      <w:r w:rsidR="004D3A8D" w:rsidRPr="003650E0">
        <w:t xml:space="preserve"> </w:t>
      </w:r>
      <w:r w:rsidR="004D3A8D" w:rsidRPr="004D3A8D">
        <w:t>Garden</w:t>
      </w:r>
      <w:r w:rsidR="004D3A8D" w:rsidRPr="003650E0">
        <w:t xml:space="preserve"> </w:t>
      </w:r>
      <w:r w:rsidR="004D3A8D" w:rsidRPr="004D3A8D">
        <w:t>Products</w:t>
      </w:r>
      <w:r w:rsidR="004D3A8D" w:rsidRPr="003650E0">
        <w:t>)</w:t>
      </w:r>
      <w:bookmarkEnd w:id="96"/>
    </w:p>
    <w:p w:rsidR="00C63267" w:rsidRPr="004D6EFE" w:rsidRDefault="00C63267" w:rsidP="00C63267">
      <w:r>
        <w:rPr>
          <w:noProof/>
          <w:lang w:eastAsia="ru-RU"/>
        </w:rPr>
        <w:drawing>
          <wp:inline distT="0" distB="0" distL="0" distR="0">
            <wp:extent cx="2381250" cy="533400"/>
            <wp:effectExtent l="19050" t="0" r="0" b="0"/>
            <wp:docPr id="10" name="Рисунок 9" descr="ggp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p_logo.gif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6875" cy="447675"/>
            <wp:effectExtent l="19050" t="0" r="9525" b="0"/>
            <wp:docPr id="17" name="Рисунок 16" descr="brands_stig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s_stiga_logo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8D" w:rsidRDefault="004D3A8D" w:rsidP="00640EBA">
      <w:pPr>
        <w:rPr>
          <w:rFonts w:asciiTheme="minorHAnsi" w:hAnsiTheme="minorHAnsi"/>
        </w:rPr>
      </w:pPr>
      <w:r w:rsidRPr="00B7056C">
        <w:rPr>
          <w:rFonts w:asciiTheme="minorHAnsi" w:hAnsiTheme="minorHAnsi"/>
        </w:rPr>
        <w:t>Компания была создана в 1962 году в Кастельфранко Венето, процветающем регионе на северо-востоке Италии. Первоначально она называлась Castelgarden</w:t>
      </w:r>
      <w:r>
        <w:rPr>
          <w:rFonts w:asciiTheme="minorHAnsi" w:hAnsiTheme="minorHAnsi"/>
        </w:rPr>
        <w:t xml:space="preserve">. </w:t>
      </w:r>
      <w:r w:rsidRPr="00B7056C">
        <w:rPr>
          <w:rFonts w:asciiTheme="minorHAnsi" w:hAnsiTheme="minorHAnsi"/>
        </w:rPr>
        <w:t>2000-й год ознаменовался слиянием Castelgarden с тремя другими компаниями: итальянской Alpina, британской Mountfield и шведской Stiga, в результате чего и появился международный холдинг GGP Group</w:t>
      </w:r>
      <w:r>
        <w:rPr>
          <w:rFonts w:asciiTheme="minorHAnsi" w:hAnsiTheme="minorHAnsi"/>
        </w:rPr>
        <w:t>.</w:t>
      </w:r>
    </w:p>
    <w:p w:rsidR="006E2962" w:rsidRDefault="004D3A8D" w:rsidP="00564908">
      <w:r w:rsidRPr="004D3A8D">
        <w:t>В настоящее время GGP является признанным лидером среди европейских производителей колесных газонокосилок и садовых тракторов.</w:t>
      </w:r>
      <w:r w:rsidR="00564908">
        <w:t xml:space="preserve"> </w:t>
      </w:r>
      <w:r w:rsidR="00564908" w:rsidRPr="00B7056C">
        <w:rPr>
          <w:rFonts w:asciiTheme="minorHAnsi" w:hAnsiTheme="minorHAnsi"/>
        </w:rPr>
        <w:t xml:space="preserve">В компании работают 1200 сотрудников, объем внутреннего производства превышает </w:t>
      </w:r>
      <w:r w:rsidR="006C2E8B">
        <w:rPr>
          <w:rFonts w:asciiTheme="minorHAnsi" w:hAnsiTheme="minorHAnsi"/>
        </w:rPr>
        <w:t>….</w:t>
      </w:r>
      <w:r w:rsidR="00564908" w:rsidRPr="00B7056C">
        <w:rPr>
          <w:rFonts w:asciiTheme="minorHAnsi" w:hAnsiTheme="minorHAnsi"/>
        </w:rPr>
        <w:t xml:space="preserve">, а оборот в 2009 и 2010 годах составил примерно </w:t>
      </w:r>
      <w:r w:rsidR="006C2E8B">
        <w:rPr>
          <w:rFonts w:asciiTheme="minorHAnsi" w:hAnsiTheme="minorHAnsi"/>
        </w:rPr>
        <w:t>…</w:t>
      </w:r>
      <w:r w:rsidR="00564908" w:rsidRPr="00B7056C">
        <w:rPr>
          <w:rFonts w:asciiTheme="minorHAnsi" w:hAnsiTheme="minorHAnsi"/>
        </w:rPr>
        <w:t xml:space="preserve"> </w:t>
      </w:r>
      <w:r w:rsidR="006C2E8B">
        <w:rPr>
          <w:rFonts w:asciiTheme="minorHAnsi" w:hAnsiTheme="minorHAnsi"/>
        </w:rPr>
        <w:t>…</w:t>
      </w:r>
      <w:r w:rsidR="00564908" w:rsidRPr="00B7056C">
        <w:rPr>
          <w:rFonts w:asciiTheme="minorHAnsi" w:hAnsiTheme="minorHAnsi"/>
        </w:rPr>
        <w:t xml:space="preserve"> евро.</w:t>
      </w:r>
    </w:p>
    <w:p w:rsidR="006E2962" w:rsidRDefault="006E2962" w:rsidP="00564908">
      <w:r w:rsidRPr="006E2962">
        <w:t xml:space="preserve">На сегодняшний день GGP владеет </w:t>
      </w:r>
      <w:r w:rsidR="006C2E8B">
        <w:t>…</w:t>
      </w:r>
      <w:r w:rsidRPr="006E2962">
        <w:t xml:space="preserve"> собственными заводами. </w:t>
      </w:r>
      <w:r w:rsidR="006C2E8B">
        <w:t>……………………………………………</w:t>
      </w:r>
      <w:r w:rsidR="006C2E8B" w:rsidRPr="00F543DD">
        <w:t>.</w:t>
      </w:r>
      <w:r w:rsidRPr="006E2962">
        <w:t>.</w:t>
      </w:r>
    </w:p>
    <w:p w:rsidR="006E2962" w:rsidRDefault="00832557" w:rsidP="006E2962">
      <w:r w:rsidRPr="00564908">
        <w:t xml:space="preserve">Основные клиенты GGP — </w:t>
      </w:r>
      <w:r w:rsidR="006C2E8B">
        <w:t>……………………………………………</w:t>
      </w:r>
      <w:r w:rsidR="006C2E8B" w:rsidRPr="00F543DD">
        <w:t>.</w:t>
      </w:r>
      <w:r w:rsidRPr="00564908">
        <w:t>.</w:t>
      </w:r>
      <w:r>
        <w:t xml:space="preserve"> </w:t>
      </w:r>
      <w:r w:rsidR="006E2962">
        <w:t xml:space="preserve">Например, компания делает </w:t>
      </w:r>
      <w:r w:rsidR="006C2E8B">
        <w:t>……………………………………………</w:t>
      </w:r>
      <w:r w:rsidR="006C2E8B" w:rsidRPr="00F543DD">
        <w:t>.</w:t>
      </w:r>
      <w:r w:rsidR="006E2962">
        <w:t>.</w:t>
      </w:r>
    </w:p>
    <w:p w:rsidR="006E2962" w:rsidRDefault="006E2962" w:rsidP="006E2962">
      <w:r>
        <w:t xml:space="preserve">GGP </w:t>
      </w:r>
      <w:r w:rsidR="00832557">
        <w:t xml:space="preserve">также </w:t>
      </w:r>
      <w:r>
        <w:t xml:space="preserve">пользуется </w:t>
      </w:r>
      <w:r w:rsidR="006C2E8B">
        <w:t>……………………………………………</w:t>
      </w:r>
      <w:r w:rsidR="006C2E8B" w:rsidRPr="00F543DD">
        <w:t>.</w:t>
      </w:r>
      <w:r>
        <w:t xml:space="preserve">. Но таких моделей очень мало и к тому же большинство из них — это </w:t>
      </w:r>
      <w:r w:rsidR="006C2E8B">
        <w:t>……………………………………………</w:t>
      </w:r>
      <w:r w:rsidR="006C2E8B" w:rsidRPr="00F543DD">
        <w:t>.</w:t>
      </w:r>
      <w:r>
        <w:t>.</w:t>
      </w:r>
    </w:p>
    <w:p w:rsidR="00564908" w:rsidRDefault="00564908" w:rsidP="00564908">
      <w:pPr>
        <w:rPr>
          <w:rFonts w:asciiTheme="minorHAnsi" w:hAnsiTheme="minorHAnsi"/>
        </w:rPr>
      </w:pPr>
      <w:r w:rsidRPr="00B7056C">
        <w:rPr>
          <w:rFonts w:asciiTheme="minorHAnsi" w:hAnsiTheme="minorHAnsi"/>
        </w:rPr>
        <w:t>В настоящее время продукция GGP продается под четырьмя разными брендами: Stiga, Alpina, Castelgarden и Mountfield.</w:t>
      </w:r>
      <w:r>
        <w:rPr>
          <w:rFonts w:asciiTheme="minorHAnsi" w:hAnsiTheme="minorHAnsi"/>
        </w:rPr>
        <w:t xml:space="preserve"> </w:t>
      </w:r>
    </w:p>
    <w:p w:rsidR="00564908" w:rsidRDefault="00564908" w:rsidP="00564908">
      <w:pPr>
        <w:pStyle w:val="af4"/>
      </w:pPr>
      <w:bookmarkStart w:id="97" w:name="_Toc380061355"/>
      <w:r>
        <w:t xml:space="preserve">Таблица </w:t>
      </w:r>
      <w:fldSimple w:instr=" SEQ Таблица \* ARABIC ">
        <w:r w:rsidR="00B055D8">
          <w:rPr>
            <w:noProof/>
          </w:rPr>
          <w:t>13</w:t>
        </w:r>
      </w:fldSimple>
      <w:r>
        <w:t xml:space="preserve">. Характеристики брендов </w:t>
      </w:r>
      <w:r>
        <w:rPr>
          <w:lang w:val="en-US"/>
        </w:rPr>
        <w:t>GGP</w:t>
      </w:r>
      <w:bookmarkEnd w:id="97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279"/>
        <w:gridCol w:w="8066"/>
      </w:tblGrid>
      <w:tr w:rsidR="00564908" w:rsidRPr="003E27E0" w:rsidTr="00832557">
        <w:tc>
          <w:tcPr>
            <w:tcW w:w="1279" w:type="dxa"/>
            <w:shd w:val="clear" w:color="auto" w:fill="0F81BF"/>
          </w:tcPr>
          <w:p w:rsidR="00564908" w:rsidRPr="003E27E0" w:rsidRDefault="00564908" w:rsidP="003E27E0">
            <w:pPr>
              <w:spacing w:after="0" w:line="240" w:lineRule="auto"/>
              <w:ind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3E27E0">
              <w:rPr>
                <w:b/>
                <w:color w:val="FFFFFF" w:themeColor="background1"/>
                <w:sz w:val="20"/>
                <w:szCs w:val="20"/>
              </w:rPr>
              <w:t>Бренд</w:t>
            </w:r>
          </w:p>
        </w:tc>
        <w:tc>
          <w:tcPr>
            <w:tcW w:w="8292" w:type="dxa"/>
            <w:shd w:val="clear" w:color="auto" w:fill="0F81BF"/>
          </w:tcPr>
          <w:p w:rsidR="00564908" w:rsidRPr="003E27E0" w:rsidRDefault="00564908" w:rsidP="003E27E0">
            <w:pPr>
              <w:spacing w:after="0" w:line="240" w:lineRule="auto"/>
              <w:ind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3E27E0">
              <w:rPr>
                <w:b/>
                <w:color w:val="FFFFFF" w:themeColor="background1"/>
                <w:sz w:val="20"/>
                <w:szCs w:val="20"/>
              </w:rPr>
              <w:t>Описание</w:t>
            </w:r>
          </w:p>
        </w:tc>
      </w:tr>
      <w:tr w:rsidR="00564908" w:rsidRPr="003E27E0" w:rsidTr="00832557">
        <w:tc>
          <w:tcPr>
            <w:tcW w:w="1279" w:type="dxa"/>
          </w:tcPr>
          <w:p w:rsidR="00564908" w:rsidRPr="00A71184" w:rsidRDefault="00A71184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Stiga</w:t>
            </w:r>
          </w:p>
        </w:tc>
        <w:tc>
          <w:tcPr>
            <w:tcW w:w="8292" w:type="dxa"/>
          </w:tcPr>
          <w:p w:rsidR="00564908" w:rsidRPr="003E27E0" w:rsidRDefault="00564908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E27E0">
              <w:rPr>
                <w:sz w:val="20"/>
                <w:szCs w:val="20"/>
              </w:rPr>
              <w:t>Для GGP это бренд № 1. Само название этого премиум-бренда служит синонимом шведского качества и удобства эксплуатации. Приоритетами для Stiga являются интересы клиентов, применение инновационных технологий и решения, служащие ориентиром для всей отрасли</w:t>
            </w:r>
          </w:p>
        </w:tc>
      </w:tr>
      <w:tr w:rsidR="00564908" w:rsidRPr="003E27E0" w:rsidTr="00832557">
        <w:tc>
          <w:tcPr>
            <w:tcW w:w="1279" w:type="dxa"/>
          </w:tcPr>
          <w:p w:rsidR="00564908" w:rsidRPr="003E27E0" w:rsidRDefault="00564908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E27E0">
              <w:rPr>
                <w:rFonts w:asciiTheme="minorHAnsi" w:hAnsiTheme="minorHAnsi"/>
                <w:sz w:val="20"/>
                <w:szCs w:val="20"/>
              </w:rPr>
              <w:t>Alpina</w:t>
            </w:r>
          </w:p>
        </w:tc>
        <w:tc>
          <w:tcPr>
            <w:tcW w:w="8292" w:type="dxa"/>
          </w:tcPr>
          <w:p w:rsidR="00564908" w:rsidRPr="003E27E0" w:rsidRDefault="00564908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E27E0">
              <w:rPr>
                <w:sz w:val="20"/>
                <w:szCs w:val="20"/>
              </w:rPr>
              <w:t>Стильный итальянский бренд, ориентированный на удовлетворение потребностей рынков традиционной торговли и масс-маркет, а также магазинов формата «сделай сам» по всей Европе.</w:t>
            </w:r>
          </w:p>
        </w:tc>
      </w:tr>
      <w:tr w:rsidR="00564908" w:rsidRPr="003E27E0" w:rsidTr="00832557">
        <w:tc>
          <w:tcPr>
            <w:tcW w:w="1279" w:type="dxa"/>
          </w:tcPr>
          <w:p w:rsidR="00564908" w:rsidRPr="003E27E0" w:rsidRDefault="00564908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E27E0">
              <w:rPr>
                <w:rFonts w:asciiTheme="minorHAnsi" w:hAnsiTheme="minorHAnsi"/>
                <w:sz w:val="20"/>
                <w:szCs w:val="20"/>
              </w:rPr>
              <w:t>Castelgarden</w:t>
            </w:r>
          </w:p>
        </w:tc>
        <w:tc>
          <w:tcPr>
            <w:tcW w:w="8292" w:type="dxa"/>
          </w:tcPr>
          <w:p w:rsidR="00564908" w:rsidRPr="003E27E0" w:rsidRDefault="00564908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E27E0">
              <w:rPr>
                <w:sz w:val="20"/>
                <w:szCs w:val="20"/>
              </w:rPr>
              <w:t>Предлагает своим традиционным клиентам высококачественные и высокоэффективные продукты, разработанные итальянскими дизайнерами и инженерами и обладающие очень привлекательным соотношением цены и потребительских характеристик</w:t>
            </w:r>
          </w:p>
        </w:tc>
      </w:tr>
      <w:tr w:rsidR="00564908" w:rsidRPr="003E27E0" w:rsidTr="00832557">
        <w:tc>
          <w:tcPr>
            <w:tcW w:w="1279" w:type="dxa"/>
          </w:tcPr>
          <w:p w:rsidR="00564908" w:rsidRPr="003E27E0" w:rsidRDefault="00564908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E27E0">
              <w:rPr>
                <w:rFonts w:asciiTheme="minorHAnsi" w:hAnsiTheme="minorHAnsi"/>
                <w:sz w:val="20"/>
                <w:szCs w:val="20"/>
              </w:rPr>
              <w:t>Mountfield</w:t>
            </w:r>
          </w:p>
        </w:tc>
        <w:tc>
          <w:tcPr>
            <w:tcW w:w="8292" w:type="dxa"/>
          </w:tcPr>
          <w:p w:rsidR="00564908" w:rsidRPr="003E27E0" w:rsidRDefault="00564908" w:rsidP="0056490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E27E0">
              <w:rPr>
                <w:rFonts w:asciiTheme="minorHAnsi" w:hAnsiTheme="minorHAnsi"/>
                <w:sz w:val="20"/>
                <w:szCs w:val="20"/>
              </w:rPr>
              <w:t>Этот легендарный бренд существует на рынке Соединенного Королевства уже 30 лет и ассоциируется в первую очередь с производством роликовых и роторных газонокосилок с минимальной высотой стрижки</w:t>
            </w:r>
          </w:p>
        </w:tc>
      </w:tr>
    </w:tbl>
    <w:p w:rsidR="006C2E8B" w:rsidRDefault="006C2E8B" w:rsidP="00640EBA">
      <w:pPr>
        <w:rPr>
          <w:rFonts w:asciiTheme="minorHAnsi" w:hAnsiTheme="minorHAnsi"/>
        </w:rPr>
      </w:pPr>
    </w:p>
    <w:p w:rsidR="004D3A8D" w:rsidRDefault="004D3A8D" w:rsidP="00640EBA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В</w:t>
      </w:r>
      <w:r w:rsidRPr="00B7056C">
        <w:rPr>
          <w:rFonts w:asciiTheme="minorHAnsi" w:hAnsiTheme="minorHAnsi"/>
        </w:rPr>
        <w:t xml:space="preserve"> конце </w:t>
      </w:r>
      <w:r w:rsidR="006C2E8B">
        <w:rPr>
          <w:rFonts w:asciiTheme="minorHAnsi" w:hAnsiTheme="minorHAnsi"/>
        </w:rPr>
        <w:t>….</w:t>
      </w:r>
      <w:r w:rsidRPr="00B7056C">
        <w:rPr>
          <w:rFonts w:asciiTheme="minorHAnsi" w:hAnsiTheme="minorHAnsi"/>
        </w:rPr>
        <w:t xml:space="preserve"> года </w:t>
      </w:r>
      <w:r w:rsidR="00832557">
        <w:rPr>
          <w:rFonts w:asciiTheme="minorHAnsi" w:hAnsiTheme="minorHAnsi"/>
          <w:lang w:val="en-US"/>
        </w:rPr>
        <w:t>GGP</w:t>
      </w:r>
      <w:r w:rsidR="00832557" w:rsidRPr="00832557">
        <w:rPr>
          <w:rFonts w:asciiTheme="minorHAnsi" w:hAnsiTheme="minorHAnsi"/>
        </w:rPr>
        <w:t xml:space="preserve"> </w:t>
      </w:r>
      <w:r w:rsidRPr="00B7056C">
        <w:rPr>
          <w:rFonts w:asciiTheme="minorHAnsi" w:hAnsiTheme="minorHAnsi"/>
        </w:rPr>
        <w:t xml:space="preserve">открыл в России </w:t>
      </w:r>
      <w:r w:rsidR="006C2E8B">
        <w:t>……………………………………………</w:t>
      </w:r>
      <w:r w:rsidR="006C2E8B" w:rsidRPr="00F543DD">
        <w:t>.</w:t>
      </w:r>
      <w:r w:rsidRPr="00B7056C">
        <w:rPr>
          <w:rFonts w:asciiTheme="minorHAnsi" w:hAnsiTheme="minorHAnsi"/>
        </w:rPr>
        <w:t>.</w:t>
      </w:r>
    </w:p>
    <w:p w:rsidR="00564908" w:rsidRPr="00564908" w:rsidRDefault="00564908" w:rsidP="00564908">
      <w:pPr>
        <w:rPr>
          <w:rFonts w:asciiTheme="minorHAnsi" w:hAnsiTheme="minorHAnsi"/>
        </w:rPr>
      </w:pPr>
      <w:r w:rsidRPr="00564908">
        <w:rPr>
          <w:rFonts w:asciiTheme="minorHAnsi" w:hAnsiTheme="minorHAnsi"/>
        </w:rPr>
        <w:t xml:space="preserve">В данный момент сбытовая политика GGP относительно России следующая: основной акцент — на Stiga. Этот бренд будет продаваться в России, прежде всего, по </w:t>
      </w:r>
      <w:r w:rsidR="006C2E8B">
        <w:t>……………………………………………</w:t>
      </w:r>
      <w:r w:rsidR="006C2E8B" w:rsidRPr="00F543DD">
        <w:t>.</w:t>
      </w:r>
      <w:r w:rsidRPr="00564908">
        <w:rPr>
          <w:rFonts w:asciiTheme="minorHAnsi" w:hAnsiTheme="minorHAnsi"/>
        </w:rPr>
        <w:t>.</w:t>
      </w:r>
    </w:p>
    <w:p w:rsidR="00564908" w:rsidRPr="00564908" w:rsidRDefault="00564908" w:rsidP="00564908">
      <w:pPr>
        <w:rPr>
          <w:rFonts w:asciiTheme="minorHAnsi" w:hAnsiTheme="minorHAnsi"/>
        </w:rPr>
      </w:pPr>
      <w:r w:rsidRPr="00564908">
        <w:rPr>
          <w:rFonts w:asciiTheme="minorHAnsi" w:hAnsiTheme="minorHAnsi"/>
        </w:rPr>
        <w:t xml:space="preserve">Марку Alpina </w:t>
      </w:r>
      <w:r>
        <w:rPr>
          <w:rFonts w:asciiTheme="minorHAnsi" w:hAnsiTheme="minorHAnsi"/>
        </w:rPr>
        <w:t>руководство компании тоже считает</w:t>
      </w:r>
      <w:r w:rsidRPr="00564908">
        <w:rPr>
          <w:rFonts w:asciiTheme="minorHAnsi" w:hAnsiTheme="minorHAnsi"/>
        </w:rPr>
        <w:t xml:space="preserve"> </w:t>
      </w:r>
      <w:r w:rsidR="006C2E8B">
        <w:t>……………………………………………</w:t>
      </w:r>
      <w:r w:rsidR="006C2E8B" w:rsidRPr="00F543DD">
        <w:t>.</w:t>
      </w:r>
      <w:r w:rsidRPr="00564908">
        <w:rPr>
          <w:rFonts w:asciiTheme="minorHAnsi" w:hAnsiTheme="minorHAnsi"/>
        </w:rPr>
        <w:t>. Ее сбыт будет происходить в основном через</w:t>
      </w:r>
      <w:r w:rsidR="006C2E8B">
        <w:t>……………………………………………</w:t>
      </w:r>
      <w:r w:rsidR="006C2E8B" w:rsidRPr="00F543DD">
        <w:t>.</w:t>
      </w:r>
      <w:r w:rsidRPr="00564908">
        <w:rPr>
          <w:rFonts w:asciiTheme="minorHAnsi" w:hAnsiTheme="minorHAnsi"/>
        </w:rPr>
        <w:t>.</w:t>
      </w:r>
    </w:p>
    <w:p w:rsidR="00F172BD" w:rsidRDefault="00832557" w:rsidP="0056490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F172BD">
        <w:rPr>
          <w:rFonts w:asciiTheme="minorHAnsi" w:hAnsiTheme="minorHAnsi"/>
        </w:rPr>
        <w:t>«</w:t>
      </w:r>
      <w:r w:rsidR="00F172BD" w:rsidRPr="00F172BD">
        <w:rPr>
          <w:rFonts w:asciiTheme="minorHAnsi" w:hAnsiTheme="minorHAnsi"/>
        </w:rPr>
        <w:t xml:space="preserve">Сейчас работа компании GGP в России строится исключительно через </w:t>
      </w:r>
      <w:r w:rsidR="006C2E8B">
        <w:t>……………………………………………</w:t>
      </w:r>
      <w:r w:rsidR="006C2E8B" w:rsidRPr="00F543DD">
        <w:t>.</w:t>
      </w:r>
      <w:r w:rsidR="00F172BD" w:rsidRPr="00F172BD">
        <w:rPr>
          <w:rFonts w:asciiTheme="minorHAnsi" w:hAnsiTheme="minorHAnsi"/>
        </w:rPr>
        <w:t xml:space="preserve">. На сегодняшний день такие партнеры есть у нас в </w:t>
      </w:r>
      <w:r w:rsidR="006C2E8B">
        <w:t>……………………………………………</w:t>
      </w:r>
      <w:r w:rsidR="006C2E8B" w:rsidRPr="00F543DD">
        <w:t>.</w:t>
      </w:r>
      <w:r w:rsidR="00F172BD" w:rsidRPr="00F172BD">
        <w:rPr>
          <w:rFonts w:asciiTheme="minorHAnsi" w:hAnsiTheme="minorHAnsi"/>
        </w:rPr>
        <w:t xml:space="preserve">. В ближайшее время мы не планируем открывать в России </w:t>
      </w:r>
      <w:r w:rsidR="006C2E8B">
        <w:t>……………………………………………</w:t>
      </w:r>
      <w:r w:rsidR="006C2E8B" w:rsidRPr="00F543DD">
        <w:t>.</w:t>
      </w:r>
      <w:r w:rsidR="00F172BD">
        <w:rPr>
          <w:rFonts w:asciiTheme="minorHAnsi" w:hAnsiTheme="minorHAnsi"/>
        </w:rPr>
        <w:t xml:space="preserve">» </w:t>
      </w:r>
      <w:r w:rsidR="00F172BD" w:rsidRPr="00F172BD">
        <w:rPr>
          <w:rFonts w:asciiTheme="minorHAnsi" w:hAnsiTheme="minorHAnsi"/>
        </w:rPr>
        <w:t>—</w:t>
      </w:r>
      <w:r w:rsidR="00F172BD">
        <w:rPr>
          <w:rFonts w:asciiTheme="minorHAnsi" w:hAnsiTheme="minorHAnsi"/>
        </w:rPr>
        <w:t xml:space="preserve"> отмечает </w:t>
      </w:r>
      <w:r w:rsidR="00F172BD" w:rsidRPr="00F172BD">
        <w:rPr>
          <w:rFonts w:asciiTheme="minorHAnsi" w:hAnsiTheme="minorHAnsi"/>
        </w:rPr>
        <w:t>Виктор ЖУКОВ, генеральный директор российского представительства GGP — компании GGP Russia.</w:t>
      </w:r>
    </w:p>
    <w:p w:rsidR="00F172BD" w:rsidRDefault="00F172BD" w:rsidP="00564908">
      <w:pPr>
        <w:rPr>
          <w:rFonts w:asciiTheme="minorHAnsi" w:hAnsiTheme="minorHAnsi"/>
        </w:rPr>
      </w:pPr>
      <w:r>
        <w:rPr>
          <w:rFonts w:asciiTheme="minorHAnsi" w:hAnsiTheme="minorHAnsi"/>
        </w:rPr>
        <w:t>«</w:t>
      </w:r>
      <w:r w:rsidRPr="00F172BD">
        <w:rPr>
          <w:rFonts w:asciiTheme="minorHAnsi" w:hAnsiTheme="minorHAnsi"/>
        </w:rPr>
        <w:t xml:space="preserve">Так уж исторически сложилось, что первые </w:t>
      </w:r>
      <w:r w:rsidR="006C2E8B">
        <w:t>……………………………………………</w:t>
      </w:r>
      <w:r w:rsidR="006C2E8B" w:rsidRPr="00F543DD">
        <w:t>.</w:t>
      </w:r>
      <w:r w:rsidRPr="00F172BD">
        <w:rPr>
          <w:rFonts w:asciiTheme="minorHAnsi" w:hAnsiTheme="minorHAnsi"/>
        </w:rPr>
        <w:t xml:space="preserve">. Кстати, в настоящее время </w:t>
      </w:r>
      <w:r w:rsidR="006C2E8B">
        <w:t>……………………………………………</w:t>
      </w:r>
      <w:r w:rsidR="006C2E8B" w:rsidRPr="00F543DD">
        <w:t>.</w:t>
      </w:r>
      <w:r>
        <w:rPr>
          <w:rFonts w:asciiTheme="minorHAnsi" w:hAnsiTheme="minorHAnsi"/>
        </w:rPr>
        <w:t>», отмечает представитель компании.</w:t>
      </w:r>
    </w:p>
    <w:p w:rsidR="00F772F1" w:rsidRDefault="000827D8" w:rsidP="000827D8">
      <w:pPr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Pr="000827D8">
        <w:rPr>
          <w:rFonts w:asciiTheme="minorHAnsi" w:hAnsiTheme="minorHAnsi"/>
        </w:rPr>
        <w:t xml:space="preserve"> 2009 и 2010 годах объемы продаж техники GGP в России </w:t>
      </w:r>
      <w:r w:rsidR="006C2E8B">
        <w:t>……………………………………………</w:t>
      </w:r>
      <w:r w:rsidR="006C2E8B" w:rsidRPr="00F543DD">
        <w:t>.</w:t>
      </w:r>
      <w:r w:rsidRPr="000827D8">
        <w:rPr>
          <w:rFonts w:asciiTheme="minorHAnsi" w:hAnsiTheme="minorHAnsi"/>
        </w:rPr>
        <w:t xml:space="preserve">, по сравнению соответственно с 2008-м и 2009-м, на </w:t>
      </w:r>
      <w:r w:rsidR="006C2E8B">
        <w:rPr>
          <w:rFonts w:asciiTheme="minorHAnsi" w:hAnsiTheme="minorHAnsi"/>
        </w:rPr>
        <w:t>…</w:t>
      </w:r>
      <w:r w:rsidRPr="000827D8">
        <w:rPr>
          <w:rFonts w:asciiTheme="minorHAnsi" w:hAnsiTheme="minorHAnsi"/>
        </w:rPr>
        <w:t xml:space="preserve"> и </w:t>
      </w:r>
      <w:r w:rsidR="006C2E8B">
        <w:rPr>
          <w:rFonts w:asciiTheme="minorHAnsi" w:hAnsiTheme="minorHAnsi"/>
        </w:rPr>
        <w:t>…</w:t>
      </w:r>
      <w:r w:rsidRPr="000827D8">
        <w:rPr>
          <w:rFonts w:asciiTheme="minorHAnsi" w:hAnsiTheme="minorHAnsi"/>
        </w:rPr>
        <w:t xml:space="preserve">%. Конечно, при старте практически с нуля подобные цифры </w:t>
      </w:r>
      <w:r w:rsidR="006C2E8B">
        <w:t>……………………………………………</w:t>
      </w:r>
      <w:r w:rsidR="006C2E8B" w:rsidRPr="00F543DD">
        <w:t>.</w:t>
      </w:r>
      <w:r w:rsidRPr="000827D8">
        <w:rPr>
          <w:rFonts w:asciiTheme="minorHAnsi" w:hAnsiTheme="minorHAnsi"/>
        </w:rPr>
        <w:t xml:space="preserve">. Но если учитывать, что до 2008 года техника GGP попадала в Россию </w:t>
      </w:r>
      <w:r w:rsidR="006C2E8B">
        <w:t>……………………………………………</w:t>
      </w:r>
      <w:r w:rsidR="006C2E8B" w:rsidRPr="00F543DD">
        <w:t>.</w:t>
      </w:r>
      <w:r w:rsidRPr="000827D8">
        <w:rPr>
          <w:rFonts w:asciiTheme="minorHAnsi" w:hAnsiTheme="minorHAnsi"/>
        </w:rPr>
        <w:t xml:space="preserve">, то данные результаты можно считать </w:t>
      </w:r>
      <w:r w:rsidR="006C2E8B">
        <w:t>……………………………………………</w:t>
      </w:r>
      <w:r w:rsidR="006C2E8B" w:rsidRPr="00F543DD">
        <w:t>.</w:t>
      </w:r>
      <w:r w:rsidRPr="000827D8">
        <w:rPr>
          <w:rFonts w:asciiTheme="minorHAnsi" w:hAnsiTheme="minorHAnsi"/>
        </w:rPr>
        <w:t>.</w:t>
      </w:r>
    </w:p>
    <w:p w:rsidR="003E27E0" w:rsidRDefault="00F772F1" w:rsidP="000827D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По </w:t>
      </w:r>
      <w:r w:rsidR="003E27E0">
        <w:rPr>
          <w:rFonts w:asciiTheme="minorHAnsi" w:hAnsiTheme="minorHAnsi"/>
        </w:rPr>
        <w:t xml:space="preserve">официальным данным с 2009 по 2013 гг. в Россию импортировалась только продукция под брендом </w:t>
      </w:r>
      <w:r w:rsidR="003E27E0">
        <w:rPr>
          <w:rFonts w:asciiTheme="minorHAnsi" w:hAnsiTheme="minorHAnsi"/>
          <w:lang w:val="en-US"/>
        </w:rPr>
        <w:t>STIGA</w:t>
      </w:r>
      <w:r w:rsidR="003E27E0">
        <w:rPr>
          <w:rFonts w:asciiTheme="minorHAnsi" w:hAnsiTheme="minorHAnsi"/>
        </w:rPr>
        <w:t xml:space="preserve">, как малогабаритные снегоуборочные машины, так и навесное оборудование к ним. В 2013 году объем импорта малогабаритной техники </w:t>
      </w:r>
      <w:r w:rsidR="003E27E0">
        <w:rPr>
          <w:rFonts w:asciiTheme="minorHAnsi" w:hAnsiTheme="minorHAnsi"/>
          <w:lang w:val="en-US"/>
        </w:rPr>
        <w:t>GGP</w:t>
      </w:r>
      <w:r w:rsidR="003E27E0" w:rsidRPr="003E27E0">
        <w:rPr>
          <w:rFonts w:asciiTheme="minorHAnsi" w:hAnsiTheme="minorHAnsi"/>
        </w:rPr>
        <w:t xml:space="preserve"> </w:t>
      </w:r>
      <w:r w:rsidR="003E27E0">
        <w:rPr>
          <w:rFonts w:asciiTheme="minorHAnsi" w:hAnsiTheme="minorHAnsi"/>
        </w:rPr>
        <w:t xml:space="preserve">в Россию составил </w:t>
      </w:r>
      <w:r w:rsidR="006C2E8B">
        <w:rPr>
          <w:rFonts w:asciiTheme="minorHAnsi" w:hAnsiTheme="minorHAnsi"/>
        </w:rPr>
        <w:t>…</w:t>
      </w:r>
      <w:r w:rsidR="003E27E0">
        <w:rPr>
          <w:rFonts w:asciiTheme="minorHAnsi" w:hAnsiTheme="minorHAnsi"/>
        </w:rPr>
        <w:t xml:space="preserve"> шт. стоимостью </w:t>
      </w:r>
      <w:r w:rsidR="003E27E0" w:rsidRPr="003E27E0">
        <w:rPr>
          <w:rFonts w:asciiTheme="minorHAnsi" w:hAnsiTheme="minorHAnsi"/>
        </w:rPr>
        <w:t>$</w:t>
      </w:r>
      <w:r w:rsidR="006C2E8B">
        <w:rPr>
          <w:rFonts w:asciiTheme="minorHAnsi" w:hAnsiTheme="minorHAnsi"/>
        </w:rPr>
        <w:t>...</w:t>
      </w:r>
      <w:r w:rsidR="00832557">
        <w:rPr>
          <w:rFonts w:asciiTheme="minorHAnsi" w:hAnsiTheme="minorHAnsi"/>
        </w:rPr>
        <w:t xml:space="preserve"> тыс.</w:t>
      </w:r>
    </w:p>
    <w:p w:rsidR="003E27E0" w:rsidRDefault="003E27E0" w:rsidP="003E27E0">
      <w:pPr>
        <w:pStyle w:val="af4"/>
      </w:pPr>
      <w:bookmarkStart w:id="98" w:name="_Toc380061356"/>
      <w:r>
        <w:t xml:space="preserve">Таблица </w:t>
      </w:r>
      <w:fldSimple w:instr=" SEQ Таблица \* ARABIC ">
        <w:r w:rsidR="00B055D8">
          <w:rPr>
            <w:noProof/>
          </w:rPr>
          <w:t>14</w:t>
        </w:r>
      </w:fldSimple>
      <w:r>
        <w:t xml:space="preserve">. Объем поставок малогабаритных машин и навесного оборудования </w:t>
      </w:r>
      <w:r>
        <w:rPr>
          <w:lang w:val="en-US"/>
        </w:rPr>
        <w:t>GGP</w:t>
      </w:r>
      <w:r w:rsidRPr="003E27E0">
        <w:t xml:space="preserve"> (</w:t>
      </w:r>
      <w:r>
        <w:t xml:space="preserve">ТМ </w:t>
      </w:r>
      <w:r>
        <w:rPr>
          <w:lang w:val="en-US"/>
        </w:rPr>
        <w:t>Stiga</w:t>
      </w:r>
      <w:r w:rsidRPr="003E27E0">
        <w:t xml:space="preserve">) </w:t>
      </w:r>
      <w:r>
        <w:t xml:space="preserve">в Россию в 2009-2013гг., шт. и </w:t>
      </w:r>
      <w:r w:rsidRPr="003E27E0">
        <w:t xml:space="preserve">$ </w:t>
      </w:r>
      <w:r>
        <w:t>тыс.</w:t>
      </w:r>
      <w:bookmarkEnd w:id="98"/>
    </w:p>
    <w:tbl>
      <w:tblPr>
        <w:tblW w:w="5000" w:type="pct"/>
        <w:tblLook w:val="04A0" w:firstRow="1" w:lastRow="0" w:firstColumn="1" w:lastColumn="0" w:noHBand="0" w:noVBand="1"/>
      </w:tblPr>
      <w:tblGrid>
        <w:gridCol w:w="2379"/>
        <w:gridCol w:w="1926"/>
        <w:gridCol w:w="1008"/>
        <w:gridCol w:w="1008"/>
        <w:gridCol w:w="1008"/>
        <w:gridCol w:w="1009"/>
        <w:gridCol w:w="1007"/>
      </w:tblGrid>
      <w:tr w:rsidR="003E27E0" w:rsidRPr="003E27E0" w:rsidTr="003E27E0">
        <w:trPr>
          <w:trHeight w:val="300"/>
        </w:trPr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3E27E0" w:rsidRPr="003E27E0" w:rsidTr="003E27E0">
        <w:trPr>
          <w:trHeight w:val="300"/>
        </w:trPr>
        <w:tc>
          <w:tcPr>
            <w:tcW w:w="12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Малогабаритная машина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3E27E0" w:rsidRPr="003E27E0" w:rsidTr="003E27E0">
        <w:trPr>
          <w:trHeight w:val="300"/>
        </w:trPr>
        <w:tc>
          <w:tcPr>
            <w:tcW w:w="12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3E27E0" w:rsidRPr="003E27E0" w:rsidTr="003E27E0">
        <w:trPr>
          <w:trHeight w:val="300"/>
        </w:trPr>
        <w:tc>
          <w:tcPr>
            <w:tcW w:w="12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Навесное оборудование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3E27E0" w:rsidRPr="003E27E0" w:rsidTr="003E27E0">
        <w:trPr>
          <w:trHeight w:val="300"/>
        </w:trPr>
        <w:tc>
          <w:tcPr>
            <w:tcW w:w="12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$ тыс.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3E27E0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7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27E0" w:rsidRPr="003E27E0" w:rsidRDefault="006C2E8B" w:rsidP="003E27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3E27E0" w:rsidRPr="003E27E0" w:rsidRDefault="003E27E0" w:rsidP="003E27E0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0827D8" w:rsidRDefault="00F772F1" w:rsidP="00411CB0">
      <w:pPr>
        <w:pStyle w:val="af4"/>
      </w:pPr>
      <w:r>
        <w:lastRenderedPageBreak/>
        <w:t xml:space="preserve"> </w:t>
      </w:r>
      <w:bookmarkStart w:id="99" w:name="_Toc380061393"/>
      <w:r w:rsidR="00411CB0">
        <w:t xml:space="preserve">Диаграмма </w:t>
      </w:r>
      <w:fldSimple w:instr=" SEQ Диаграмма \* ARABIC ">
        <w:r w:rsidR="001345A9">
          <w:rPr>
            <w:noProof/>
          </w:rPr>
          <w:t>17</w:t>
        </w:r>
      </w:fldSimple>
      <w:r w:rsidR="00411CB0">
        <w:t xml:space="preserve">. Объем и темпы прироста поставок малогабаритных снегоуборочных машин </w:t>
      </w:r>
      <w:r w:rsidR="00411CB0">
        <w:rPr>
          <w:lang w:val="en-US"/>
        </w:rPr>
        <w:t>GGP</w:t>
      </w:r>
      <w:r w:rsidR="00411CB0">
        <w:t xml:space="preserve"> (ТМ </w:t>
      </w:r>
      <w:r w:rsidR="00411CB0">
        <w:rPr>
          <w:lang w:val="en-US"/>
        </w:rPr>
        <w:t>Stiga</w:t>
      </w:r>
      <w:r w:rsidR="00411CB0">
        <w:t>) в Россию в 2009-2013гг., шт. и %</w:t>
      </w:r>
      <w:bookmarkEnd w:id="99"/>
    </w:p>
    <w:p w:rsidR="00411CB0" w:rsidRPr="00411CB0" w:rsidRDefault="00411CB0" w:rsidP="00411CB0">
      <w:pPr>
        <w:ind w:firstLine="0"/>
      </w:pPr>
      <w:r w:rsidRPr="00411CB0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411CB0" w:rsidRPr="003E27E0" w:rsidRDefault="00411CB0" w:rsidP="00411CB0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0827D8" w:rsidRDefault="000827D8" w:rsidP="000827D8">
      <w:pPr>
        <w:rPr>
          <w:rFonts w:asciiTheme="minorHAnsi" w:hAnsiTheme="minorHAnsi"/>
        </w:rPr>
      </w:pPr>
      <w:r>
        <w:rPr>
          <w:rFonts w:asciiTheme="minorHAnsi" w:hAnsiTheme="minorHAnsi"/>
        </w:rPr>
        <w:t>Р</w:t>
      </w:r>
      <w:r w:rsidRPr="00B7056C">
        <w:rPr>
          <w:rFonts w:asciiTheme="minorHAnsi" w:hAnsiTheme="minorHAnsi"/>
        </w:rPr>
        <w:t xml:space="preserve">ынок растет — появляются новые клиенты, а также, что очень важно, </w:t>
      </w:r>
      <w:r w:rsidR="006C2E8B">
        <w:t>……………………………………………</w:t>
      </w:r>
      <w:r w:rsidR="006C2E8B" w:rsidRPr="00F543DD">
        <w:t>.</w:t>
      </w:r>
      <w:r w:rsidRPr="00B7056C">
        <w:rPr>
          <w:rFonts w:asciiTheme="minorHAnsi" w:hAnsiTheme="minorHAnsi"/>
        </w:rPr>
        <w:t>.</w:t>
      </w:r>
    </w:p>
    <w:p w:rsidR="00F172BD" w:rsidRDefault="00F172BD" w:rsidP="00564908">
      <w:pPr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GGP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Russia</w:t>
      </w:r>
      <w:r w:rsidRPr="00F172B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заключила</w:t>
      </w:r>
      <w:r w:rsidRPr="00F172BD">
        <w:rPr>
          <w:rFonts w:asciiTheme="minorHAnsi" w:hAnsiTheme="minorHAnsi"/>
        </w:rPr>
        <w:t xml:space="preserve"> договор на гарантийное и послегарантийное обслуживание с </w:t>
      </w:r>
      <w:r w:rsidR="006C2E8B">
        <w:t>……………………………………………</w:t>
      </w:r>
      <w:r w:rsidR="006C2E8B" w:rsidRPr="00F543DD">
        <w:t>.</w:t>
      </w:r>
      <w:r w:rsidRPr="00F172BD">
        <w:rPr>
          <w:rFonts w:asciiTheme="minorHAnsi" w:hAnsiTheme="minorHAnsi"/>
        </w:rPr>
        <w:t xml:space="preserve">. Она обслуживает технику </w:t>
      </w:r>
      <w:r>
        <w:rPr>
          <w:rFonts w:asciiTheme="minorHAnsi" w:hAnsiTheme="minorHAnsi"/>
        </w:rPr>
        <w:t xml:space="preserve">компании </w:t>
      </w:r>
      <w:r w:rsidRPr="00F172BD">
        <w:rPr>
          <w:rFonts w:asciiTheme="minorHAnsi" w:hAnsiTheme="minorHAnsi"/>
        </w:rPr>
        <w:t xml:space="preserve">через </w:t>
      </w:r>
      <w:r w:rsidR="006C2E8B">
        <w:t>……………………………………………</w:t>
      </w:r>
      <w:r w:rsidR="006C2E8B" w:rsidRPr="00F543DD">
        <w:t>.</w:t>
      </w:r>
      <w:r w:rsidRPr="00F172BD">
        <w:rPr>
          <w:rFonts w:asciiTheme="minorHAnsi" w:hAnsiTheme="minorHAnsi"/>
        </w:rPr>
        <w:t>.</w:t>
      </w:r>
    </w:p>
    <w:p w:rsidR="00C63267" w:rsidRDefault="00C63267" w:rsidP="006C2E8B">
      <w:pPr>
        <w:spacing w:after="160" w:line="259" w:lineRule="auto"/>
        <w:ind w:firstLine="567"/>
        <w:jc w:val="left"/>
      </w:pPr>
      <w:r w:rsidRPr="008E5D2F">
        <w:t xml:space="preserve">Примеры </w:t>
      </w:r>
      <w:r>
        <w:t xml:space="preserve">малогабаритных снегоуборочных машин торговой марки </w:t>
      </w:r>
      <w:r>
        <w:rPr>
          <w:lang w:val="en-US"/>
        </w:rPr>
        <w:t>STIFA</w:t>
      </w:r>
      <w:r w:rsidRPr="008E5D2F">
        <w:t xml:space="preserve"> 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6"/>
        <w:gridCol w:w="3200"/>
        <w:gridCol w:w="3199"/>
      </w:tblGrid>
      <w:tr w:rsidR="00C63267" w:rsidTr="006C2E8B">
        <w:trPr>
          <w:jc w:val="center"/>
        </w:trPr>
        <w:tc>
          <w:tcPr>
            <w:tcW w:w="2999" w:type="dxa"/>
          </w:tcPr>
          <w:p w:rsidR="00C63267" w:rsidRDefault="00C63267" w:rsidP="00521136">
            <w:pPr>
              <w:ind w:firstLine="0"/>
            </w:pPr>
            <w:r>
              <w:t>Одноступенчатые</w:t>
            </w:r>
          </w:p>
          <w:p w:rsidR="00C63267" w:rsidRDefault="00C63267" w:rsidP="0052113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118" cy="1795334"/>
                  <wp:effectExtent l="0" t="0" r="0" b="0"/>
                  <wp:docPr id="29" name="Рисунок 28" descr="1d88bdd1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88bdd1f9.jpg"/>
                          <pic:cNvPicPr/>
                        </pic:nvPicPr>
                        <pic:blipFill>
                          <a:blip r:embed="rId98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60" cy="179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C63267" w:rsidRDefault="00C63267" w:rsidP="00521136">
            <w:pPr>
              <w:ind w:firstLine="0"/>
            </w:pPr>
            <w:r>
              <w:t>Двухступенчатые</w:t>
            </w:r>
          </w:p>
          <w:p w:rsidR="00C63267" w:rsidRDefault="00C63267" w:rsidP="0052113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119" cy="1795332"/>
                  <wp:effectExtent l="0" t="0" r="0" b="0"/>
                  <wp:docPr id="30" name="Рисунок 29" descr="1bd5de76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d5de76e9.jpg"/>
                          <pic:cNvPicPr/>
                        </pic:nvPicPr>
                        <pic:blipFill>
                          <a:blip r:embed="rId99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042" cy="180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C63267" w:rsidRDefault="00C63267" w:rsidP="00521136">
            <w:pPr>
              <w:ind w:firstLine="0"/>
            </w:pPr>
            <w:r>
              <w:t xml:space="preserve">Двухступенчатые </w:t>
            </w:r>
            <w:r>
              <w:rPr>
                <w:lang w:val="en-US"/>
              </w:rPr>
              <w:t>Pro</w:t>
            </w:r>
          </w:p>
          <w:p w:rsidR="00C63267" w:rsidRPr="00C63267" w:rsidRDefault="00C63267" w:rsidP="0052113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2212" cy="1793174"/>
                  <wp:effectExtent l="0" t="0" r="0" b="0"/>
                  <wp:docPr id="31" name="Рисунок 30" descr="bcd230bf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d230bfec.jpg"/>
                          <pic:cNvPicPr/>
                        </pic:nvPicPr>
                        <pic:blipFill>
                          <a:blip r:embed="rId100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95" cy="180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267" w:rsidRDefault="00C63267" w:rsidP="00564908">
      <w:pPr>
        <w:rPr>
          <w:rFonts w:asciiTheme="minorHAnsi" w:hAnsiTheme="minorHAnsi"/>
        </w:rPr>
      </w:pPr>
    </w:p>
    <w:p w:rsidR="003650E0" w:rsidRPr="003650E0" w:rsidRDefault="003650E0" w:rsidP="003650E0">
      <w:pPr>
        <w:pStyle w:val="III"/>
      </w:pPr>
      <w:bookmarkStart w:id="100" w:name="_Toc380062851"/>
      <w:r w:rsidRPr="003650E0">
        <w:t>MAC ALLISTER</w:t>
      </w:r>
      <w:bookmarkEnd w:id="100"/>
    </w:p>
    <w:p w:rsidR="003650E0" w:rsidRPr="003650E0" w:rsidRDefault="003650E0" w:rsidP="004822C4">
      <w:r>
        <w:rPr>
          <w:noProof/>
          <w:lang w:eastAsia="ru-RU"/>
        </w:rPr>
        <w:lastRenderedPageBreak/>
        <w:drawing>
          <wp:inline distT="0" distB="0" distL="0" distR="0">
            <wp:extent cx="1448789" cy="633845"/>
            <wp:effectExtent l="19050" t="0" r="0" b="0"/>
            <wp:docPr id="136" name="Рисунок 135" descr="mac-allist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-allister-logo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09" cy="63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E0" w:rsidRDefault="003650E0" w:rsidP="003650E0">
      <w:r>
        <w:t xml:space="preserve">Торговая марка MacAllister </w:t>
      </w:r>
      <w:r w:rsidRPr="003650E0">
        <w:t xml:space="preserve">принадлежит британской группе Kingfisher, управляющей сетью строительных супермаркетов Castorama, Brico Depot и др. В настоящее время под данной торговой маркой производится свыше </w:t>
      </w:r>
      <w:r w:rsidR="006C2E8B">
        <w:t>…</w:t>
      </w:r>
      <w:r w:rsidRPr="003650E0">
        <w:t xml:space="preserve"> моделей электроинструмента (перфораторы, шуруповерты, болгарки и др.) и ручн</w:t>
      </w:r>
      <w:r>
        <w:t>ого инструмента. Инструмент Mac</w:t>
      </w:r>
      <w:r>
        <w:rPr>
          <w:lang w:val="en-US"/>
        </w:rPr>
        <w:t>A</w:t>
      </w:r>
      <w:r w:rsidRPr="003650E0">
        <w:t xml:space="preserve">llister является </w:t>
      </w:r>
      <w:r w:rsidR="006C2E8B">
        <w:t>……………………………………………</w:t>
      </w:r>
      <w:r w:rsidR="006C2E8B" w:rsidRPr="00F543DD">
        <w:t>.</w:t>
      </w:r>
      <w:r w:rsidRPr="003650E0">
        <w:t>.</w:t>
      </w:r>
      <w:r>
        <w:t xml:space="preserve"> В России представлен в </w:t>
      </w:r>
      <w:r w:rsidR="006C2E8B">
        <w:t>……………………………………………</w:t>
      </w:r>
      <w:r w:rsidR="006C2E8B" w:rsidRPr="00F543DD">
        <w:t>.</w:t>
      </w:r>
      <w:r>
        <w:t xml:space="preserve">. Производится в </w:t>
      </w:r>
      <w:r w:rsidR="006C2E8B">
        <w:t>…</w:t>
      </w:r>
      <w:r>
        <w:t>.</w:t>
      </w:r>
    </w:p>
    <w:p w:rsidR="003650E0" w:rsidRPr="003650E0" w:rsidRDefault="003650E0" w:rsidP="003650E0">
      <w:r>
        <w:t>По объему поставок торговая марка Mac</w:t>
      </w:r>
      <w:r>
        <w:rPr>
          <w:lang w:val="en-US"/>
        </w:rPr>
        <w:t>A</w:t>
      </w:r>
      <w:r w:rsidRPr="003650E0">
        <w:t xml:space="preserve">llister </w:t>
      </w:r>
      <w:r>
        <w:t xml:space="preserve">входит в </w:t>
      </w:r>
      <w:r w:rsidR="006C2E8B">
        <w:t>…</w:t>
      </w:r>
      <w:r>
        <w:t xml:space="preserve"> ведущих торговых марок малогабаритных снегоуборщиков, представленных в России. Поставки данной марки начались в 2011 году и за последние три года объем ввозимой техники увеличивался. За 2013 год в Россию было импортировано </w:t>
      </w:r>
      <w:r w:rsidR="006C2E8B">
        <w:t>…</w:t>
      </w:r>
      <w:r>
        <w:t xml:space="preserve"> снегоуборщика общей стоимостью </w:t>
      </w:r>
      <w:r w:rsidRPr="003650E0">
        <w:t>$</w:t>
      </w:r>
      <w:r w:rsidR="006C2E8B">
        <w:t>....</w:t>
      </w:r>
      <w:r>
        <w:t xml:space="preserve"> тыс.</w:t>
      </w:r>
    </w:p>
    <w:p w:rsidR="003650E0" w:rsidRDefault="003650E0" w:rsidP="003650E0">
      <w:pPr>
        <w:pStyle w:val="af4"/>
      </w:pPr>
      <w:bookmarkStart w:id="101" w:name="_Toc380061357"/>
      <w:r>
        <w:t xml:space="preserve">Таблица </w:t>
      </w:r>
      <w:fldSimple w:instr=" SEQ Таблица \* ARABIC ">
        <w:r w:rsidR="00B055D8">
          <w:rPr>
            <w:noProof/>
          </w:rPr>
          <w:t>15</w:t>
        </w:r>
      </w:fldSimple>
      <w:r>
        <w:t>. Объем поставок малогабаритных машин MacAllister в Россию в 2</w:t>
      </w:r>
      <w:r w:rsidR="00832557">
        <w:t>011</w:t>
      </w:r>
      <w:r>
        <w:t xml:space="preserve">-2013гг., шт. и </w:t>
      </w:r>
      <w:r w:rsidRPr="003E27E0">
        <w:t xml:space="preserve">$ </w:t>
      </w:r>
      <w:r>
        <w:t>тыс.</w:t>
      </w:r>
      <w:bookmarkEnd w:id="101"/>
    </w:p>
    <w:tbl>
      <w:tblPr>
        <w:tblW w:w="5010" w:type="pct"/>
        <w:tblLook w:val="04A0" w:firstRow="1" w:lastRow="0" w:firstColumn="1" w:lastColumn="0" w:noHBand="0" w:noVBand="1"/>
      </w:tblPr>
      <w:tblGrid>
        <w:gridCol w:w="4063"/>
        <w:gridCol w:w="1733"/>
        <w:gridCol w:w="1733"/>
        <w:gridCol w:w="1835"/>
      </w:tblGrid>
      <w:tr w:rsidR="003650E0" w:rsidRPr="003650E0" w:rsidTr="003650E0">
        <w:trPr>
          <w:trHeight w:val="386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650E0" w:rsidRPr="003650E0" w:rsidRDefault="003650E0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650E0" w:rsidRPr="003650E0" w:rsidRDefault="003650E0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650E0" w:rsidRPr="003650E0" w:rsidRDefault="003650E0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3650E0" w:rsidRPr="003650E0" w:rsidRDefault="003650E0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3650E0" w:rsidRPr="003650E0" w:rsidTr="003650E0">
        <w:trPr>
          <w:trHeight w:val="386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3650E0" w:rsidP="003650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6C2E8B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6C2E8B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6C2E8B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3650E0" w:rsidRPr="003650E0" w:rsidTr="003650E0">
        <w:trPr>
          <w:trHeight w:val="386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3650E0" w:rsidP="003650E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6C2E8B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6C2E8B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0E0" w:rsidRPr="003650E0" w:rsidRDefault="006C2E8B" w:rsidP="003650E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3650E0" w:rsidRPr="003E27E0" w:rsidRDefault="003650E0" w:rsidP="003650E0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3650E0" w:rsidRDefault="003650E0" w:rsidP="003650E0">
      <w:pPr>
        <w:pStyle w:val="af4"/>
      </w:pPr>
      <w:r>
        <w:t xml:space="preserve"> </w:t>
      </w:r>
      <w:bookmarkStart w:id="102" w:name="_Toc380061394"/>
      <w:r>
        <w:t xml:space="preserve">Диаграмма </w:t>
      </w:r>
      <w:fldSimple w:instr=" SEQ Диаграмма \* ARABIC ">
        <w:r w:rsidR="001345A9">
          <w:rPr>
            <w:noProof/>
          </w:rPr>
          <w:t>18</w:t>
        </w:r>
      </w:fldSimple>
      <w:r>
        <w:t>. Объем и темпы прироста поставок малогабаритных снегоуборочных машин MacAllister в Россию в 2011-2013гг., шт. и %</w:t>
      </w:r>
      <w:bookmarkEnd w:id="102"/>
    </w:p>
    <w:p w:rsidR="003650E0" w:rsidRPr="00411CB0" w:rsidRDefault="003650E0" w:rsidP="003650E0">
      <w:pPr>
        <w:ind w:firstLine="0"/>
      </w:pPr>
      <w:r w:rsidRPr="00411CB0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14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3650E0" w:rsidRPr="003E27E0" w:rsidRDefault="003650E0" w:rsidP="003650E0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3650E0" w:rsidRDefault="003650E0" w:rsidP="003650E0">
      <w:r w:rsidRPr="008E5D2F">
        <w:lastRenderedPageBreak/>
        <w:t xml:space="preserve">Примеры </w:t>
      </w:r>
      <w:r>
        <w:t>малогабаритных снегоуборочных машин торговой марки MacAllister</w:t>
      </w:r>
      <w:r w:rsidRPr="008E5D2F">
        <w:t xml:space="preserve"> 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891"/>
      </w:tblGrid>
      <w:tr w:rsidR="00F728D3" w:rsidTr="00F728D3">
        <w:tc>
          <w:tcPr>
            <w:tcW w:w="2386" w:type="pct"/>
            <w:vAlign w:val="center"/>
          </w:tcPr>
          <w:p w:rsidR="00F728D3" w:rsidRDefault="00F728D3" w:rsidP="00F728D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69" cy="1717142"/>
                  <wp:effectExtent l="0" t="0" r="0" b="0"/>
                  <wp:docPr id="141" name="Рисунок 140" descr="snegouborshik-mac allister yt 6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gouborshik-mac allister yt 6601.jpg"/>
                          <pic:cNvPicPr/>
                        </pic:nvPicPr>
                        <pic:blipFill>
                          <a:blip r:embed="rId103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93" cy="171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pct"/>
            <w:vAlign w:val="center"/>
          </w:tcPr>
          <w:p w:rsidR="00F728D3" w:rsidRDefault="00F728D3" w:rsidP="00F728D3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6441" cy="1733797"/>
                  <wp:effectExtent l="0" t="0" r="0" b="0"/>
                  <wp:docPr id="142" name="Рисунок 141" descr="_________________52a2e85aafcf4_180x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_______________52a2e85aafcf4_180x180.jpg"/>
                          <pic:cNvPicPr/>
                        </pic:nvPicPr>
                        <pic:blipFill>
                          <a:blip r:embed="rId104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64" cy="173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57" w:rsidRDefault="000F7A57" w:rsidP="000F7A57">
      <w:pPr>
        <w:pStyle w:val="III"/>
        <w:rPr>
          <w:lang w:val="ru-RU"/>
        </w:rPr>
      </w:pPr>
    </w:p>
    <w:p w:rsidR="003650E0" w:rsidRDefault="000F7A57" w:rsidP="000F7A57">
      <w:pPr>
        <w:pStyle w:val="III"/>
      </w:pPr>
      <w:bookmarkStart w:id="103" w:name="_Toc380062852"/>
      <w:r w:rsidRPr="000F7A57">
        <w:t>HYUNDAI</w:t>
      </w:r>
      <w:bookmarkEnd w:id="103"/>
    </w:p>
    <w:p w:rsidR="000F7A57" w:rsidRDefault="000F7A57" w:rsidP="003650E0">
      <w:r>
        <w:rPr>
          <w:noProof/>
          <w:lang w:eastAsia="ru-RU"/>
        </w:rPr>
        <w:drawing>
          <wp:inline distT="0" distB="0" distL="0" distR="0">
            <wp:extent cx="1857251" cy="387778"/>
            <wp:effectExtent l="19050" t="0" r="0" b="0"/>
            <wp:docPr id="143" name="Рисунок 142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51" cy="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57" w:rsidRDefault="000F7A57" w:rsidP="000F7A57">
      <w:r>
        <w:t>Группа компаний HYUNDAI основана в 1947 году одним из самых влиятельных людей Кореи Чон Чжу Еном. Многопрофильная семейная фирма с середины прошлого века выпускала сталь, станки, локомотивы, электронику, силовую технику и электроинструменты, занималась строительством, нефтехимией и автомобилестроением. Десятки дочерних компаний управлялись членами семьи Чон Чжу Ена. К концу семидесятых группа HYUNDAI вошла в состав «большой четверки» корейских концернов.</w:t>
      </w:r>
    </w:p>
    <w:p w:rsidR="000F7A57" w:rsidRDefault="000F7A57" w:rsidP="000F7A57">
      <w:r>
        <w:t>С 2009 года компания HYUNDAI Corporation является одним из мировых лидеров в области производства и международной торговли товаров и услуг, начиная от автомобилей, электротехнической продукции, электроники, оборудования, стали, кораблестроения, растений, химических веществ, заканчивая широким спектром товаров народного потребления.</w:t>
      </w:r>
    </w:p>
    <w:p w:rsidR="000F7A57" w:rsidRDefault="000F7A57" w:rsidP="000F7A57">
      <w:r>
        <w:t xml:space="preserve">Производитель садово-парковой техники порадовал российского потребителя, начав реализацию </w:t>
      </w:r>
      <w:r w:rsidR="00832557">
        <w:t xml:space="preserve">снегоуборочного оборудования </w:t>
      </w:r>
      <w:r>
        <w:t xml:space="preserve">в </w:t>
      </w:r>
      <w:r w:rsidR="006C2E8B">
        <w:t>…</w:t>
      </w:r>
      <w:r>
        <w:t xml:space="preserve"> году. Обладающее привлекательным дизайном и надёжными двигателями, оно сразу же приглянулось большинству отечественных покупателей.</w:t>
      </w:r>
    </w:p>
    <w:p w:rsidR="000F7A57" w:rsidRDefault="000F7A57" w:rsidP="000F7A57">
      <w:r>
        <w:t xml:space="preserve">Модельный ряд снегоуборщиков Hyundai впечатляет разнообразием. Представлены как модели </w:t>
      </w:r>
      <w:r w:rsidR="006C2E8B">
        <w:t>……………………………………………</w:t>
      </w:r>
      <w:r w:rsidR="006C2E8B" w:rsidRPr="00F543DD">
        <w:t>.</w:t>
      </w:r>
      <w:r>
        <w:t>.</w:t>
      </w:r>
    </w:p>
    <w:p w:rsidR="000F7A57" w:rsidRDefault="000F7A57" w:rsidP="000F7A57">
      <w:r w:rsidRPr="000F7A57">
        <w:lastRenderedPageBreak/>
        <w:t xml:space="preserve">Сегодня технологии </w:t>
      </w:r>
      <w:r w:rsidR="00832557" w:rsidRPr="000F7A57">
        <w:t xml:space="preserve">HYUNDAI </w:t>
      </w:r>
      <w:r w:rsidRPr="000F7A57">
        <w:t xml:space="preserve">известны </w:t>
      </w:r>
      <w:r w:rsidR="006C2E8B">
        <w:t>……………………………………………</w:t>
      </w:r>
      <w:r w:rsidR="006C2E8B" w:rsidRPr="00F543DD">
        <w:t>.</w:t>
      </w:r>
      <w:r w:rsidRPr="000F7A57">
        <w:t xml:space="preserve">. Продукция HYUNDAI POWER PRODUCTS рассчитана на </w:t>
      </w:r>
      <w:r w:rsidR="006C2E8B">
        <w:t>……………………………………………</w:t>
      </w:r>
      <w:r w:rsidR="006C2E8B" w:rsidRPr="00F543DD">
        <w:t>.</w:t>
      </w:r>
      <w:r w:rsidRPr="000F7A57">
        <w:t xml:space="preserve">. Оптимальное соотношение цены и качества ставит компанию HYUNDAI </w:t>
      </w:r>
      <w:r w:rsidR="00AC1BC7">
        <w:t>……………………………………………</w:t>
      </w:r>
      <w:r w:rsidR="00AC1BC7" w:rsidRPr="00F543DD">
        <w:t>.</w:t>
      </w:r>
      <w:r w:rsidRPr="000F7A57">
        <w:t>.</w:t>
      </w:r>
    </w:p>
    <w:p w:rsidR="00B96CA7" w:rsidRPr="00B96CA7" w:rsidRDefault="00B96CA7" w:rsidP="000F7A57">
      <w:r>
        <w:t>По</w:t>
      </w:r>
      <w:r w:rsidRPr="00B96CA7">
        <w:t xml:space="preserve"> </w:t>
      </w:r>
      <w:r>
        <w:t>оценке</w:t>
      </w:r>
      <w:r w:rsidRPr="00B96CA7">
        <w:t xml:space="preserve"> </w:t>
      </w:r>
      <w:r>
        <w:rPr>
          <w:lang w:val="en-US"/>
        </w:rPr>
        <w:t>DISCOVERY</w:t>
      </w:r>
      <w:r w:rsidRPr="00B96CA7">
        <w:t xml:space="preserve"> </w:t>
      </w:r>
      <w:r>
        <w:rPr>
          <w:lang w:val="en-US"/>
        </w:rPr>
        <w:t>Research</w:t>
      </w:r>
      <w:r w:rsidRPr="00B96CA7">
        <w:t xml:space="preserve"> </w:t>
      </w:r>
      <w:r>
        <w:rPr>
          <w:lang w:val="en-US"/>
        </w:rPr>
        <w:t>Group</w:t>
      </w:r>
      <w:r w:rsidRPr="00B96CA7">
        <w:t xml:space="preserve"> </w:t>
      </w:r>
      <w:r w:rsidRPr="00B96CA7">
        <w:rPr>
          <w:lang w:val="en-US"/>
        </w:rPr>
        <w:t>HYUNDAI</w:t>
      </w:r>
      <w:r>
        <w:t xml:space="preserve"> входит в </w:t>
      </w:r>
      <w:r w:rsidR="00AC1BC7">
        <w:t>…</w:t>
      </w:r>
      <w:r>
        <w:t xml:space="preserve"> ведущих брендов по количеству представлен</w:t>
      </w:r>
      <w:r w:rsidR="00832557">
        <w:t>н</w:t>
      </w:r>
      <w:r>
        <w:t>о</w:t>
      </w:r>
      <w:r w:rsidR="00832557">
        <w:t>й</w:t>
      </w:r>
      <w:r>
        <w:t xml:space="preserve"> техники. При этом, объемы поставок малогабаритных машин торговой марки </w:t>
      </w:r>
      <w:r w:rsidRPr="00B96CA7">
        <w:rPr>
          <w:lang w:val="en-US"/>
        </w:rPr>
        <w:t>HYUNDAI</w:t>
      </w:r>
      <w:r>
        <w:t xml:space="preserve"> за последние три года выросли почти в </w:t>
      </w:r>
      <w:r w:rsidR="00AC1BC7">
        <w:t>…</w:t>
      </w:r>
      <w:r>
        <w:t xml:space="preserve"> раз. За 2013 год объем импорт составил </w:t>
      </w:r>
      <w:r w:rsidR="00AC1BC7">
        <w:t>…</w:t>
      </w:r>
      <w:r>
        <w:t xml:space="preserve"> машин общей стоимостью </w:t>
      </w:r>
      <w:r w:rsidRPr="00B055D8">
        <w:t>$</w:t>
      </w:r>
      <w:r w:rsidR="00AC1BC7">
        <w:t>....</w:t>
      </w:r>
      <w:r w:rsidRPr="00B055D8">
        <w:t xml:space="preserve"> </w:t>
      </w:r>
      <w:r>
        <w:t>млн.</w:t>
      </w:r>
    </w:p>
    <w:p w:rsidR="000F7A57" w:rsidRDefault="000F7A57" w:rsidP="000F7A57">
      <w:pPr>
        <w:pStyle w:val="af4"/>
      </w:pPr>
      <w:bookmarkStart w:id="104" w:name="_Toc380061358"/>
      <w:r>
        <w:t xml:space="preserve">Таблица </w:t>
      </w:r>
      <w:fldSimple w:instr=" SEQ Таблица \* ARABIC ">
        <w:r w:rsidR="00B055D8">
          <w:rPr>
            <w:noProof/>
          </w:rPr>
          <w:t>16</w:t>
        </w:r>
      </w:fldSimple>
      <w:r>
        <w:t xml:space="preserve">. Объем поставок малогабаритных машин HYUNDAI в Россию в 2009-2013гг., шт. и </w:t>
      </w:r>
      <w:r w:rsidRPr="003E27E0">
        <w:t xml:space="preserve">$ </w:t>
      </w:r>
      <w:r>
        <w:t>тыс.</w:t>
      </w:r>
      <w:bookmarkEnd w:id="104"/>
    </w:p>
    <w:tbl>
      <w:tblPr>
        <w:tblW w:w="5010" w:type="pct"/>
        <w:tblLook w:val="04A0" w:firstRow="1" w:lastRow="0" w:firstColumn="1" w:lastColumn="0" w:noHBand="0" w:noVBand="1"/>
      </w:tblPr>
      <w:tblGrid>
        <w:gridCol w:w="4063"/>
        <w:gridCol w:w="1733"/>
        <w:gridCol w:w="1733"/>
        <w:gridCol w:w="1835"/>
      </w:tblGrid>
      <w:tr w:rsidR="000F7A57" w:rsidRPr="003650E0" w:rsidTr="00B055D8">
        <w:trPr>
          <w:trHeight w:val="386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F7A57" w:rsidRPr="003650E0" w:rsidRDefault="000F7A5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F7A57" w:rsidRPr="003650E0" w:rsidRDefault="000F7A5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F7A57" w:rsidRPr="003650E0" w:rsidRDefault="000F7A5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0F7A57" w:rsidRPr="003650E0" w:rsidRDefault="000F7A5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0F7A57" w:rsidRPr="003650E0" w:rsidTr="00B055D8">
        <w:trPr>
          <w:trHeight w:val="386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Pr="003650E0" w:rsidRDefault="000F7A57" w:rsidP="00B055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Default="00AC1BC7" w:rsidP="000F7A5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Default="00AC1BC7" w:rsidP="00AC1BC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Default="00AC1BC7" w:rsidP="000F7A5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  <w:tr w:rsidR="000F7A57" w:rsidRPr="003650E0" w:rsidTr="00B055D8">
        <w:trPr>
          <w:trHeight w:val="386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Pr="003650E0" w:rsidRDefault="000F7A57" w:rsidP="00B055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0E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Default="00AC1BC7" w:rsidP="000F7A5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Default="00AC1BC7" w:rsidP="000F7A5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A57" w:rsidRDefault="00AC1BC7" w:rsidP="000F7A57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</w:tbl>
    <w:p w:rsidR="000F7A57" w:rsidRPr="003E27E0" w:rsidRDefault="000F7A57" w:rsidP="000F7A57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0F7A57" w:rsidRDefault="000F7A57" w:rsidP="000F7A57">
      <w:pPr>
        <w:pStyle w:val="af4"/>
      </w:pPr>
      <w:r>
        <w:t xml:space="preserve"> </w:t>
      </w:r>
      <w:bookmarkStart w:id="105" w:name="_Toc380061395"/>
      <w:r>
        <w:t xml:space="preserve">Диаграмма </w:t>
      </w:r>
      <w:fldSimple w:instr=" SEQ Диаграмма \* ARABIC ">
        <w:r w:rsidR="001345A9">
          <w:rPr>
            <w:noProof/>
          </w:rPr>
          <w:t>19</w:t>
        </w:r>
      </w:fldSimple>
      <w:r>
        <w:t>. Объем и темпы прироста поставок малогабаритных снегоуборочных машин HYUNDAI в Россию в 2011-2013гг., шт. и %</w:t>
      </w:r>
      <w:bookmarkEnd w:id="105"/>
    </w:p>
    <w:p w:rsidR="000F7A57" w:rsidRPr="00411CB0" w:rsidRDefault="000F7A57" w:rsidP="000F7A57">
      <w:pPr>
        <w:ind w:firstLine="0"/>
      </w:pPr>
      <w:r w:rsidRPr="00411CB0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14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0F7A57" w:rsidRPr="003E27E0" w:rsidRDefault="000F7A57" w:rsidP="000F7A57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0F7A57" w:rsidRDefault="000F7A57" w:rsidP="000F7A57">
      <w:r>
        <w:t>У компании Hyundai широкая линейка авторизированный сервисных центров.</w:t>
      </w:r>
    </w:p>
    <w:p w:rsidR="000F7A57" w:rsidRDefault="000F7A57" w:rsidP="000F7A57">
      <w:r w:rsidRPr="008E5D2F">
        <w:t xml:space="preserve">Примеры </w:t>
      </w:r>
      <w:r>
        <w:t>малогабаритных снегоуборочных машин торговой марки Hyundai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891"/>
      </w:tblGrid>
      <w:tr w:rsidR="000F7A57" w:rsidTr="000F7A57">
        <w:tc>
          <w:tcPr>
            <w:tcW w:w="2386" w:type="pct"/>
            <w:vAlign w:val="center"/>
          </w:tcPr>
          <w:p w:rsidR="000F7A57" w:rsidRDefault="000F7A57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7700" cy="1428750"/>
                  <wp:effectExtent l="0" t="0" r="0" b="0"/>
                  <wp:docPr id="146" name="Рисунок 145" descr="6878531e611453939552aa2c1d130a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78531e611453939552aa2c1d130ad8.jpg"/>
                          <pic:cNvPicPr/>
                        </pic:nvPicPr>
                        <pic:blipFill>
                          <a:blip r:embed="rId107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pct"/>
            <w:vAlign w:val="center"/>
          </w:tcPr>
          <w:p w:rsidR="000F7A57" w:rsidRDefault="000F7A57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601" cy="1330036"/>
                  <wp:effectExtent l="0" t="0" r="0" b="0"/>
                  <wp:docPr id="147" name="Рисунок 146" descr="a55ee75040143fb8f1063a964468dc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5ee75040143fb8f1063a964468dc35.jpg"/>
                          <pic:cNvPicPr/>
                        </pic:nvPicPr>
                        <pic:blipFill>
                          <a:blip r:embed="rId108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86" cy="133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57" w:rsidRDefault="000F7A57" w:rsidP="000F7A57"/>
    <w:p w:rsidR="000F7A57" w:rsidRDefault="00B055D8" w:rsidP="00B055D8">
      <w:pPr>
        <w:pStyle w:val="III"/>
        <w:rPr>
          <w:lang w:val="ru-RU"/>
        </w:rPr>
      </w:pPr>
      <w:bookmarkStart w:id="106" w:name="_Toc380062853"/>
      <w:r w:rsidRPr="00B055D8">
        <w:t>КАЛИБР</w:t>
      </w:r>
      <w:bookmarkEnd w:id="106"/>
    </w:p>
    <w:p w:rsidR="00B055D8" w:rsidRDefault="00B055D8" w:rsidP="00B055D8">
      <w:r>
        <w:rPr>
          <w:noProof/>
          <w:lang w:eastAsia="ru-RU"/>
        </w:rPr>
        <w:drawing>
          <wp:inline distT="0" distB="0" distL="0" distR="0">
            <wp:extent cx="835973" cy="806946"/>
            <wp:effectExtent l="19050" t="0" r="2227" b="0"/>
            <wp:docPr id="149" name="Рисунок 148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23" cy="8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D8" w:rsidRDefault="00B055D8" w:rsidP="00B055D8">
      <w:r w:rsidRPr="00B055D8">
        <w:t xml:space="preserve">В широком ассортименте на российском рынке инструмент «Калибр» появился в </w:t>
      </w:r>
      <w:r w:rsidR="00AC1BC7">
        <w:t>….</w:t>
      </w:r>
      <w:r w:rsidRPr="00B055D8">
        <w:t xml:space="preserve"> году, и успел зарекомендовать себя как — «</w:t>
      </w:r>
      <w:r w:rsidR="00AC1BC7">
        <w:t>……………………………………………</w:t>
      </w:r>
      <w:r w:rsidR="00AC1BC7" w:rsidRPr="00F543DD">
        <w:t>.</w:t>
      </w:r>
      <w:r w:rsidRPr="00B055D8">
        <w:t xml:space="preserve">».  </w:t>
      </w:r>
    </w:p>
    <w:p w:rsidR="00B055D8" w:rsidRDefault="00B055D8" w:rsidP="00B055D8">
      <w:r>
        <w:t xml:space="preserve">Часто продукция «Калибр» бывает лишена </w:t>
      </w:r>
      <w:r w:rsidR="00AC1BC7">
        <w:t>……………………………………………</w:t>
      </w:r>
      <w:r w:rsidR="00AC1BC7" w:rsidRPr="00F543DD">
        <w:t>.</w:t>
      </w:r>
      <w:r>
        <w:t xml:space="preserve">. Основной упор </w:t>
      </w:r>
      <w:r w:rsidR="00832557">
        <w:t>компания ставит</w:t>
      </w:r>
      <w:r>
        <w:t xml:space="preserve"> </w:t>
      </w:r>
      <w:r w:rsidR="00AC1BC7">
        <w:t>……………………………………………</w:t>
      </w:r>
      <w:r w:rsidR="00AC1BC7" w:rsidRPr="00F543DD">
        <w:t>.</w:t>
      </w:r>
      <w:r>
        <w:t xml:space="preserve">. Хотя, конечно, </w:t>
      </w:r>
      <w:r w:rsidR="00AC1BC7">
        <w:t>……………………………………………</w:t>
      </w:r>
      <w:r w:rsidR="00AC1BC7" w:rsidRPr="00F543DD">
        <w:t>.</w:t>
      </w:r>
      <w:r>
        <w:t xml:space="preserve">. </w:t>
      </w:r>
    </w:p>
    <w:p w:rsidR="00B055D8" w:rsidRDefault="00B055D8" w:rsidP="00B055D8">
      <w:r>
        <w:t xml:space="preserve">О популярности инструмента «Калибр» говорит и то, что с недавнего времени марка включена в </w:t>
      </w:r>
      <w:r w:rsidR="00AC1BC7">
        <w:t>……………………………………………</w:t>
      </w:r>
      <w:r w:rsidR="00AC1BC7" w:rsidRPr="00F543DD">
        <w:t>.</w:t>
      </w:r>
      <w:r>
        <w:t xml:space="preserve">.    </w:t>
      </w:r>
    </w:p>
    <w:p w:rsidR="008518A8" w:rsidRPr="008518A8" w:rsidRDefault="008518A8" w:rsidP="00B055D8">
      <w:r>
        <w:t xml:space="preserve">В 2011-2013гг. по количеству поставляемой в Россию продукции «КАЛИБР» входит в топ-20 ведущих компаний на рынке малогабаритных снегоуборщиков. В 2013 году в Россию было поставлено </w:t>
      </w:r>
      <w:r w:rsidR="00AC1BC7">
        <w:t>….</w:t>
      </w:r>
      <w:r>
        <w:t xml:space="preserve"> машины общим объемом </w:t>
      </w:r>
      <w:r w:rsidRPr="008518A8">
        <w:t>$</w:t>
      </w:r>
      <w:r w:rsidR="00AC1BC7">
        <w:t>...</w:t>
      </w:r>
      <w:r>
        <w:t xml:space="preserve"> тыс. В сравнении с 2012 годом объем импорт</w:t>
      </w:r>
      <w:r w:rsidR="00E12B90">
        <w:t>а</w:t>
      </w:r>
      <w:r>
        <w:t xml:space="preserve"> продукции торговой марки</w:t>
      </w:r>
      <w:r w:rsidR="00E12B90">
        <w:t xml:space="preserve"> «Калибр» в Россию вырос на </w:t>
      </w:r>
      <w:r w:rsidR="00AC1BC7">
        <w:t>…</w:t>
      </w:r>
      <w:r w:rsidR="00E12B90">
        <w:t>%</w:t>
      </w:r>
      <w:r>
        <w:t>.</w:t>
      </w:r>
    </w:p>
    <w:p w:rsidR="00B055D8" w:rsidRDefault="00B055D8" w:rsidP="00B055D8">
      <w:pPr>
        <w:pStyle w:val="af4"/>
      </w:pPr>
      <w:bookmarkStart w:id="107" w:name="_Toc380061359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>
        <w:t xml:space="preserve">. Объем поставок малогабаритных машин «Калибр» в Россию в 2009-2013гг., шт. и </w:t>
      </w:r>
      <w:r w:rsidRPr="003E27E0">
        <w:t xml:space="preserve">$ </w:t>
      </w:r>
      <w:r>
        <w:t>тыс.</w:t>
      </w:r>
      <w:bookmarkEnd w:id="107"/>
    </w:p>
    <w:tbl>
      <w:tblPr>
        <w:tblW w:w="5000" w:type="pct"/>
        <w:tblLook w:val="04A0" w:firstRow="1" w:lastRow="0" w:firstColumn="1" w:lastColumn="0" w:noHBand="0" w:noVBand="1"/>
      </w:tblPr>
      <w:tblGrid>
        <w:gridCol w:w="2915"/>
        <w:gridCol w:w="1241"/>
        <w:gridCol w:w="1241"/>
        <w:gridCol w:w="1316"/>
        <w:gridCol w:w="1316"/>
        <w:gridCol w:w="1316"/>
      </w:tblGrid>
      <w:tr w:rsidR="00B055D8" w:rsidRPr="00B055D8" w:rsidTr="00B055D8">
        <w:trPr>
          <w:trHeight w:val="300"/>
        </w:trPr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B055D8" w:rsidRPr="00B055D8" w:rsidTr="00B055D8">
        <w:trPr>
          <w:trHeight w:val="300"/>
        </w:trPr>
        <w:tc>
          <w:tcPr>
            <w:tcW w:w="1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Натуральный объем, шт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AC1BC7" w:rsidP="00AC1BC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AC1BC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AC1BC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B055D8" w:rsidRPr="00B055D8" w:rsidTr="00B055D8">
        <w:trPr>
          <w:trHeight w:val="300"/>
        </w:trPr>
        <w:tc>
          <w:tcPr>
            <w:tcW w:w="1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Стоимостной объем, $ тыс.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B055D8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55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AC1BC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AC1BC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5D8" w:rsidRPr="00B055D8" w:rsidRDefault="00AC1BC7" w:rsidP="00B055D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B055D8" w:rsidRPr="003E27E0" w:rsidRDefault="00B055D8" w:rsidP="00B055D8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B055D8" w:rsidRDefault="00B055D8" w:rsidP="00B055D8">
      <w:pPr>
        <w:pStyle w:val="af4"/>
      </w:pPr>
      <w:r>
        <w:lastRenderedPageBreak/>
        <w:t xml:space="preserve"> </w:t>
      </w:r>
      <w:bookmarkStart w:id="108" w:name="_Toc380061396"/>
      <w:r>
        <w:t xml:space="preserve">Диаграмма </w:t>
      </w:r>
      <w:fldSimple w:instr=" SEQ Диаграмма \* ARABIC ">
        <w:r w:rsidR="001345A9">
          <w:rPr>
            <w:noProof/>
          </w:rPr>
          <w:t>20</w:t>
        </w:r>
      </w:fldSimple>
      <w:r>
        <w:t>. Объем и темпы прироста поставок малогабаритных снегоуборочны</w:t>
      </w:r>
      <w:r w:rsidR="008518A8">
        <w:t>х машин «Калибр» в Россию в 2009</w:t>
      </w:r>
      <w:r>
        <w:t>-2013гг., шт. и %</w:t>
      </w:r>
      <w:bookmarkEnd w:id="108"/>
    </w:p>
    <w:p w:rsidR="00B055D8" w:rsidRPr="00411CB0" w:rsidRDefault="00B055D8" w:rsidP="00B055D8">
      <w:pPr>
        <w:ind w:firstLine="0"/>
      </w:pPr>
      <w:r w:rsidRPr="00411CB0"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15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B055D8" w:rsidRPr="003E27E0" w:rsidRDefault="00B055D8" w:rsidP="00B055D8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3E27E0">
        <w:t xml:space="preserve"> </w:t>
      </w:r>
      <w:r>
        <w:rPr>
          <w:lang w:val="en-US"/>
        </w:rPr>
        <w:t>Research</w:t>
      </w:r>
      <w:r w:rsidRPr="003E27E0">
        <w:t xml:space="preserve"> </w:t>
      </w:r>
      <w:r>
        <w:rPr>
          <w:lang w:val="en-US"/>
        </w:rPr>
        <w:t>Group</w:t>
      </w:r>
      <w:r>
        <w:t xml:space="preserve"> по данным ФТС</w:t>
      </w:r>
    </w:p>
    <w:p w:rsidR="00B055D8" w:rsidRDefault="00B055D8" w:rsidP="00B055D8">
      <w:r>
        <w:t>У компании «Калибр» широкая линейка авторизированный сервисных центров.</w:t>
      </w:r>
    </w:p>
    <w:p w:rsidR="00B055D8" w:rsidRDefault="00B055D8" w:rsidP="00B055D8">
      <w:r w:rsidRPr="008E5D2F">
        <w:t xml:space="preserve">Примеры </w:t>
      </w:r>
      <w:r>
        <w:t>малогабаритных снегоуборочных машин торговой марки КАЛИБР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891"/>
      </w:tblGrid>
      <w:tr w:rsidR="00B055D8" w:rsidTr="00B055D8">
        <w:tc>
          <w:tcPr>
            <w:tcW w:w="2386" w:type="pct"/>
            <w:vAlign w:val="center"/>
          </w:tcPr>
          <w:p w:rsidR="00B055D8" w:rsidRDefault="00B055D8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619250"/>
                  <wp:effectExtent l="0" t="0" r="0" b="0"/>
                  <wp:docPr id="152" name="Рисунок 151" descr="ecff5451ecba63effd1444af03795c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ff5451ecba63effd1444af03795c7b.jpg"/>
                          <pic:cNvPicPr/>
                        </pic:nvPicPr>
                        <pic:blipFill>
                          <a:blip r:embed="rId111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pct"/>
            <w:vAlign w:val="center"/>
          </w:tcPr>
          <w:p w:rsidR="00B055D8" w:rsidRDefault="00B055D8" w:rsidP="00B055D8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619250"/>
                  <wp:effectExtent l="0" t="0" r="0" b="0"/>
                  <wp:docPr id="153" name="Рисунок 152" descr="09bba04ddcd4b91e04f3de3e848e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bba04ddcd4b91e04f3de3e848e9169.jpg"/>
                          <pic:cNvPicPr/>
                        </pic:nvPicPr>
                        <pic:blipFill>
                          <a:blip r:embed="rId112" cstate="print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D8" w:rsidRDefault="00B055D8" w:rsidP="00B055D8"/>
    <w:p w:rsidR="00205430" w:rsidRPr="004D3A8D" w:rsidRDefault="00205430" w:rsidP="00640EBA"/>
    <w:p w:rsidR="009D3351" w:rsidRPr="004D3A8D" w:rsidRDefault="009D3351" w:rsidP="00640EBA"/>
    <w:p w:rsidR="009D3351" w:rsidRPr="004D3A8D" w:rsidRDefault="009D3351" w:rsidP="00640EBA"/>
    <w:p w:rsidR="009D3351" w:rsidRPr="004D3A8D" w:rsidRDefault="009D3351" w:rsidP="00640EBA"/>
    <w:p w:rsidR="008D4545" w:rsidRPr="004D3A8D" w:rsidRDefault="008D4545">
      <w:pPr>
        <w:spacing w:after="160" w:line="259" w:lineRule="auto"/>
        <w:ind w:firstLine="0"/>
        <w:jc w:val="left"/>
        <w:rPr>
          <w:b/>
          <w:color w:val="0F81BF"/>
          <w:sz w:val="28"/>
        </w:rPr>
      </w:pPr>
      <w:r w:rsidRPr="004D3A8D">
        <w:br w:type="page"/>
      </w:r>
    </w:p>
    <w:p w:rsidR="00A60BB4" w:rsidRPr="00775931" w:rsidRDefault="008D4545" w:rsidP="0037754B">
      <w:pPr>
        <w:pStyle w:val="I"/>
      </w:pPr>
      <w:bookmarkStart w:id="109" w:name="_Toc380062854"/>
      <w:r>
        <w:lastRenderedPageBreak/>
        <w:t xml:space="preserve">4. </w:t>
      </w:r>
      <w:r w:rsidR="005A744A">
        <w:t>Производство в России</w:t>
      </w:r>
      <w:bookmarkEnd w:id="109"/>
    </w:p>
    <w:p w:rsidR="00875D29" w:rsidRDefault="00875D29" w:rsidP="00875D29">
      <w:pPr>
        <w:pStyle w:val="II"/>
      </w:pPr>
      <w:bookmarkStart w:id="110" w:name="_Toc380062855"/>
      <w:r>
        <w:t>4.</w:t>
      </w:r>
      <w:r w:rsidR="001C779E">
        <w:t>1</w:t>
      </w:r>
      <w:r>
        <w:t xml:space="preserve">. Объем и темпы </w:t>
      </w:r>
      <w:r w:rsidR="006B759B">
        <w:t>при</w:t>
      </w:r>
      <w:r>
        <w:t>роста производства</w:t>
      </w:r>
      <w:r w:rsidR="001C779E">
        <w:t xml:space="preserve"> </w:t>
      </w:r>
      <w:r w:rsidR="0018624C">
        <w:t>снегоуборочной техники в России</w:t>
      </w:r>
      <w:bookmarkEnd w:id="110"/>
    </w:p>
    <w:p w:rsidR="0018624C" w:rsidRDefault="0018624C" w:rsidP="0018624C">
      <w:r>
        <w:t>В России налажено производство крупногабаритных машин для уборки снега в коммунальных целях и промышленных, а также навесного оборудования к различным машина</w:t>
      </w:r>
      <w:r w:rsidR="006A07A7">
        <w:t>м</w:t>
      </w:r>
      <w:r>
        <w:t xml:space="preserve"> и тракторам. Сегмент малогабаритных снегоуборочных машин в России практически не представлен. Собственное производство в России есть у компании </w:t>
      </w:r>
      <w:r w:rsidR="00016895">
        <w:t>……………………………………………</w:t>
      </w:r>
      <w:r w:rsidR="00016895" w:rsidRPr="00F543DD">
        <w:t>.</w:t>
      </w:r>
      <w:r>
        <w:t xml:space="preserve">, также </w:t>
      </w:r>
      <w:r w:rsidR="00016895">
        <w:t>……………………………………………</w:t>
      </w:r>
      <w:r w:rsidR="00016895" w:rsidRPr="00F543DD">
        <w:t>.</w:t>
      </w:r>
      <w:r>
        <w:t xml:space="preserve">. У компании </w:t>
      </w:r>
      <w:r w:rsidR="00016895">
        <w:t>……………………………………………</w:t>
      </w:r>
      <w:r w:rsidR="00016895" w:rsidRPr="00F543DD">
        <w:t>.</w:t>
      </w:r>
      <w:r w:rsidR="00016895">
        <w:t xml:space="preserve"> </w:t>
      </w:r>
      <w:r>
        <w:t>производство вынесено за пределы России.</w:t>
      </w:r>
    </w:p>
    <w:p w:rsidR="00422607" w:rsidRDefault="00C24EF0" w:rsidP="0018624C">
      <w:r>
        <w:t>Росстат выносит в отдельные категории производство машин для зимней очистки городов (</w:t>
      </w:r>
      <w:r w:rsidRPr="00C24EF0">
        <w:t>34.10.54.820</w:t>
      </w:r>
      <w:r>
        <w:t>) и производство снегоочистителей роторных (</w:t>
      </w:r>
      <w:r w:rsidRPr="00C24EF0">
        <w:t>29.52.30.310</w:t>
      </w:r>
      <w:r>
        <w:t>) и плужных (</w:t>
      </w:r>
      <w:r w:rsidRPr="00C24EF0">
        <w:t>29.52.30.320</w:t>
      </w:r>
      <w:r>
        <w:t xml:space="preserve">). Также в отдельную категорию выделены машины для </w:t>
      </w:r>
      <w:r w:rsidRPr="00C24EF0">
        <w:t>очистки путей от снега, мусора и растительности (35.20.31.150)</w:t>
      </w:r>
      <w:r>
        <w:t>.</w:t>
      </w:r>
      <w:r w:rsidR="00422607">
        <w:t xml:space="preserve"> </w:t>
      </w:r>
    </w:p>
    <w:p w:rsidR="00C24EF0" w:rsidRDefault="00422607" w:rsidP="0018624C">
      <w:r>
        <w:t>Официальные данные о производстве малогабаритной техники в России отсутствуют.</w:t>
      </w:r>
    </w:p>
    <w:p w:rsidR="00EC7A70" w:rsidRDefault="00EC7A70" w:rsidP="0018624C">
      <w:pPr>
        <w:pStyle w:val="III"/>
        <w:rPr>
          <w:lang w:val="ru-RU"/>
        </w:rPr>
      </w:pPr>
    </w:p>
    <w:p w:rsidR="0018624C" w:rsidRDefault="0018624C" w:rsidP="0018624C">
      <w:pPr>
        <w:pStyle w:val="III"/>
        <w:rPr>
          <w:lang w:val="ru-RU"/>
        </w:rPr>
      </w:pPr>
      <w:bookmarkStart w:id="111" w:name="_Toc380062856"/>
      <w:r w:rsidRPr="0018624C">
        <w:rPr>
          <w:lang w:val="ru-RU"/>
        </w:rPr>
        <w:t xml:space="preserve">Производство </w:t>
      </w:r>
      <w:r w:rsidR="00C1264C">
        <w:rPr>
          <w:lang w:val="ru-RU"/>
        </w:rPr>
        <w:t>снегоочистителей</w:t>
      </w:r>
      <w:r w:rsidRPr="0018624C">
        <w:rPr>
          <w:lang w:val="ru-RU"/>
        </w:rPr>
        <w:t xml:space="preserve"> роторных и плужных</w:t>
      </w:r>
      <w:bookmarkEnd w:id="111"/>
    </w:p>
    <w:p w:rsidR="00422607" w:rsidRDefault="00C1264C" w:rsidP="00422607">
      <w:r>
        <w:t xml:space="preserve">По официальным данным в 2012 году в России было произведено </w:t>
      </w:r>
      <w:r w:rsidR="00016895">
        <w:t>…</w:t>
      </w:r>
      <w:r>
        <w:t xml:space="preserve"> плужных снегоочистителя и </w:t>
      </w:r>
      <w:r w:rsidR="00016895">
        <w:t>…</w:t>
      </w:r>
      <w:r>
        <w:t xml:space="preserve"> роторных снегоочистителя.</w:t>
      </w:r>
    </w:p>
    <w:p w:rsidR="00C1264C" w:rsidRDefault="00C1264C" w:rsidP="00C1264C">
      <w:r>
        <w:t>Данных о производстве плужных снегоочистителей за другие годы нет</w:t>
      </w:r>
      <w:r w:rsidR="00EC7A70">
        <w:t>. П</w:t>
      </w:r>
      <w:r>
        <w:t xml:space="preserve">роизводство </w:t>
      </w:r>
      <w:r w:rsidR="00EC7A70">
        <w:t>осуществляется</w:t>
      </w:r>
      <w:r>
        <w:t xml:space="preserve"> в </w:t>
      </w:r>
      <w:r w:rsidR="00016895">
        <w:t>…</w:t>
      </w:r>
      <w:r>
        <w:t xml:space="preserve"> и </w:t>
      </w:r>
      <w:r w:rsidR="00016895">
        <w:t>…</w:t>
      </w:r>
      <w:r>
        <w:t xml:space="preserve"> областях.</w:t>
      </w:r>
    </w:p>
    <w:p w:rsidR="00C1264C" w:rsidRDefault="00C1264C" w:rsidP="00C1264C">
      <w:r>
        <w:t xml:space="preserve">Производство роторных снегоочистителей в 2012 году </w:t>
      </w:r>
      <w:r w:rsidR="00016895">
        <w:t>…</w:t>
      </w:r>
      <w:r>
        <w:t xml:space="preserve"> в сравнении с годом до этого: с </w:t>
      </w:r>
      <w:r w:rsidR="00016895">
        <w:t>..</w:t>
      </w:r>
      <w:r>
        <w:t xml:space="preserve"> единиц до </w:t>
      </w:r>
      <w:r w:rsidR="00016895">
        <w:t>..</w:t>
      </w:r>
      <w:r>
        <w:t xml:space="preserve"> штук, однако </w:t>
      </w:r>
      <w:r w:rsidR="00016895">
        <w:t>……………………………………………</w:t>
      </w:r>
      <w:r w:rsidR="00016895" w:rsidRPr="00F543DD">
        <w:t>.</w:t>
      </w:r>
      <w:r>
        <w:t xml:space="preserve">. </w:t>
      </w:r>
    </w:p>
    <w:p w:rsidR="00C1264C" w:rsidRPr="0018624C" w:rsidRDefault="00C1264C" w:rsidP="00C1264C">
      <w:r>
        <w:t xml:space="preserve">Производство роторных снегоочистителей налажено в </w:t>
      </w:r>
      <w:r w:rsidR="00016895">
        <w:t>…</w:t>
      </w:r>
      <w:r>
        <w:t xml:space="preserve"> области (небольшие объемы производства) и </w:t>
      </w:r>
      <w:r w:rsidR="00016895">
        <w:t>…</w:t>
      </w:r>
      <w:r>
        <w:t xml:space="preserve">. В 2012 году все производство роторных снегоочистителей в России пришлось на </w:t>
      </w:r>
      <w:r w:rsidR="00016895">
        <w:t>……………………………………………</w:t>
      </w:r>
      <w:r w:rsidR="00016895" w:rsidRPr="00F543DD">
        <w:t>.</w:t>
      </w:r>
    </w:p>
    <w:p w:rsidR="00C1264C" w:rsidRDefault="00C1264C" w:rsidP="00302667">
      <w:pPr>
        <w:pStyle w:val="af4"/>
      </w:pPr>
      <w:bookmarkStart w:id="112" w:name="_Toc380061397"/>
      <w:r>
        <w:lastRenderedPageBreak/>
        <w:t xml:space="preserve">Диаграмма </w:t>
      </w:r>
      <w:r w:rsidR="002D7993">
        <w:fldChar w:fldCharType="begin"/>
      </w:r>
      <w:r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21</w:t>
      </w:r>
      <w:r w:rsidR="002D7993">
        <w:fldChar w:fldCharType="end"/>
      </w:r>
      <w:r>
        <w:t>. Производство снегоочистителей роторных и плужных в России в 2012г., шт.</w:t>
      </w:r>
      <w:bookmarkEnd w:id="112"/>
    </w:p>
    <w:p w:rsidR="00C1264C" w:rsidRPr="00C1264C" w:rsidRDefault="00C1264C" w:rsidP="00C1264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70" cy="2690037"/>
            <wp:effectExtent l="0" t="0" r="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C1264C" w:rsidRDefault="00C1264C" w:rsidP="00C1264C">
      <w:pPr>
        <w:pStyle w:val="DRG1"/>
      </w:pPr>
      <w:r>
        <w:t>Источник: расчеты DISCOVERY Research Group по данным ФСГС РФ</w:t>
      </w:r>
    </w:p>
    <w:p w:rsidR="00C1264C" w:rsidRDefault="00C1264C" w:rsidP="0018624C">
      <w:pPr>
        <w:pStyle w:val="III"/>
        <w:rPr>
          <w:lang w:val="ru-RU"/>
        </w:rPr>
      </w:pPr>
    </w:p>
    <w:p w:rsidR="0018624C" w:rsidRPr="00D10E75" w:rsidRDefault="0018624C" w:rsidP="0018624C">
      <w:pPr>
        <w:pStyle w:val="III"/>
        <w:rPr>
          <w:lang w:val="ru-RU"/>
        </w:rPr>
      </w:pPr>
      <w:bookmarkStart w:id="113" w:name="_Toc380062857"/>
      <w:r w:rsidRPr="00D10E75">
        <w:rPr>
          <w:lang w:val="ru-RU"/>
        </w:rPr>
        <w:t>Производство машин для зимней очистки городов</w:t>
      </w:r>
      <w:bookmarkEnd w:id="113"/>
    </w:p>
    <w:p w:rsidR="00875D29" w:rsidRDefault="00EC7A70" w:rsidP="00875D29">
      <w:r>
        <w:t>Расширение производства</w:t>
      </w:r>
      <w:r w:rsidR="008E4E2F">
        <w:t xml:space="preserve"> маши</w:t>
      </w:r>
      <w:r>
        <w:t>н</w:t>
      </w:r>
      <w:r w:rsidR="008E4E2F">
        <w:t xml:space="preserve"> для зимней очистки городов в России </w:t>
      </w:r>
      <w:r>
        <w:t>отмечалось до 2011 года включительно</w:t>
      </w:r>
      <w:r w:rsidR="008E4E2F">
        <w:t xml:space="preserve">. В 2012 году произошел спад в производстве, который продолжился в 2013 году. Всего в 2013 году было произведено </w:t>
      </w:r>
      <w:r w:rsidR="00812573">
        <w:t>…</w:t>
      </w:r>
      <w:r w:rsidR="008E4E2F">
        <w:t xml:space="preserve"> машины, что на </w:t>
      </w:r>
      <w:r w:rsidR="00812573">
        <w:t>…</w:t>
      </w:r>
      <w:r w:rsidR="008E4E2F">
        <w:t>% меньше количества произведенных машин годом ранее.</w:t>
      </w:r>
    </w:p>
    <w:p w:rsidR="006B759B" w:rsidRDefault="00875D29" w:rsidP="00302667">
      <w:pPr>
        <w:pStyle w:val="af4"/>
      </w:pPr>
      <w:r>
        <w:t xml:space="preserve"> </w:t>
      </w:r>
      <w:bookmarkStart w:id="114" w:name="_Toc379328747"/>
      <w:bookmarkStart w:id="115" w:name="_Toc380061398"/>
      <w:r w:rsidR="006B759B"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22</w:t>
      </w:r>
      <w:r w:rsidR="002D7993">
        <w:rPr>
          <w:noProof/>
        </w:rPr>
        <w:fldChar w:fldCharType="end"/>
      </w:r>
      <w:r w:rsidR="006B759B">
        <w:t xml:space="preserve">. </w:t>
      </w:r>
      <w:r w:rsidR="006B759B" w:rsidRPr="005E6235">
        <w:rPr>
          <w:noProof/>
        </w:rPr>
        <w:t xml:space="preserve">Объем и темпы прироста </w:t>
      </w:r>
      <w:r w:rsidR="00885844">
        <w:rPr>
          <w:noProof/>
        </w:rPr>
        <w:t>производства</w:t>
      </w:r>
      <w:r w:rsidR="006B759B">
        <w:rPr>
          <w:noProof/>
        </w:rPr>
        <w:t xml:space="preserve"> машин для зимней очистки городов в России </w:t>
      </w:r>
      <w:r w:rsidR="006B759B" w:rsidRPr="005E6235">
        <w:rPr>
          <w:noProof/>
        </w:rPr>
        <w:t>в 200</w:t>
      </w:r>
      <w:r w:rsidR="006B759B">
        <w:rPr>
          <w:noProof/>
        </w:rPr>
        <w:t>9</w:t>
      </w:r>
      <w:r w:rsidR="006B759B" w:rsidRPr="005E6235">
        <w:rPr>
          <w:noProof/>
        </w:rPr>
        <w:t xml:space="preserve"> - 201</w:t>
      </w:r>
      <w:r w:rsidR="008E4E2F">
        <w:rPr>
          <w:noProof/>
        </w:rPr>
        <w:t>3</w:t>
      </w:r>
      <w:r w:rsidR="006B759B" w:rsidRPr="005E6235">
        <w:rPr>
          <w:noProof/>
        </w:rPr>
        <w:t xml:space="preserve"> гг., </w:t>
      </w:r>
      <w:r w:rsidR="006B759B">
        <w:rPr>
          <w:noProof/>
        </w:rPr>
        <w:t>шт.</w:t>
      </w:r>
      <w:r w:rsidR="006B759B" w:rsidRPr="005E6235">
        <w:rPr>
          <w:noProof/>
        </w:rPr>
        <w:t xml:space="preserve"> и %</w:t>
      </w:r>
      <w:bookmarkEnd w:id="114"/>
      <w:bookmarkEnd w:id="115"/>
    </w:p>
    <w:p w:rsidR="006B759B" w:rsidRDefault="006B759B" w:rsidP="006B759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69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6B759B" w:rsidRDefault="006B759B" w:rsidP="00DC051D">
      <w:pPr>
        <w:pStyle w:val="DRG1"/>
      </w:pPr>
      <w:r>
        <w:lastRenderedPageBreak/>
        <w:t>Источник: расчеты DISCOVERY Research Group по данным ФСГС РФ</w:t>
      </w:r>
    </w:p>
    <w:p w:rsidR="00875D29" w:rsidRPr="008E4E2F" w:rsidRDefault="006B759B" w:rsidP="00875D29">
      <w:r w:rsidRPr="006B759B">
        <w:t>При этом важно отметить, что производство</w:t>
      </w:r>
      <w:r w:rsidR="00EC7A70">
        <w:t>, как и сбыт,</w:t>
      </w:r>
      <w:r w:rsidRPr="006B759B">
        <w:t xml:space="preserve"> снегоуборочной техники носит сезонный характер – </w:t>
      </w:r>
      <w:r w:rsidR="00812573">
        <w:t>……………………………………………</w:t>
      </w:r>
      <w:r w:rsidR="00812573" w:rsidRPr="00F543DD">
        <w:t>.</w:t>
      </w:r>
      <w:r w:rsidRPr="006B759B">
        <w:t xml:space="preserve">. Зима </w:t>
      </w:r>
      <w:r w:rsidR="00812573">
        <w:t>…</w:t>
      </w:r>
      <w:r w:rsidRPr="006B759B">
        <w:t xml:space="preserve"> гг. была очень снежной, возросший спрос на снегоуборочную технику позволил сохранять объемы производства в </w:t>
      </w:r>
      <w:r w:rsidR="00812573">
        <w:t>..</w:t>
      </w:r>
      <w:r w:rsidRPr="006B759B">
        <w:t xml:space="preserve"> раза выше традиционных для первой половины года.</w:t>
      </w:r>
      <w:r w:rsidR="008E4E2F">
        <w:t xml:space="preserve"> Зима </w:t>
      </w:r>
      <w:r w:rsidR="00812573">
        <w:t>…</w:t>
      </w:r>
      <w:r w:rsidR="008E4E2F">
        <w:t xml:space="preserve"> гг. была менее снежной, поэтому объем производства оказался меньше. В текущем сезоне </w:t>
      </w:r>
      <w:r w:rsidR="00812573">
        <w:t>……………………………………………</w:t>
      </w:r>
      <w:r w:rsidR="00812573" w:rsidRPr="00F543DD">
        <w:t>.</w:t>
      </w:r>
      <w:r w:rsidR="008E4E2F">
        <w:t>.</w:t>
      </w:r>
    </w:p>
    <w:p w:rsidR="006B759B" w:rsidRPr="00675D99" w:rsidRDefault="006B759B" w:rsidP="00302667">
      <w:pPr>
        <w:pStyle w:val="af4"/>
      </w:pPr>
      <w:bookmarkStart w:id="116" w:name="_Toc379328748"/>
      <w:bookmarkStart w:id="117" w:name="_Toc380061399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23</w:t>
      </w:r>
      <w:r w:rsidR="002D7993">
        <w:rPr>
          <w:noProof/>
        </w:rPr>
        <w:fldChar w:fldCharType="end"/>
      </w:r>
      <w:r>
        <w:t xml:space="preserve">. </w:t>
      </w:r>
      <w:r w:rsidR="008E4E2F">
        <w:t>Производство</w:t>
      </w:r>
      <w:r>
        <w:t xml:space="preserve"> машин для зимней очистки городов в России по кварталам в 201</w:t>
      </w:r>
      <w:r w:rsidR="008E4E2F">
        <w:t>2</w:t>
      </w:r>
      <w:r w:rsidRPr="00675D99">
        <w:t xml:space="preserve"> - 201</w:t>
      </w:r>
      <w:r>
        <w:t>3</w:t>
      </w:r>
      <w:r w:rsidRPr="00675D99">
        <w:t xml:space="preserve"> гг., </w:t>
      </w:r>
      <w:r>
        <w:t>шт</w:t>
      </w:r>
      <w:r w:rsidRPr="00675D99">
        <w:t>.</w:t>
      </w:r>
      <w:bookmarkEnd w:id="116"/>
      <w:bookmarkEnd w:id="117"/>
    </w:p>
    <w:p w:rsidR="006B759B" w:rsidRDefault="006B759B" w:rsidP="006B759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9481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6B759B" w:rsidRDefault="006B759B" w:rsidP="00DC051D">
      <w:pPr>
        <w:pStyle w:val="DRG1"/>
      </w:pPr>
      <w:r>
        <w:t>Источник: расчеты DISCOVERY Research Group по данным ФСГС РФ</w:t>
      </w:r>
    </w:p>
    <w:p w:rsidR="008E4E2F" w:rsidRDefault="00054465" w:rsidP="008E4E2F">
      <w:r>
        <w:t xml:space="preserve">Подавляющий объем производства машин для зимней уборки дорог в России приходится на </w:t>
      </w:r>
      <w:r w:rsidR="00812573">
        <w:t>…</w:t>
      </w:r>
      <w:r>
        <w:t xml:space="preserve"> федеральный округ</w:t>
      </w:r>
      <w:r w:rsidR="00720A33">
        <w:t xml:space="preserve">. В 2013 году </w:t>
      </w:r>
      <w:r w:rsidR="00812573">
        <w:t>…</w:t>
      </w:r>
      <w:r w:rsidR="00720A33">
        <w:t>% машин для уборки дорог был</w:t>
      </w:r>
      <w:r w:rsidR="00EC7A70">
        <w:t xml:space="preserve"> произведен</w:t>
      </w:r>
      <w:r w:rsidR="00720A33">
        <w:t xml:space="preserve"> в </w:t>
      </w:r>
      <w:r w:rsidR="00812573">
        <w:t>…</w:t>
      </w:r>
      <w:r w:rsidR="00720A33">
        <w:t xml:space="preserve">, а именно </w:t>
      </w:r>
      <w:r w:rsidR="00812573">
        <w:t>…</w:t>
      </w:r>
      <w:r w:rsidR="00720A33">
        <w:t xml:space="preserve"> единиц продукции. В сравнении с 2012 годом производство </w:t>
      </w:r>
      <w:r w:rsidR="00812573">
        <w:t>……………………………………………</w:t>
      </w:r>
      <w:r w:rsidR="00812573" w:rsidRPr="00F543DD">
        <w:t>.</w:t>
      </w:r>
      <w:r w:rsidR="00720A33">
        <w:t>.</w:t>
      </w:r>
    </w:p>
    <w:p w:rsidR="00720A33" w:rsidRDefault="00720A33" w:rsidP="008E4E2F">
      <w:r>
        <w:t xml:space="preserve">На втором месте по объему производства снегоуборочной </w:t>
      </w:r>
      <w:r w:rsidR="00EC7A70">
        <w:t>техники для очистки дорог находя</w:t>
      </w:r>
      <w:r w:rsidR="00077713">
        <w:t xml:space="preserve">тся </w:t>
      </w:r>
      <w:r w:rsidR="00812573">
        <w:t>……………………………………………</w:t>
      </w:r>
      <w:r w:rsidR="00812573" w:rsidRPr="00F543DD">
        <w:t>.</w:t>
      </w:r>
      <w:r w:rsidR="00812573">
        <w:t xml:space="preserve"> (…</w:t>
      </w:r>
      <w:r>
        <w:t xml:space="preserve">% и </w:t>
      </w:r>
      <w:r w:rsidR="00812573">
        <w:t>…</w:t>
      </w:r>
      <w:r>
        <w:t xml:space="preserve"> машин) и </w:t>
      </w:r>
      <w:r w:rsidR="00812573">
        <w:t>……………………………………………</w:t>
      </w:r>
      <w:r w:rsidR="00812573" w:rsidRPr="00F543DD">
        <w:t>.</w:t>
      </w:r>
      <w:r>
        <w:t xml:space="preserve"> (</w:t>
      </w:r>
      <w:r w:rsidR="00812573">
        <w:t>…</w:t>
      </w:r>
      <w:r>
        <w:t xml:space="preserve">% и </w:t>
      </w:r>
      <w:r w:rsidR="00812573">
        <w:t>…</w:t>
      </w:r>
      <w:r>
        <w:t xml:space="preserve"> машины). В сравнении с 2012 годом в </w:t>
      </w:r>
      <w:r w:rsidR="00077713">
        <w:t xml:space="preserve">… </w:t>
      </w:r>
      <w:r>
        <w:t xml:space="preserve">округе производство </w:t>
      </w:r>
      <w:r w:rsidR="00077713">
        <w:t>……………………………………………</w:t>
      </w:r>
      <w:r w:rsidR="00077713" w:rsidRPr="00F543DD">
        <w:t>.</w:t>
      </w:r>
      <w:r>
        <w:t xml:space="preserve">, а </w:t>
      </w:r>
      <w:r w:rsidR="00077713">
        <w:t>……………………………………………</w:t>
      </w:r>
      <w:r w:rsidR="00077713" w:rsidRPr="00F543DD">
        <w:t>.</w:t>
      </w:r>
      <w:r>
        <w:t>.</w:t>
      </w:r>
    </w:p>
    <w:p w:rsidR="008E4E2F" w:rsidRDefault="008E4E2F" w:rsidP="00302667">
      <w:pPr>
        <w:pStyle w:val="af4"/>
      </w:pPr>
      <w:bookmarkStart w:id="118" w:name="_Toc380061400"/>
      <w:r>
        <w:lastRenderedPageBreak/>
        <w:t xml:space="preserve">Диаграмма </w:t>
      </w:r>
      <w:r w:rsidR="002D7993">
        <w:fldChar w:fldCharType="begin"/>
      </w:r>
      <w:r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24</w:t>
      </w:r>
      <w:r w:rsidR="002D7993">
        <w:fldChar w:fldCharType="end"/>
      </w:r>
      <w:r>
        <w:t>. Структура производства машин для зимней очистки городов в России по федеральным округам в 2013г., %</w:t>
      </w:r>
      <w:bookmarkEnd w:id="118"/>
    </w:p>
    <w:p w:rsidR="008E4E2F" w:rsidRDefault="008E4E2F" w:rsidP="008E4E2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90260" cy="3200400"/>
            <wp:effectExtent l="0" t="0" r="0" b="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8E4E2F" w:rsidRDefault="008E4E2F" w:rsidP="008E4E2F">
      <w:pPr>
        <w:pStyle w:val="DRG1"/>
      </w:pPr>
      <w:r>
        <w:t>Источник: расчеты DISCOVERY Research Group по данным ФСГС РФ</w:t>
      </w:r>
    </w:p>
    <w:p w:rsidR="00EC7A70" w:rsidRDefault="00EC7A70" w:rsidP="00D10E75">
      <w:pPr>
        <w:pStyle w:val="III"/>
        <w:rPr>
          <w:lang w:val="ru-RU"/>
        </w:rPr>
      </w:pPr>
    </w:p>
    <w:p w:rsidR="00D10E75" w:rsidRDefault="00D10E75" w:rsidP="00D10E75">
      <w:pPr>
        <w:pStyle w:val="III"/>
        <w:rPr>
          <w:lang w:val="ru-RU"/>
        </w:rPr>
      </w:pPr>
      <w:bookmarkStart w:id="119" w:name="_Toc380062858"/>
      <w:r>
        <w:rPr>
          <w:lang w:val="ru-RU"/>
        </w:rPr>
        <w:t>Производство машин</w:t>
      </w:r>
      <w:r w:rsidRPr="00D10E75">
        <w:rPr>
          <w:lang w:val="ru-RU"/>
        </w:rPr>
        <w:t xml:space="preserve"> для очистки путей от снега, мусора и растительности</w:t>
      </w:r>
      <w:bookmarkEnd w:id="119"/>
    </w:p>
    <w:p w:rsidR="00720A33" w:rsidRDefault="00720A33" w:rsidP="00720A33">
      <w:r>
        <w:t>В 2012 году в России было произведено</w:t>
      </w:r>
      <w:r w:rsidR="00077713">
        <w:t xml:space="preserve"> ...</w:t>
      </w:r>
      <w:r>
        <w:t xml:space="preserve"> машин для очистки путей от снега, мусора и растительности. В сравнении с 2011 годом объем производства </w:t>
      </w:r>
      <w:r w:rsidR="00077713">
        <w:t>……………………………………………</w:t>
      </w:r>
      <w:r w:rsidR="00077713" w:rsidRPr="00F543DD">
        <w:t>.</w:t>
      </w:r>
      <w:r>
        <w:t>. Основной объем производства</w:t>
      </w:r>
      <w:r w:rsidR="00EC7A70">
        <w:t xml:space="preserve"> приходится</w:t>
      </w:r>
      <w:r>
        <w:t xml:space="preserve"> на </w:t>
      </w:r>
      <w:r w:rsidR="00077713">
        <w:t>……………………………………………</w:t>
      </w:r>
      <w:r w:rsidR="00077713" w:rsidRPr="00F543DD">
        <w:t>.</w:t>
      </w:r>
      <w:r>
        <w:t>.</w:t>
      </w:r>
    </w:p>
    <w:p w:rsidR="00720A33" w:rsidRDefault="00720A33" w:rsidP="00720A33"/>
    <w:p w:rsidR="0084755D" w:rsidRDefault="008D4545" w:rsidP="0084755D">
      <w:pPr>
        <w:pStyle w:val="II"/>
      </w:pPr>
      <w:bookmarkStart w:id="120" w:name="_Toc380062859"/>
      <w:r>
        <w:t>4</w:t>
      </w:r>
      <w:r w:rsidR="0084755D">
        <w:t>.2. Основные производители снегоуборочной техники в России</w:t>
      </w:r>
      <w:bookmarkEnd w:id="120"/>
    </w:p>
    <w:p w:rsidR="0084755D" w:rsidRDefault="0084755D" w:rsidP="0084755D">
      <w:r w:rsidRPr="0084755D">
        <w:t>По данным специализированного журнала «Основн</w:t>
      </w:r>
      <w:r w:rsidR="00077713">
        <w:t>ые средства», в России порядка …</w:t>
      </w:r>
      <w:r w:rsidRPr="0084755D">
        <w:t xml:space="preserve"> компаний занимаются производством навесного оборудования для уборки снега. Рассчитать структуру рынка в разбивке по производителям не представляется возможным – сообщаемая компаниями информация превышает данные официальной статистики.</w:t>
      </w:r>
    </w:p>
    <w:p w:rsidR="00160F30" w:rsidRDefault="00160F30" w:rsidP="00160F30">
      <w:r>
        <w:t>Таблица с ключевыми характеристиками отечественных производителей снегоуборочной техники приведена в Приложении 3.</w:t>
      </w:r>
    </w:p>
    <w:p w:rsidR="003F0293" w:rsidRDefault="003F0293" w:rsidP="003F0293">
      <w:r>
        <w:lastRenderedPageBreak/>
        <w:t xml:space="preserve">Данные производители выделены исходя из статистических данных по объемам производства снегоуборочной техники по регионам. К ним приведена краткая характеристика производимого оборудования, а также указаны координаты завода. </w:t>
      </w:r>
    </w:p>
    <w:p w:rsidR="00160F30" w:rsidRDefault="00160F30" w:rsidP="008815FC">
      <w:pPr>
        <w:pStyle w:val="III"/>
        <w:rPr>
          <w:lang w:val="ru-RU"/>
        </w:rPr>
      </w:pPr>
    </w:p>
    <w:p w:rsidR="008815FC" w:rsidRDefault="008815FC" w:rsidP="008815FC">
      <w:pPr>
        <w:pStyle w:val="III"/>
        <w:rPr>
          <w:lang w:val="ru-RU"/>
        </w:rPr>
      </w:pPr>
      <w:bookmarkStart w:id="121" w:name="_Toc380062860"/>
      <w:r>
        <w:rPr>
          <w:lang w:val="ru-RU"/>
        </w:rPr>
        <w:t>Производители малогабаритных машин</w:t>
      </w:r>
      <w:bookmarkEnd w:id="121"/>
    </w:p>
    <w:p w:rsidR="00E03A7E" w:rsidRDefault="0085307F" w:rsidP="00E03A7E">
      <w:r>
        <w:t>Производство</w:t>
      </w:r>
      <w:r w:rsidR="00E03A7E">
        <w:t xml:space="preserve"> малогабаритных снегоуборочных машин в России осуществляет только одна компания – «Мобил и К». </w:t>
      </w:r>
      <w:r w:rsidR="00160F30">
        <w:t>С</w:t>
      </w:r>
      <w:r w:rsidR="00E03A7E">
        <w:t>овместное российско-китайское производство налажено в компании «Акад</w:t>
      </w:r>
      <w:r w:rsidR="00160F30">
        <w:t>емия инструмента» (ТМ «Целина»).</w:t>
      </w:r>
    </w:p>
    <w:p w:rsidR="00160F30" w:rsidRDefault="00160F30" w:rsidP="008815FC">
      <w:pPr>
        <w:rPr>
          <w:b/>
        </w:rPr>
      </w:pPr>
    </w:p>
    <w:p w:rsidR="008815FC" w:rsidRPr="008815FC" w:rsidRDefault="008815FC" w:rsidP="008815FC">
      <w:pPr>
        <w:rPr>
          <w:b/>
        </w:rPr>
      </w:pPr>
      <w:r w:rsidRPr="008815FC">
        <w:rPr>
          <w:b/>
        </w:rPr>
        <w:t>ООО «Мобил К»</w:t>
      </w:r>
    </w:p>
    <w:p w:rsidR="00205430" w:rsidRDefault="00205430" w:rsidP="00160F30">
      <w:r w:rsidRPr="00205430">
        <w:t xml:space="preserve">Компания </w:t>
      </w:r>
      <w:r>
        <w:t>«</w:t>
      </w:r>
      <w:r w:rsidRPr="00205430">
        <w:t>Мобил К</w:t>
      </w:r>
      <w:r>
        <w:t>»</w:t>
      </w:r>
      <w:r w:rsidRPr="00205430">
        <w:t xml:space="preserve"> была основана в 1993 году.</w:t>
      </w:r>
      <w:r>
        <w:t xml:space="preserve"> Является единственным в России производителем снегоуборочного оборудования. Также производит </w:t>
      </w:r>
      <w:r w:rsidR="00077713">
        <w:t>……………………………………………</w:t>
      </w:r>
      <w:r w:rsidR="00077713" w:rsidRPr="00F543DD">
        <w:t>.</w:t>
      </w:r>
    </w:p>
    <w:p w:rsidR="00077713" w:rsidRDefault="008815FC" w:rsidP="00160F30">
      <w:r>
        <w:t xml:space="preserve">С 2009 года на производственных мощностях компании стали производить </w:t>
      </w:r>
      <w:r w:rsidR="00077713">
        <w:t>……………………………………………</w:t>
      </w:r>
      <w:r w:rsidR="00077713" w:rsidRPr="00F543DD">
        <w:t>.</w:t>
      </w:r>
    </w:p>
    <w:p w:rsidR="008815FC" w:rsidRDefault="008815FC" w:rsidP="00160F30">
      <w:r>
        <w:t>В 2010 г</w:t>
      </w:r>
      <w:r w:rsidR="00160F30">
        <w:t>ода</w:t>
      </w:r>
      <w:r>
        <w:t xml:space="preserve"> компания провела массовые инвестиции по замене большей части производственных мощностей (</w:t>
      </w:r>
      <w:r w:rsidR="00077713">
        <w:t>……………………………………………</w:t>
      </w:r>
      <w:r w:rsidR="00077713" w:rsidRPr="00F543DD">
        <w:t>.</w:t>
      </w:r>
      <w:r>
        <w:t>). В феврале 2011 г был запущен новый сборочный цех.</w:t>
      </w:r>
    </w:p>
    <w:p w:rsidR="00205430" w:rsidRDefault="00205430" w:rsidP="00160F30">
      <w:r>
        <w:t xml:space="preserve">В 2012 году началось производство </w:t>
      </w:r>
      <w:r w:rsidR="00077713">
        <w:t>……………………………………………</w:t>
      </w:r>
      <w:r w:rsidR="00077713" w:rsidRPr="00F543DD">
        <w:t>.</w:t>
      </w:r>
      <w:r>
        <w:t xml:space="preserve">. Производство </w:t>
      </w:r>
      <w:r w:rsidR="00160F30">
        <w:t>сконцентрировано</w:t>
      </w:r>
      <w:r>
        <w:t xml:space="preserve"> на основном заводе в г.Гаг</w:t>
      </w:r>
      <w:r w:rsidR="00160F30">
        <w:t>арине и осуществляется по полн</w:t>
      </w:r>
      <w:r>
        <w:t>ому циклу.</w:t>
      </w:r>
    </w:p>
    <w:p w:rsidR="00F6362A" w:rsidRDefault="00205430" w:rsidP="00160F30">
      <w:r>
        <w:t>В 2013 году был</w:t>
      </w:r>
      <w:r w:rsidR="00160F30">
        <w:t>о</w:t>
      </w:r>
      <w:r>
        <w:t xml:space="preserve"> построен</w:t>
      </w:r>
      <w:r w:rsidR="00160F30">
        <w:t>о</w:t>
      </w:r>
      <w:r>
        <w:t xml:space="preserve"> новое современное здание общей площадью 3000 кв.м. Внутри разместил</w:t>
      </w:r>
      <w:r w:rsidR="00160F30">
        <w:t>ся</w:t>
      </w:r>
      <w:r>
        <w:t xml:space="preserve"> склад, а также флагманский магазин площадью 500 кв.м.</w:t>
      </w:r>
      <w:r w:rsidR="00F6362A">
        <w:t xml:space="preserve"> </w:t>
      </w:r>
    </w:p>
    <w:p w:rsidR="00F6362A" w:rsidRDefault="00F6362A" w:rsidP="00160F30">
      <w:r>
        <w:t>Также в</w:t>
      </w:r>
      <w:r w:rsidRPr="00160F30">
        <w:t xml:space="preserve"> 2013 году компания начала развивать совместный проект с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. Это сборка на базе предприятия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. «Мобил К» предлагаем модель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. Другая новинка —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. Оба мотоблока относятся к классу </w:t>
      </w:r>
      <w:r w:rsidR="00077713">
        <w:t>……………………………………………</w:t>
      </w:r>
      <w:r w:rsidR="00077713" w:rsidRPr="00F543DD">
        <w:t>.</w:t>
      </w:r>
      <w:r w:rsidRPr="00160F30">
        <w:t>.</w:t>
      </w:r>
    </w:p>
    <w:p w:rsidR="00F6362A" w:rsidRPr="00160F30" w:rsidRDefault="00F6362A" w:rsidP="00160F30">
      <w:r w:rsidRPr="00160F30">
        <w:lastRenderedPageBreak/>
        <w:t xml:space="preserve">«На мотоблоки мы стараемся ставить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r. Вскоре у нас появятся машины с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. Двигатель </w:t>
      </w:r>
      <w:r w:rsidR="00077713">
        <w:t>……………………………………………</w:t>
      </w:r>
      <w:r w:rsidR="00077713" w:rsidRPr="00F543DD">
        <w:t>.</w:t>
      </w:r>
      <w:r w:rsidRPr="00160F30">
        <w:t>», - рассказывает  руководитель компании «Мобил К» Григорий Кораблев.</w:t>
      </w:r>
    </w:p>
    <w:p w:rsidR="00F6362A" w:rsidRPr="00160F30" w:rsidRDefault="00F6362A" w:rsidP="00160F30">
      <w:r w:rsidRPr="00160F30">
        <w:t xml:space="preserve">Ещё одно новое изделие —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, в котором используется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. На снегоуборщик ставится </w:t>
      </w:r>
      <w:r w:rsidR="00077713">
        <w:t>……………………………………………</w:t>
      </w:r>
      <w:r w:rsidR="00077713" w:rsidRPr="00F543DD">
        <w:t>.</w:t>
      </w:r>
      <w:r w:rsidRPr="00160F30">
        <w:t>.</w:t>
      </w:r>
    </w:p>
    <w:p w:rsidR="004E5C8F" w:rsidRPr="00160F30" w:rsidRDefault="004E5C8F" w:rsidP="00160F30">
      <w:r w:rsidRPr="00160F30">
        <w:t xml:space="preserve">По собственной оценке компании по основным навесным орудиям им принадлежит порядка </w:t>
      </w:r>
      <w:r w:rsidR="00077713">
        <w:t>..</w:t>
      </w:r>
      <w:r w:rsidRPr="00160F30">
        <w:t xml:space="preserve">% российского рынка. Есть эксклюзивные вещи, по которым компания занимает все 100%, подобные изделия никто не производит. «Европейской навески на нашем рынке </w:t>
      </w:r>
      <w:r w:rsidR="00077713">
        <w:t>……………………………………………</w:t>
      </w:r>
      <w:r w:rsidR="00077713" w:rsidRPr="00F543DD">
        <w:t>.</w:t>
      </w:r>
      <w:r w:rsidRPr="00160F30">
        <w:t xml:space="preserve">. Остальное частично везётся из </w:t>
      </w:r>
      <w:r w:rsidR="0021394D">
        <w:t>……………………………………………</w:t>
      </w:r>
      <w:r w:rsidR="0021394D" w:rsidRPr="00F543DD">
        <w:t>.</w:t>
      </w:r>
      <w:r w:rsidRPr="00160F30">
        <w:t xml:space="preserve">. В последнее время появилось много </w:t>
      </w:r>
      <w:r w:rsidR="0021394D">
        <w:t>……………………………………………</w:t>
      </w:r>
      <w:r w:rsidR="0021394D" w:rsidRPr="00F543DD">
        <w:t>.</w:t>
      </w:r>
      <w:r w:rsidRPr="00160F30">
        <w:t xml:space="preserve">. Как правило, такие навесные орудия изготавливают из </w:t>
      </w:r>
      <w:r w:rsidR="0021394D">
        <w:t>……………………………………………</w:t>
      </w:r>
      <w:r w:rsidR="0021394D" w:rsidRPr="00F543DD">
        <w:t>.</w:t>
      </w:r>
      <w:r w:rsidR="0021394D">
        <w:t>. Их</w:t>
      </w:r>
      <w:r w:rsidRPr="00160F30">
        <w:t xml:space="preserve"> стало так много, что они борются друг с другом за </w:t>
      </w:r>
      <w:r w:rsidR="0021394D">
        <w:t>……………………………………………</w:t>
      </w:r>
      <w:r w:rsidR="0021394D" w:rsidRPr="00F543DD">
        <w:t>.</w:t>
      </w:r>
      <w:r w:rsidRPr="00160F30">
        <w:t>», - комментирует руководитель компании.</w:t>
      </w:r>
    </w:p>
    <w:p w:rsidR="00205430" w:rsidRDefault="00205430" w:rsidP="00205430"/>
    <w:p w:rsidR="008815FC" w:rsidRPr="008815FC" w:rsidRDefault="008815FC" w:rsidP="008815FC">
      <w:pPr>
        <w:rPr>
          <w:b/>
        </w:rPr>
      </w:pPr>
      <w:r w:rsidRPr="008815FC">
        <w:rPr>
          <w:b/>
        </w:rPr>
        <w:t>ООО «Академия инструмента»</w:t>
      </w:r>
    </w:p>
    <w:p w:rsidR="004D6EFE" w:rsidRDefault="008815FC" w:rsidP="004D6EFE">
      <w:r>
        <w:t>Компания начинала работать в качестве оптовой, собственное про</w:t>
      </w:r>
      <w:r w:rsidR="00160F30">
        <w:t>изводство было открыто в 2005 году.</w:t>
      </w:r>
      <w:r>
        <w:t xml:space="preserve"> </w:t>
      </w:r>
      <w:r w:rsidR="004D6EFE">
        <w:t xml:space="preserve">«Академия инструмента» имеет тесные связи с китайскими производителями – по её чертежам китайская </w:t>
      </w:r>
      <w:r w:rsidR="0021394D">
        <w:t>……………………………………………</w:t>
      </w:r>
      <w:r w:rsidR="0021394D" w:rsidRPr="00F543DD">
        <w:t>.</w:t>
      </w:r>
      <w:r w:rsidR="004D6EFE">
        <w:t xml:space="preserve"> осуществляет сборку части продукции на территории Китая.</w:t>
      </w:r>
    </w:p>
    <w:p w:rsidR="0049699E" w:rsidRDefault="0049699E" w:rsidP="004D6EFE">
      <w:r w:rsidRPr="0049699E">
        <w:t xml:space="preserve">Компания заботится о качестве используемого в производстве сырья, поэтому сотрудничает только с надежными поставщиками: </w:t>
      </w:r>
      <w:r w:rsidR="0021394D">
        <w:t>……………………………………………</w:t>
      </w:r>
      <w:r w:rsidR="0021394D" w:rsidRPr="00F543DD">
        <w:t>.</w:t>
      </w:r>
      <w:r w:rsidRPr="0049699E">
        <w:t>.  Все используемые в производстве материалы имеют сертификаты соответствия и сертификаты качества.</w:t>
      </w:r>
    </w:p>
    <w:p w:rsidR="0049699E" w:rsidRDefault="0049699E" w:rsidP="004D6EFE">
      <w:r w:rsidRPr="0049699E">
        <w:t>Сегодня площадь производственно-складско</w:t>
      </w:r>
      <w:r>
        <w:t>го комплекса — это 5000 кв.м</w:t>
      </w:r>
      <w:r w:rsidRPr="0049699E">
        <w:t xml:space="preserve">, по сравнению с 2003 г. она увеличилась в </w:t>
      </w:r>
      <w:r>
        <w:t>2, 5 раза</w:t>
      </w:r>
      <w:r w:rsidRPr="0049699E">
        <w:t xml:space="preserve">. Производственная мощность составляет </w:t>
      </w:r>
      <w:r w:rsidR="0021394D">
        <w:t>…</w:t>
      </w:r>
      <w:r w:rsidRPr="0049699E">
        <w:t xml:space="preserve"> единиц навесного оборудования в год. Вся продукция производится только по утвержденным техническим условиям.</w:t>
      </w:r>
    </w:p>
    <w:p w:rsidR="007A1FE2" w:rsidRPr="007A1FE2" w:rsidRDefault="007A1FE2" w:rsidP="004D6EFE">
      <w:r>
        <w:t>В 2013 го</w:t>
      </w:r>
      <w:r w:rsidR="0021394D">
        <w:t>ду в Россию было завезено …</w:t>
      </w:r>
      <w:r w:rsidRPr="007A1FE2">
        <w:t xml:space="preserve"> </w:t>
      </w:r>
      <w:r>
        <w:t xml:space="preserve">малогабаритной снегоуборочной техники торговой марки ЦЕЛИНА общей стоимостью </w:t>
      </w:r>
      <w:r w:rsidRPr="007A1FE2">
        <w:t>$</w:t>
      </w:r>
      <w:r w:rsidR="0021394D">
        <w:t>...</w:t>
      </w:r>
      <w:r>
        <w:t xml:space="preserve"> млн., объем экспорта совсем незначителен </w:t>
      </w:r>
      <w:r>
        <w:lastRenderedPageBreak/>
        <w:t xml:space="preserve">– всего </w:t>
      </w:r>
      <w:r w:rsidR="0021394D">
        <w:t>…</w:t>
      </w:r>
      <w:r>
        <w:t xml:space="preserve"> единицы техники. Также в 2013 году было поставлено </w:t>
      </w:r>
      <w:r w:rsidR="0021394D">
        <w:t>…</w:t>
      </w:r>
      <w:r>
        <w:t xml:space="preserve"> единиц навесного оборудования этой торговой марки.</w:t>
      </w:r>
    </w:p>
    <w:p w:rsidR="007A1FE2" w:rsidRDefault="007A1FE2" w:rsidP="007A1FE2">
      <w:pPr>
        <w:pStyle w:val="af4"/>
      </w:pPr>
      <w:bookmarkStart w:id="122" w:name="_Toc380061360"/>
      <w:r>
        <w:t xml:space="preserve">Таблица </w:t>
      </w:r>
      <w:fldSimple w:instr=" SEQ Таблица \* ARABIC ">
        <w:r w:rsidR="00B055D8">
          <w:rPr>
            <w:noProof/>
          </w:rPr>
          <w:t>18</w:t>
        </w:r>
      </w:fldSimple>
      <w:r>
        <w:t xml:space="preserve">. Объем поставок и экспорта ООО «Академия Инструмента» (ТМ Целина) в 2009-2013гг., шт. и </w:t>
      </w:r>
      <w:r w:rsidRPr="007A1FE2">
        <w:t>$</w:t>
      </w:r>
      <w:r>
        <w:t xml:space="preserve"> тыс.</w:t>
      </w:r>
      <w:bookmarkEnd w:id="122"/>
    </w:p>
    <w:tbl>
      <w:tblPr>
        <w:tblW w:w="5000" w:type="pct"/>
        <w:tblLook w:val="04A0" w:firstRow="1" w:lastRow="0" w:firstColumn="1" w:lastColumn="0" w:noHBand="0" w:noVBand="1"/>
      </w:tblPr>
      <w:tblGrid>
        <w:gridCol w:w="991"/>
        <w:gridCol w:w="3041"/>
        <w:gridCol w:w="1062"/>
        <w:gridCol w:w="1062"/>
        <w:gridCol w:w="1062"/>
        <w:gridCol w:w="1062"/>
        <w:gridCol w:w="1065"/>
      </w:tblGrid>
      <w:tr w:rsidR="007A1FE2" w:rsidRPr="007A1FE2" w:rsidTr="00D6679F">
        <w:trPr>
          <w:trHeight w:val="300"/>
        </w:trPr>
        <w:tc>
          <w:tcPr>
            <w:tcW w:w="2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7A1FE2" w:rsidRPr="007A1FE2" w:rsidTr="007A1FE2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 натуральном выражении, шт.</w:t>
            </w:r>
          </w:p>
        </w:tc>
      </w:tr>
      <w:tr w:rsidR="007A1FE2" w:rsidRPr="007A1FE2" w:rsidTr="007A1FE2">
        <w:trPr>
          <w:trHeight w:val="300"/>
        </w:trPr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160F30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60F30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Малогабаритная машина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A1FE2" w:rsidRPr="007A1FE2" w:rsidTr="007A1FE2">
        <w:trPr>
          <w:trHeight w:val="300"/>
        </w:trPr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1FE2" w:rsidRPr="00160F30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Навесное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A1FE2" w:rsidRPr="007A1FE2" w:rsidTr="007A1FE2">
        <w:trPr>
          <w:trHeight w:val="30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160F30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60F30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Малогабаритная машина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</w:t>
            </w:r>
          </w:p>
        </w:tc>
      </w:tr>
      <w:tr w:rsidR="007A1FE2" w:rsidRPr="007A1FE2" w:rsidTr="007A1FE2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 стоимостном выражении, $ тыс.</w:t>
            </w:r>
          </w:p>
        </w:tc>
      </w:tr>
      <w:tr w:rsidR="007A1FE2" w:rsidRPr="007A1FE2" w:rsidTr="007A1FE2">
        <w:trPr>
          <w:trHeight w:val="300"/>
        </w:trPr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160F30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60F30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Малогабаритная машина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A1FE2" w:rsidRPr="007A1FE2" w:rsidTr="007A1FE2">
        <w:trPr>
          <w:trHeight w:val="300"/>
        </w:trPr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1FE2" w:rsidRPr="00160F30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Навесное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A1FE2" w:rsidRPr="007A1FE2" w:rsidTr="007A1FE2">
        <w:trPr>
          <w:trHeight w:val="30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160F30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60F30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1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Малогабаритная машина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7A1FE2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E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FE2" w:rsidRPr="007A1FE2" w:rsidRDefault="0021394D" w:rsidP="007A1FE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7A1FE2" w:rsidRPr="007A1FE2" w:rsidRDefault="007A1FE2" w:rsidP="007A1FE2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7A1FE2">
        <w:t xml:space="preserve"> </w:t>
      </w:r>
      <w:r>
        <w:rPr>
          <w:lang w:val="en-US"/>
        </w:rPr>
        <w:t>Research</w:t>
      </w:r>
      <w:r w:rsidRPr="007A1FE2">
        <w:t xml:space="preserve"> </w:t>
      </w:r>
      <w:r>
        <w:rPr>
          <w:lang w:val="en-US"/>
        </w:rPr>
        <w:t>Group</w:t>
      </w:r>
      <w:r>
        <w:t xml:space="preserve"> по данным ФТС </w:t>
      </w:r>
    </w:p>
    <w:p w:rsidR="0049699E" w:rsidRDefault="0049699E" w:rsidP="008815FC">
      <w:r w:rsidRPr="0049699E">
        <w:t xml:space="preserve">Компания АКАДЕМИЯ ИНСТРУМЕНТА — один из крупнейших оптовых поставщиков садово-парковой техники, электро- и бензоинструмента на </w:t>
      </w:r>
      <w:r w:rsidR="0021394D">
        <w:t>……………………………………………</w:t>
      </w:r>
      <w:r w:rsidR="0021394D" w:rsidRPr="00F543DD">
        <w:t>.</w:t>
      </w:r>
      <w:r w:rsidRPr="0049699E">
        <w:t xml:space="preserve">. Для </w:t>
      </w:r>
      <w:r w:rsidR="0021394D">
        <w:t>……………………………………………</w:t>
      </w:r>
      <w:r w:rsidR="0021394D" w:rsidRPr="00F543DD">
        <w:t>.</w:t>
      </w:r>
      <w:r w:rsidRPr="0049699E">
        <w:t>, компания поставляет весь ассортимент товара, необходимый как на дачном участке, так и в быту.</w:t>
      </w:r>
    </w:p>
    <w:p w:rsidR="0049699E" w:rsidRDefault="0049699E" w:rsidP="0049699E">
      <w:r>
        <w:t xml:space="preserve">Компания АКАДЕМИЯ ИНСТРУМЕНТА — это широкая сеть </w:t>
      </w:r>
      <w:r w:rsidR="0021394D">
        <w:t>……………………………………………</w:t>
      </w:r>
      <w:r w:rsidR="0021394D" w:rsidRPr="00F543DD">
        <w:t>.</w:t>
      </w:r>
      <w:r>
        <w:t xml:space="preserve">. Сегодня компания имеет </w:t>
      </w:r>
      <w:r w:rsidR="0021394D">
        <w:t>…</w:t>
      </w:r>
      <w:r>
        <w:t xml:space="preserve"> собственных розничных магазина и </w:t>
      </w:r>
      <w:r w:rsidR="0021394D">
        <w:t>…</w:t>
      </w:r>
      <w:r>
        <w:t xml:space="preserve"> магазинов, которые </w:t>
      </w:r>
      <w:r w:rsidR="0021394D">
        <w:t>……………………………………………</w:t>
      </w:r>
      <w:r w:rsidR="0021394D" w:rsidRPr="00F543DD">
        <w:t>.</w:t>
      </w:r>
      <w:r>
        <w:t xml:space="preserve">. Расположены магазины в </w:t>
      </w:r>
      <w:r w:rsidR="0021394D">
        <w:t>……………………………………………</w:t>
      </w:r>
      <w:r w:rsidR="0021394D" w:rsidRPr="00F543DD">
        <w:t>.</w:t>
      </w:r>
      <w:r>
        <w:t>.</w:t>
      </w:r>
    </w:p>
    <w:p w:rsidR="0049699E" w:rsidRDefault="0049699E" w:rsidP="0049699E">
      <w:r>
        <w:t xml:space="preserve">Компания АКАДЕМИЯ ИНСТРУМЕНТА развивает </w:t>
      </w:r>
      <w:r w:rsidR="0021394D">
        <w:t>……………………………………………</w:t>
      </w:r>
      <w:r w:rsidR="0021394D" w:rsidRPr="00F543DD">
        <w:t>.</w:t>
      </w:r>
      <w:r>
        <w:t xml:space="preserve">. Сегодня компания имеет </w:t>
      </w:r>
      <w:r w:rsidR="0021394D">
        <w:t>……………………………………………</w:t>
      </w:r>
      <w:r w:rsidR="0021394D" w:rsidRPr="00F543DD">
        <w:t>.</w:t>
      </w:r>
      <w:r>
        <w:t>. В выставочном зале представлена вся производимая и импортируемая компанией продукция. В ближайшее время планируется открытие сервисного центра.</w:t>
      </w:r>
    </w:p>
    <w:p w:rsidR="0049699E" w:rsidRPr="00D838F2" w:rsidRDefault="0049699E" w:rsidP="0049699E">
      <w:r w:rsidRPr="0049699E">
        <w:t xml:space="preserve">Компания АКАДЕМИЯ </w:t>
      </w:r>
      <w:r w:rsidR="0021394D">
        <w:t xml:space="preserve">ИНСТРУМЕНТА имеет </w:t>
      </w:r>
      <w:r w:rsidRPr="0049699E">
        <w:t xml:space="preserve">собственный сервисный центр в </w:t>
      </w:r>
      <w:r w:rsidR="0021394D">
        <w:t>…</w:t>
      </w:r>
      <w:r w:rsidRPr="0049699E">
        <w:t xml:space="preserve"> рядом с центральным офисом, а также является авторизованным сервисным центром и осуществляет гарантийный ремонт садово-парковой техники, электро- и бензоинструмента различных торговых марок.</w:t>
      </w:r>
      <w:r>
        <w:t xml:space="preserve"> </w:t>
      </w:r>
      <w:r w:rsidRPr="0049699E">
        <w:t>Наличие в сервисном центре всех необходимых запчастей позволяет выполнять гарантийный и послегарантийный ремонт оборудования в максимально сжатые сроки.</w:t>
      </w:r>
      <w:r>
        <w:t xml:space="preserve"> В 2006 г. и в 2009 г. сервисный центр компании был сертифицирован центром экспертизы и сертификации. Это является подтверждением высокого качества его работы. Клиенты из других регионов для удобства и быстроты </w:t>
      </w:r>
      <w:r>
        <w:lastRenderedPageBreak/>
        <w:t xml:space="preserve">решения вопросов, связанных с гарантийным и послегарантийным обслуживанием, </w:t>
      </w:r>
      <w:r w:rsidR="0021394D">
        <w:t xml:space="preserve">имеют возможность обращаться в </w:t>
      </w:r>
      <w:r>
        <w:t xml:space="preserve">ближайшие сервисные центры компании в </w:t>
      </w:r>
      <w:r w:rsidR="0021394D">
        <w:t>……………………………………………</w:t>
      </w:r>
      <w:r w:rsidR="0021394D" w:rsidRPr="00F543DD">
        <w:t>.</w:t>
      </w:r>
      <w:r>
        <w:t>.</w:t>
      </w:r>
    </w:p>
    <w:p w:rsidR="00432B40" w:rsidRPr="00D838F2" w:rsidRDefault="00432B40" w:rsidP="00432B40"/>
    <w:p w:rsidR="0084755D" w:rsidRPr="00D838F2" w:rsidRDefault="0084755D" w:rsidP="0084755D"/>
    <w:p w:rsidR="0084755D" w:rsidRPr="00D838F2" w:rsidRDefault="0084755D" w:rsidP="0084755D"/>
    <w:p w:rsidR="001C779E" w:rsidRPr="00D838F2" w:rsidRDefault="001C779E" w:rsidP="001C779E"/>
    <w:p w:rsidR="001C779E" w:rsidRPr="00D838F2" w:rsidRDefault="001C779E" w:rsidP="001C779E"/>
    <w:p w:rsidR="006B759B" w:rsidRPr="00D838F2" w:rsidRDefault="006B759B" w:rsidP="006B759B">
      <w:pPr>
        <w:ind w:firstLine="0"/>
      </w:pPr>
    </w:p>
    <w:p w:rsidR="006B759B" w:rsidRPr="00D838F2" w:rsidRDefault="006B759B" w:rsidP="00875D29"/>
    <w:p w:rsidR="00DC2B8B" w:rsidRPr="00D838F2" w:rsidRDefault="00DC2B8B" w:rsidP="00A60BB4">
      <w:pPr>
        <w:pStyle w:val="af3"/>
        <w:ind w:firstLine="0"/>
      </w:pPr>
    </w:p>
    <w:p w:rsidR="00775931" w:rsidRPr="00D838F2" w:rsidRDefault="00775931" w:rsidP="00A60BB4">
      <w:pPr>
        <w:pStyle w:val="af3"/>
        <w:ind w:firstLine="0"/>
        <w:sectPr w:rsidR="00775931" w:rsidRPr="00D838F2" w:rsidSect="00432B40">
          <w:headerReference w:type="default" r:id="rId117"/>
          <w:footerReference w:type="default" r:id="rId118"/>
          <w:pgSz w:w="11906" w:h="16838"/>
          <w:pgMar w:top="1418" w:right="850" w:bottom="1134" w:left="1701" w:header="709" w:footer="312" w:gutter="0"/>
          <w:cols w:space="708"/>
          <w:titlePg/>
          <w:docGrid w:linePitch="360"/>
        </w:sectPr>
      </w:pPr>
    </w:p>
    <w:p w:rsidR="00DC2B8B" w:rsidRPr="00D838F2" w:rsidRDefault="00DC2B8B" w:rsidP="00A60BB4">
      <w:pPr>
        <w:pStyle w:val="af3"/>
        <w:ind w:firstLine="0"/>
      </w:pPr>
      <w:r w:rsidRPr="00D838F2">
        <w:lastRenderedPageBreak/>
        <w:br w:type="page"/>
      </w:r>
    </w:p>
    <w:p w:rsidR="00A60BB4" w:rsidRDefault="008D4545" w:rsidP="0037754B">
      <w:pPr>
        <w:pStyle w:val="I"/>
      </w:pPr>
      <w:bookmarkStart w:id="123" w:name="_Toc380062861"/>
      <w:r>
        <w:lastRenderedPageBreak/>
        <w:t xml:space="preserve">5. </w:t>
      </w:r>
      <w:r w:rsidR="0053101E" w:rsidRPr="0053101E">
        <w:t>Импортно-экспортные операции на российском рынке</w:t>
      </w:r>
      <w:bookmarkEnd w:id="123"/>
    </w:p>
    <w:p w:rsidR="000B5280" w:rsidRDefault="000B5280" w:rsidP="0053101E">
      <w:r w:rsidRPr="000B5280">
        <w:t>В данном исследовании, в структуру снегоуборочных машин включаются все снегоуборочные машины, импортируемые в Россию: самоходные/несамоходные, плужные/р</w:t>
      </w:r>
      <w:r w:rsidR="00921CF6">
        <w:t>о</w:t>
      </w:r>
      <w:r w:rsidRPr="000B5280">
        <w:t>торные, малогабар</w:t>
      </w:r>
      <w:r w:rsidR="00E3136E">
        <w:t>итные/крупногабаритные и другие, а также навесное снегоуборочное оборудование.</w:t>
      </w:r>
      <w:r w:rsidRPr="000B5280">
        <w:t xml:space="preserve"> Для анализа использовались следующие таможенные коды</w:t>
      </w:r>
      <w:r w:rsidR="00921CF6">
        <w:t>:</w:t>
      </w:r>
      <w:r w:rsidRPr="000B5280">
        <w:t xml:space="preserve"> 8705 и 8430.</w:t>
      </w:r>
    </w:p>
    <w:p w:rsidR="00E3136E" w:rsidRDefault="00E3136E" w:rsidP="00E3136E">
      <w:pPr>
        <w:pStyle w:val="II"/>
      </w:pPr>
      <w:bookmarkStart w:id="124" w:name="_Toc380062862"/>
      <w:r>
        <w:t>5.1. Импорт снегоуборочной техники</w:t>
      </w:r>
      <w:bookmarkEnd w:id="124"/>
      <w:r>
        <w:t xml:space="preserve"> </w:t>
      </w:r>
    </w:p>
    <w:p w:rsidR="00BB48E2" w:rsidRPr="001E11B4" w:rsidRDefault="00BB48E2" w:rsidP="00BB48E2">
      <w:r>
        <w:t xml:space="preserve">В 2013 году в Россию было импортировано </w:t>
      </w:r>
      <w:r w:rsidR="001E11B4">
        <w:t xml:space="preserve">более </w:t>
      </w:r>
      <w:r w:rsidR="00C939D1">
        <w:t>…</w:t>
      </w:r>
      <w:r w:rsidR="001E11B4">
        <w:t xml:space="preserve"> тыс. различной снегоуборочной техники – машин разного типа и навесного оборудования для уборки снега. В сравнении с предыдущим годом объем импорт в натуральном выражении </w:t>
      </w:r>
      <w:r w:rsidR="00C939D1">
        <w:t>……………………………………………</w:t>
      </w:r>
      <w:r w:rsidR="00C939D1" w:rsidRPr="00F543DD">
        <w:t>.</w:t>
      </w:r>
      <w:r w:rsidR="00C939D1">
        <w:t xml:space="preserve"> </w:t>
      </w:r>
      <w:r w:rsidR="001E11B4">
        <w:t xml:space="preserve">В стоимостном выражении объем импорта составил </w:t>
      </w:r>
      <w:r w:rsidR="001E11B4" w:rsidRPr="001E11B4">
        <w:t>$</w:t>
      </w:r>
      <w:r w:rsidR="00C939D1">
        <w:t>... млн. (…</w:t>
      </w:r>
      <w:r w:rsidR="001E11B4">
        <w:t>% в сравнении с предыдущим годом).</w:t>
      </w:r>
    </w:p>
    <w:p w:rsidR="00BB48E2" w:rsidRDefault="00BB48E2" w:rsidP="00302667">
      <w:pPr>
        <w:pStyle w:val="af4"/>
      </w:pPr>
      <w:bookmarkStart w:id="125" w:name="_Toc380061361"/>
      <w:r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19</w:t>
      </w:r>
      <w:r w:rsidR="002D7993">
        <w:rPr>
          <w:noProof/>
        </w:rPr>
        <w:fldChar w:fldCharType="end"/>
      </w:r>
      <w:r>
        <w:t xml:space="preserve">. Импорт снегоуборочной техники в Россию в 2009-2013гг. по товарным группам, тыс. шт. и </w:t>
      </w:r>
      <w:r w:rsidRPr="00BB48E2">
        <w:t xml:space="preserve">$ </w:t>
      </w:r>
      <w:r>
        <w:t>тыс.</w:t>
      </w:r>
      <w:bookmarkEnd w:id="125"/>
    </w:p>
    <w:tbl>
      <w:tblPr>
        <w:tblW w:w="5000" w:type="pct"/>
        <w:tblLook w:val="04A0" w:firstRow="1" w:lastRow="0" w:firstColumn="1" w:lastColumn="0" w:noHBand="0" w:noVBand="1"/>
      </w:tblPr>
      <w:tblGrid>
        <w:gridCol w:w="3044"/>
        <w:gridCol w:w="1259"/>
        <w:gridCol w:w="1260"/>
        <w:gridCol w:w="1260"/>
        <w:gridCol w:w="1260"/>
        <w:gridCol w:w="1262"/>
      </w:tblGrid>
      <w:tr w:rsidR="008C1379" w:rsidRPr="008C1379" w:rsidTr="008C1379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8C1379" w:rsidRPr="008C1379" w:rsidTr="008C1379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В натуральном выражении, штук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Импорт всего: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5 054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27 272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Крупногабаритная техника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Малогабаритная техника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4 030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23 964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C939D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Навесное оборудование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3 254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8C1379" w:rsidRPr="008C1379" w:rsidTr="008C1379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В стоимостном выражении, $ тыс.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Импорт всего: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6 064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20 496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Крупногабаритная техника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Малогабаритная техника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11 231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8C1379" w:rsidRPr="008C1379" w:rsidTr="008C1379">
        <w:trPr>
          <w:trHeight w:val="300"/>
        </w:trPr>
        <w:tc>
          <w:tcPr>
            <w:tcW w:w="1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Навесное оборудование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3 830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8C1379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37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8 982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379" w:rsidRPr="008C1379" w:rsidRDefault="00C939D1" w:rsidP="008C137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BB48E2" w:rsidRDefault="00BB48E2" w:rsidP="00DC051D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1E11B4" w:rsidRDefault="001E11B4" w:rsidP="001E11B4">
      <w:r>
        <w:t xml:space="preserve">В структуре российского импорта техники для уборки снега подавляющая часть приходится на </w:t>
      </w:r>
      <w:r w:rsidR="00C939D1">
        <w:t>……………………………………………</w:t>
      </w:r>
      <w:r w:rsidR="00C939D1" w:rsidRPr="00F543DD">
        <w:t>.</w:t>
      </w:r>
      <w:r>
        <w:t xml:space="preserve">. В России производством снегоуборочной техники этой категории занимается только «Мобил К», однако объемы производства совершенно незначительны, поэтому более 99% российского рынка снегоуборочной техники малых габаритов составляет продукция импортного производства. </w:t>
      </w:r>
    </w:p>
    <w:p w:rsidR="001E11B4" w:rsidRDefault="001E11B4" w:rsidP="001E11B4">
      <w:r>
        <w:t>Таким образом, в 2013 году в структуре российского импорта в натуральном выражении снегоуборочная малогабаритная техника составила</w:t>
      </w:r>
      <w:r w:rsidR="00760E0A">
        <w:t xml:space="preserve"> </w:t>
      </w:r>
      <w:r w:rsidR="00C939D1">
        <w:t>…%, …</w:t>
      </w:r>
      <w:r w:rsidR="00EF2083">
        <w:t xml:space="preserve">% приходится на навесное оборудование и </w:t>
      </w:r>
      <w:r w:rsidR="00C939D1">
        <w:t>…</w:t>
      </w:r>
      <w:r w:rsidR="00EF2083">
        <w:t>% на крупногабаритную технику.</w:t>
      </w:r>
    </w:p>
    <w:p w:rsidR="00EF2083" w:rsidRDefault="00EF2083" w:rsidP="001E11B4">
      <w:r>
        <w:lastRenderedPageBreak/>
        <w:t xml:space="preserve">В стоимостном выражении структура импорта по товарным категориям отличается: </w:t>
      </w:r>
      <w:r w:rsidR="00C939D1">
        <w:t>……………………………………………</w:t>
      </w:r>
      <w:r w:rsidR="00C939D1" w:rsidRPr="00F543DD">
        <w:t>.</w:t>
      </w:r>
      <w:r>
        <w:t>.</w:t>
      </w:r>
    </w:p>
    <w:p w:rsidR="001E11B4" w:rsidRPr="00BB48E2" w:rsidRDefault="001E11B4" w:rsidP="00302667">
      <w:pPr>
        <w:pStyle w:val="af4"/>
      </w:pPr>
      <w:bookmarkStart w:id="126" w:name="_Toc380061401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25</w:t>
      </w:r>
      <w:r w:rsidR="002D7993">
        <w:rPr>
          <w:noProof/>
        </w:rPr>
        <w:fldChar w:fldCharType="end"/>
      </w:r>
      <w:r>
        <w:t>. Структура импорта снегоуборочной техники в Россию по товарным категориям в 2013г., в %</w:t>
      </w:r>
      <w:bookmarkEnd w:id="126"/>
    </w:p>
    <w:p w:rsidR="00BB48E2" w:rsidRDefault="00B2263C" w:rsidP="0069053F">
      <w:pPr>
        <w:ind w:firstLine="0"/>
      </w:pPr>
      <w:r>
        <w:rPr>
          <w:noProof/>
          <w:lang w:eastAsia="ru-RU"/>
        </w:rPr>
        <w:drawing>
          <wp:inline distT="0" distB="0" distL="0" distR="0" wp14:anchorId="6613658C" wp14:editId="112B9B48">
            <wp:extent cx="5890437" cy="32004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1E11B4" w:rsidRDefault="001E11B4" w:rsidP="00DC051D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760E0A" w:rsidRDefault="00503A26" w:rsidP="00503A26">
      <w:r>
        <w:t>Российский импорт снегоуборочной техники состоит из продукции китайского (</w:t>
      </w:r>
      <w:r w:rsidR="00C939D1">
        <w:t>…</w:t>
      </w:r>
      <w:r>
        <w:t>% в натуральном выражении) и американского производства (</w:t>
      </w:r>
      <w:r w:rsidR="00C939D1">
        <w:t>…</w:t>
      </w:r>
      <w:r>
        <w:t xml:space="preserve">% в натуральном выражении). </w:t>
      </w:r>
    </w:p>
    <w:p w:rsidR="00503A26" w:rsidRDefault="00503A26" w:rsidP="00503A26">
      <w:r>
        <w:t xml:space="preserve">В стоимостном </w:t>
      </w:r>
      <w:r w:rsidR="00760E0A">
        <w:t>объеме</w:t>
      </w:r>
      <w:r>
        <w:t xml:space="preserve"> импорт</w:t>
      </w:r>
      <w:r w:rsidR="00760E0A">
        <w:t>а</w:t>
      </w:r>
      <w:r>
        <w:t xml:space="preserve"> доля </w:t>
      </w:r>
      <w:r w:rsidR="00760E0A">
        <w:t>китайской снегоуборочной техники ниже из-за низкой стоимости</w:t>
      </w:r>
      <w:r>
        <w:t xml:space="preserve"> продукции китайского производства.</w:t>
      </w:r>
    </w:p>
    <w:p w:rsidR="00503A26" w:rsidRDefault="00503A26" w:rsidP="00302667">
      <w:pPr>
        <w:pStyle w:val="af4"/>
      </w:pPr>
      <w:r>
        <w:br w:type="page"/>
      </w:r>
    </w:p>
    <w:p w:rsidR="00503A26" w:rsidRDefault="00503A26" w:rsidP="00302667">
      <w:pPr>
        <w:pStyle w:val="af4"/>
      </w:pPr>
      <w:bookmarkStart w:id="127" w:name="_Toc380061362"/>
      <w:r>
        <w:lastRenderedPageBreak/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20</w:t>
      </w:r>
      <w:r w:rsidR="002D7993">
        <w:rPr>
          <w:noProof/>
        </w:rPr>
        <w:fldChar w:fldCharType="end"/>
      </w:r>
      <w:r>
        <w:t xml:space="preserve">. Импорт снегоуборочной техники в Россию по стране происхождения в 2012-2013гг., тыс. шт. и </w:t>
      </w:r>
      <w:r w:rsidRPr="00503A26">
        <w:t>$</w:t>
      </w:r>
      <w:r>
        <w:t xml:space="preserve"> тыс.</w:t>
      </w:r>
      <w:bookmarkEnd w:id="127"/>
    </w:p>
    <w:tbl>
      <w:tblPr>
        <w:tblW w:w="5000" w:type="pct"/>
        <w:tblLook w:val="04A0" w:firstRow="1" w:lastRow="0" w:firstColumn="1" w:lastColumn="0" w:noHBand="0" w:noVBand="1"/>
      </w:tblPr>
      <w:tblGrid>
        <w:gridCol w:w="1762"/>
        <w:gridCol w:w="1407"/>
        <w:gridCol w:w="1121"/>
        <w:gridCol w:w="1407"/>
        <w:gridCol w:w="1121"/>
        <w:gridCol w:w="1265"/>
        <w:gridCol w:w="1262"/>
      </w:tblGrid>
      <w:tr w:rsidR="00503A26" w:rsidRPr="00503A26" w:rsidTr="00760E0A">
        <w:trPr>
          <w:trHeight w:val="300"/>
        </w:trPr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3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3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 к 2012, в %</w:t>
            </w:r>
          </w:p>
        </w:tc>
      </w:tr>
      <w:tr w:rsidR="00503A26" w:rsidRPr="00503A26" w:rsidTr="00760E0A">
        <w:trPr>
          <w:trHeight w:val="300"/>
        </w:trPr>
        <w:tc>
          <w:tcPr>
            <w:tcW w:w="9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млн.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млн.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В шт.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В $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ВЕНГРИЯ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ИТАЛИЯ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ФИНЛЯНДИЯ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КАНАДА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ПОЛЬША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503A26" w:rsidRPr="00503A26" w:rsidTr="00C939D1">
        <w:trPr>
          <w:trHeight w:val="300"/>
        </w:trPr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A26" w:rsidRPr="00503A26" w:rsidRDefault="00503A26" w:rsidP="00503A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A2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A26" w:rsidRPr="00503A26" w:rsidRDefault="00C939D1" w:rsidP="00503A2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760E0A" w:rsidRDefault="00760E0A" w:rsidP="00DC051D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1E11B4" w:rsidRDefault="00760E0A" w:rsidP="00302667">
      <w:pPr>
        <w:pStyle w:val="af4"/>
      </w:pPr>
      <w:bookmarkStart w:id="128" w:name="_Toc380061402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26</w:t>
      </w:r>
      <w:r w:rsidR="002D7993">
        <w:rPr>
          <w:noProof/>
        </w:rPr>
        <w:fldChar w:fldCharType="end"/>
      </w:r>
      <w:r>
        <w:t>. Структура импорт</w:t>
      </w:r>
      <w:r w:rsidR="00C83172">
        <w:t>а</w:t>
      </w:r>
      <w:r>
        <w:t xml:space="preserve"> снегоуборочной техники в Россию по стране происхождения, в %</w:t>
      </w:r>
      <w:bookmarkEnd w:id="128"/>
      <w:r>
        <w:t xml:space="preserve"> </w:t>
      </w:r>
    </w:p>
    <w:p w:rsidR="00760E0A" w:rsidRPr="00760E0A" w:rsidRDefault="00760E0A" w:rsidP="00760E0A">
      <w:pPr>
        <w:ind w:firstLine="0"/>
      </w:pPr>
      <w:r>
        <w:rPr>
          <w:noProof/>
          <w:lang w:eastAsia="ru-RU"/>
        </w:rPr>
        <w:drawing>
          <wp:inline distT="0" distB="0" distL="0" distR="0" wp14:anchorId="50F0D074" wp14:editId="4179CDEE">
            <wp:extent cx="5890437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760E0A" w:rsidRDefault="00760E0A" w:rsidP="00DC051D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760E0A" w:rsidRPr="00006CF9" w:rsidRDefault="00261CA5" w:rsidP="00261CA5">
      <w:pPr>
        <w:pStyle w:val="III"/>
        <w:rPr>
          <w:lang w:val="ru-RU"/>
        </w:rPr>
      </w:pPr>
      <w:bookmarkStart w:id="129" w:name="_Toc380062863"/>
      <w:r w:rsidRPr="00006CF9">
        <w:rPr>
          <w:lang w:val="ru-RU"/>
        </w:rPr>
        <w:t>Импорт крупногабаритных машин</w:t>
      </w:r>
      <w:bookmarkEnd w:id="129"/>
    </w:p>
    <w:p w:rsidR="00C042B9" w:rsidRDefault="00C042B9" w:rsidP="00C042B9">
      <w:r>
        <w:t xml:space="preserve">Импорт крупногабаритных машин для уборки снега в Россию в 2009-2013 гг. незначителен. Российский рынок в основном состоит из машин отечественного производства. Практически все импортируемые снегоуборщики </w:t>
      </w:r>
      <w:r w:rsidR="00C939D1">
        <w:t>……………………………………………</w:t>
      </w:r>
      <w:r w:rsidR="00C939D1" w:rsidRPr="00F543DD">
        <w:t>.</w:t>
      </w:r>
      <w:r>
        <w:t>.</w:t>
      </w:r>
    </w:p>
    <w:p w:rsidR="00C042B9" w:rsidRPr="00536A6B" w:rsidRDefault="00C042B9" w:rsidP="00C042B9">
      <w:r>
        <w:lastRenderedPageBreak/>
        <w:t>В 2013 году в Россию было ввезено</w:t>
      </w:r>
      <w:r w:rsidR="00536A6B">
        <w:t xml:space="preserve"> </w:t>
      </w:r>
      <w:r w:rsidR="00C939D1">
        <w:t>…</w:t>
      </w:r>
      <w:r w:rsidR="00536A6B">
        <w:t xml:space="preserve"> единиц крупногабаритной техники для уборки снега с улиц, денежный объем импорта составил </w:t>
      </w:r>
      <w:r w:rsidR="00536A6B" w:rsidRPr="00536A6B">
        <w:t>$</w:t>
      </w:r>
      <w:r w:rsidR="00C939D1">
        <w:t>...</w:t>
      </w:r>
      <w:r w:rsidR="00536A6B">
        <w:t xml:space="preserve"> тыс. В сравнении с 2012 годом количество поставленной техники </w:t>
      </w:r>
      <w:r w:rsidR="00C939D1">
        <w:t>……………………………………………</w:t>
      </w:r>
      <w:r w:rsidR="00C939D1" w:rsidRPr="00F543DD">
        <w:t>.</w:t>
      </w:r>
      <w:r w:rsidR="00C939D1">
        <w:t>.</w:t>
      </w:r>
      <w:r w:rsidR="00536A6B">
        <w:t>.</w:t>
      </w:r>
    </w:p>
    <w:p w:rsidR="00C042B9" w:rsidRDefault="00C042B9" w:rsidP="00302667">
      <w:pPr>
        <w:pStyle w:val="af4"/>
      </w:pPr>
      <w:bookmarkStart w:id="130" w:name="_Toc380061363"/>
      <w:r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21</w:t>
      </w:r>
      <w:r w:rsidR="002D7993">
        <w:rPr>
          <w:noProof/>
        </w:rPr>
        <w:fldChar w:fldCharType="end"/>
      </w:r>
      <w:r>
        <w:t xml:space="preserve">. Импорт крупногабаритных снегоуборочных машин в Россию в 2009-2013гг., в шт. и </w:t>
      </w:r>
      <w:r w:rsidRPr="00C042B9">
        <w:t>$</w:t>
      </w:r>
      <w:r>
        <w:t xml:space="preserve"> тыс.</w:t>
      </w:r>
      <w:bookmarkEnd w:id="130"/>
    </w:p>
    <w:tbl>
      <w:tblPr>
        <w:tblW w:w="5000" w:type="pct"/>
        <w:tblLook w:val="04A0" w:firstRow="1" w:lastRow="0" w:firstColumn="1" w:lastColumn="0" w:noHBand="0" w:noVBand="1"/>
      </w:tblPr>
      <w:tblGrid>
        <w:gridCol w:w="1758"/>
        <w:gridCol w:w="1517"/>
        <w:gridCol w:w="1518"/>
        <w:gridCol w:w="1518"/>
        <w:gridCol w:w="1518"/>
        <w:gridCol w:w="1516"/>
      </w:tblGrid>
      <w:tr w:rsidR="00605AEE" w:rsidRPr="00605AEE" w:rsidTr="00536A6B">
        <w:trPr>
          <w:trHeight w:val="300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605AEE" w:rsidRPr="00605AEE" w:rsidTr="00536A6B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шт.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7C0A55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605AEE" w:rsidRPr="00605AEE" w:rsidTr="00536A6B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Прирост, в %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186%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605AEE" w:rsidRPr="00605AEE" w:rsidTr="00536A6B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$ тыс.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605AEE" w:rsidRPr="00605AEE" w:rsidTr="00536A6B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Прирост, в %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605AEE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AEE" w:rsidRPr="00605AEE" w:rsidRDefault="007C0A55" w:rsidP="00605AE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536A6B" w:rsidRDefault="00536A6B" w:rsidP="00DC051D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605AEE" w:rsidRDefault="006F2064" w:rsidP="006F2064">
      <w:r>
        <w:t xml:space="preserve">Структура поставок крупногабаритной снегоуборочной техники по странам различается из года в год. В 2009-2013 гг. постоянно завозится техника, произведенная в </w:t>
      </w:r>
      <w:r w:rsidR="007C0A55">
        <w:t>…</w:t>
      </w:r>
      <w:r w:rsidR="00C83172">
        <w:t>, причем в 2013 году подавляющая</w:t>
      </w:r>
      <w:r>
        <w:t xml:space="preserve"> </w:t>
      </w:r>
      <w:r w:rsidR="00C83172">
        <w:t xml:space="preserve">часть </w:t>
      </w:r>
      <w:r>
        <w:t xml:space="preserve">импорта пришлось именно на эту страну. В тоже время в 2012 году было ввезено много машин </w:t>
      </w:r>
      <w:r w:rsidR="007C0A55">
        <w:t>…</w:t>
      </w:r>
      <w:r>
        <w:t xml:space="preserve"> производства.</w:t>
      </w:r>
    </w:p>
    <w:p w:rsidR="006F2064" w:rsidRDefault="006F2064" w:rsidP="00302667">
      <w:pPr>
        <w:pStyle w:val="af4"/>
      </w:pPr>
      <w:bookmarkStart w:id="131" w:name="_Toc380061364"/>
      <w:r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22</w:t>
      </w:r>
      <w:r w:rsidR="002D7993">
        <w:rPr>
          <w:noProof/>
        </w:rPr>
        <w:fldChar w:fldCharType="end"/>
      </w:r>
      <w:r>
        <w:t xml:space="preserve">. Импорт крупногабаритных снегоуборочных машин в Россию по стране происхождения в 2009-2013гг., шт. и </w:t>
      </w:r>
      <w:r w:rsidRPr="006F2064">
        <w:t>$</w:t>
      </w:r>
      <w:r>
        <w:t xml:space="preserve"> тыс.</w:t>
      </w:r>
      <w:bookmarkEnd w:id="131"/>
    </w:p>
    <w:tbl>
      <w:tblPr>
        <w:tblW w:w="5000" w:type="pct"/>
        <w:tblLook w:val="04A0" w:firstRow="1" w:lastRow="0" w:firstColumn="1" w:lastColumn="0" w:noHBand="0" w:noVBand="1"/>
      </w:tblPr>
      <w:tblGrid>
        <w:gridCol w:w="1767"/>
        <w:gridCol w:w="580"/>
        <w:gridCol w:w="948"/>
        <w:gridCol w:w="580"/>
        <w:gridCol w:w="948"/>
        <w:gridCol w:w="580"/>
        <w:gridCol w:w="950"/>
        <w:gridCol w:w="586"/>
        <w:gridCol w:w="946"/>
        <w:gridCol w:w="558"/>
        <w:gridCol w:w="902"/>
      </w:tblGrid>
      <w:tr w:rsidR="006F2064" w:rsidRPr="006F2064" w:rsidTr="007C0A55">
        <w:trPr>
          <w:trHeight w:val="300"/>
        </w:trPr>
        <w:tc>
          <w:tcPr>
            <w:tcW w:w="9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 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2009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2010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2011</w:t>
            </w:r>
          </w:p>
        </w:tc>
        <w:tc>
          <w:tcPr>
            <w:tcW w:w="8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2012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2013</w:t>
            </w:r>
          </w:p>
        </w:tc>
      </w:tr>
      <w:tr w:rsidR="006F2064" w:rsidRPr="006F2064" w:rsidTr="007C0A55">
        <w:trPr>
          <w:trHeight w:val="300"/>
        </w:trPr>
        <w:tc>
          <w:tcPr>
            <w:tcW w:w="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Шт.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$ тыс.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Шт.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$ тыс.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Шт.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$ тыс.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Шт.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$ тыс.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Шт.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6F2064" w:rsidRPr="006F2064" w:rsidRDefault="006F2064" w:rsidP="006F206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FFFFFF" w:themeColor="background1"/>
                <w:sz w:val="22"/>
                <w:lang w:eastAsia="ru-RU"/>
              </w:rPr>
              <w:t>$ тыс.</w:t>
            </w:r>
          </w:p>
        </w:tc>
      </w:tr>
      <w:tr w:rsidR="007C0A55" w:rsidRPr="006F2064" w:rsidTr="007C0A55">
        <w:trPr>
          <w:trHeight w:val="30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A55" w:rsidRPr="006F2064" w:rsidRDefault="007C0A55" w:rsidP="007C0A5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6F2064">
              <w:rPr>
                <w:rFonts w:eastAsia="Times New Roman" w:cs="Times New Roman"/>
                <w:color w:val="000000"/>
                <w:sz w:val="22"/>
                <w:lang w:eastAsia="ru-RU"/>
              </w:rPr>
              <w:t>БЕЛАРУСЬ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C0A55" w:rsidRPr="006F2064" w:rsidTr="007C0A55">
        <w:trPr>
          <w:trHeight w:val="30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A55" w:rsidRPr="006F2064" w:rsidRDefault="007C0A55" w:rsidP="007C0A5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6F2064">
              <w:rPr>
                <w:rFonts w:eastAsia="Times New Roman" w:cs="Times New Roman"/>
                <w:color w:val="000000"/>
                <w:sz w:val="22"/>
                <w:lang w:eastAsia="ru-RU"/>
              </w:rPr>
              <w:t>КАНАДА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C0A55" w:rsidRPr="006F2064" w:rsidTr="007C0A55">
        <w:trPr>
          <w:trHeight w:val="30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A55" w:rsidRPr="006F2064" w:rsidRDefault="007C0A55" w:rsidP="007C0A5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6F2064">
              <w:rPr>
                <w:rFonts w:eastAsia="Times New Roman" w:cs="Times New Roman"/>
                <w:color w:val="000000"/>
                <w:sz w:val="22"/>
                <w:lang w:eastAsia="ru-RU"/>
              </w:rPr>
              <w:t>КИТАЙ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C0A55" w:rsidRPr="006F2064" w:rsidTr="007C0A55">
        <w:trPr>
          <w:trHeight w:val="30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A55" w:rsidRPr="006F2064" w:rsidRDefault="007C0A55" w:rsidP="007C0A5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6F2064">
              <w:rPr>
                <w:rFonts w:eastAsia="Times New Roman" w:cs="Times New Roman"/>
                <w:color w:val="000000"/>
                <w:sz w:val="22"/>
                <w:lang w:eastAsia="ru-RU"/>
              </w:rPr>
              <w:t>НОРВЕГИЯ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C0A55" w:rsidRPr="006F2064" w:rsidTr="007C0A55">
        <w:trPr>
          <w:trHeight w:val="30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A55" w:rsidRPr="006F2064" w:rsidRDefault="007C0A55" w:rsidP="007C0A5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6F2064">
              <w:rPr>
                <w:rFonts w:eastAsia="Times New Roman" w:cs="Times New Roman"/>
                <w:color w:val="000000"/>
                <w:sz w:val="22"/>
                <w:lang w:eastAsia="ru-RU"/>
              </w:rPr>
              <w:t>ФИНЛЯНДИЯ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C0A55" w:rsidRPr="006F2064" w:rsidTr="007C0A55">
        <w:trPr>
          <w:trHeight w:val="30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A55" w:rsidRPr="006F2064" w:rsidRDefault="007C0A55" w:rsidP="007C0A5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6F2064">
              <w:rPr>
                <w:rFonts w:eastAsia="Times New Roman" w:cs="Times New Roman"/>
                <w:color w:val="000000"/>
                <w:sz w:val="22"/>
                <w:lang w:eastAsia="ru-RU"/>
              </w:rPr>
              <w:t>ЯПОНИЯ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  <w:tr w:rsidR="007C0A55" w:rsidRPr="006F2064" w:rsidTr="007C0A55">
        <w:trPr>
          <w:trHeight w:val="30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A55" w:rsidRPr="006F2064" w:rsidRDefault="007C0A55" w:rsidP="007C0A5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6F2064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ИМПОРТ ВСЕГО: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A55" w:rsidRDefault="007C0A55" w:rsidP="007C0A55">
            <w:pPr>
              <w:spacing w:after="0" w:line="240" w:lineRule="auto"/>
              <w:ind w:firstLine="0"/>
              <w:contextualSpacing/>
              <w:jc w:val="center"/>
            </w:pPr>
            <w:r w:rsidRPr="005C54C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---</w:t>
            </w:r>
          </w:p>
        </w:tc>
      </w:tr>
    </w:tbl>
    <w:p w:rsidR="006F2064" w:rsidRDefault="006F2064" w:rsidP="006F2064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6F2064" w:rsidRDefault="006F2064" w:rsidP="006F2064">
      <w:r>
        <w:t xml:space="preserve">В 2013 году подавляющая доля импорта крупногабаритных снегоуборочных машин приходится на продукцию </w:t>
      </w:r>
      <w:r w:rsidR="007C0A55">
        <w:t>…</w:t>
      </w:r>
      <w:r>
        <w:t xml:space="preserve"> производства – </w:t>
      </w:r>
      <w:r w:rsidR="007C0A55">
        <w:t>…</w:t>
      </w:r>
      <w:r>
        <w:t>% от объема в натуральном и стоимостном выражении.</w:t>
      </w:r>
    </w:p>
    <w:p w:rsidR="006F2064" w:rsidRDefault="006F2064" w:rsidP="00302667">
      <w:pPr>
        <w:pStyle w:val="af4"/>
      </w:pPr>
      <w:bookmarkStart w:id="132" w:name="_Toc380061403"/>
      <w:r>
        <w:lastRenderedPageBreak/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27</w:t>
      </w:r>
      <w:r w:rsidR="002D7993">
        <w:rPr>
          <w:noProof/>
        </w:rPr>
        <w:fldChar w:fldCharType="end"/>
      </w:r>
      <w:r>
        <w:t>. Структура импорта крупногабаритных снегоуборочных машин в Россию по стране происхождения в 2013гг., %</w:t>
      </w:r>
      <w:bookmarkEnd w:id="132"/>
    </w:p>
    <w:p w:rsidR="006F2064" w:rsidRPr="006F2064" w:rsidRDefault="006F2064" w:rsidP="006F2064">
      <w:pPr>
        <w:ind w:firstLine="0"/>
      </w:pPr>
      <w:r>
        <w:rPr>
          <w:noProof/>
          <w:lang w:eastAsia="ru-RU"/>
        </w:rPr>
        <w:drawing>
          <wp:inline distT="0" distB="0" distL="0" distR="0" wp14:anchorId="78DDEA7D" wp14:editId="7479C51A">
            <wp:extent cx="5890437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6F2064" w:rsidRDefault="006F2064" w:rsidP="006F2064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6F2064" w:rsidRDefault="007A0F9A" w:rsidP="006F2064">
      <w:r>
        <w:t>Основные марки импортируемой крупногабаритной снег</w:t>
      </w:r>
      <w:r w:rsidR="00C83172">
        <w:t>оуборочной техники на российский рынок</w:t>
      </w:r>
      <w:r w:rsidR="006F2064">
        <w:t>:</w:t>
      </w:r>
    </w:p>
    <w:p w:rsidR="006F2064" w:rsidRDefault="007A0F9A" w:rsidP="007A0F9A">
      <w:pPr>
        <w:pStyle w:val="af3"/>
        <w:numPr>
          <w:ilvl w:val="0"/>
          <w:numId w:val="39"/>
        </w:numPr>
      </w:pPr>
      <w:r w:rsidRPr="007A0F9A">
        <w:t>NIIGATA</w:t>
      </w:r>
    </w:p>
    <w:p w:rsidR="007A0F9A" w:rsidRDefault="007A0F9A" w:rsidP="007A0F9A">
      <w:pPr>
        <w:pStyle w:val="af3"/>
        <w:numPr>
          <w:ilvl w:val="0"/>
          <w:numId w:val="39"/>
        </w:numPr>
      </w:pPr>
      <w:r w:rsidRPr="007A0F9A">
        <w:t>HTR</w:t>
      </w:r>
    </w:p>
    <w:p w:rsidR="007A0F9A" w:rsidRDefault="007A0F9A" w:rsidP="007A0F9A">
      <w:pPr>
        <w:pStyle w:val="af3"/>
        <w:numPr>
          <w:ilvl w:val="0"/>
          <w:numId w:val="39"/>
        </w:numPr>
      </w:pPr>
      <w:r w:rsidRPr="007A0F9A">
        <w:t>KOMATSU</w:t>
      </w:r>
    </w:p>
    <w:p w:rsidR="007A0F9A" w:rsidRDefault="007A0F9A" w:rsidP="007A0F9A">
      <w:pPr>
        <w:pStyle w:val="af3"/>
        <w:numPr>
          <w:ilvl w:val="0"/>
          <w:numId w:val="39"/>
        </w:numPr>
      </w:pPr>
      <w:r w:rsidRPr="007A0F9A">
        <w:t>NICHIJO</w:t>
      </w:r>
    </w:p>
    <w:p w:rsidR="007A0F9A" w:rsidRDefault="007A0F9A" w:rsidP="007A0F9A">
      <w:pPr>
        <w:pStyle w:val="af3"/>
        <w:numPr>
          <w:ilvl w:val="0"/>
          <w:numId w:val="39"/>
        </w:numPr>
      </w:pPr>
      <w:r w:rsidRPr="007A0F9A">
        <w:t>NISSEKI</w:t>
      </w:r>
    </w:p>
    <w:p w:rsidR="007A0F9A" w:rsidRDefault="007A0F9A" w:rsidP="007A0F9A">
      <w:pPr>
        <w:pStyle w:val="af3"/>
        <w:numPr>
          <w:ilvl w:val="0"/>
          <w:numId w:val="39"/>
        </w:numPr>
      </w:pPr>
      <w:r w:rsidRPr="007A0F9A">
        <w:t>TCM</w:t>
      </w:r>
    </w:p>
    <w:p w:rsidR="007A0F9A" w:rsidRDefault="007A0F9A" w:rsidP="007A0F9A">
      <w:r>
        <w:t xml:space="preserve">В натуральном объеме импорта в 2013 году на долю этих торговых марок приходится </w:t>
      </w:r>
      <w:r w:rsidR="007C0A55">
        <w:t>…</w:t>
      </w:r>
      <w:r>
        <w:t xml:space="preserve">% поставок. Больше всего было ввезено крупногабаритных машин для уборки снега марок: </w:t>
      </w:r>
      <w:r w:rsidRPr="007A0F9A">
        <w:t>NIIGATA</w:t>
      </w:r>
      <w:r>
        <w:t xml:space="preserve"> (</w:t>
      </w:r>
      <w:r w:rsidR="007C0A55">
        <w:t>…</w:t>
      </w:r>
      <w:r>
        <w:t xml:space="preserve">%, </w:t>
      </w:r>
      <w:r w:rsidR="007C0A55">
        <w:t>…</w:t>
      </w:r>
      <w:r>
        <w:t xml:space="preserve"> шт.), </w:t>
      </w:r>
      <w:r w:rsidRPr="007A0F9A">
        <w:t>HTR</w:t>
      </w:r>
      <w:r>
        <w:t xml:space="preserve"> (</w:t>
      </w:r>
      <w:r w:rsidR="007C0A55">
        <w:t>…</w:t>
      </w:r>
      <w:r>
        <w:t xml:space="preserve">%, </w:t>
      </w:r>
      <w:r w:rsidR="007C0A55">
        <w:t>…</w:t>
      </w:r>
      <w:r>
        <w:t xml:space="preserve"> шт.), </w:t>
      </w:r>
      <w:r w:rsidRPr="007A0F9A">
        <w:t>KOMATSU</w:t>
      </w:r>
      <w:r>
        <w:t xml:space="preserve"> (</w:t>
      </w:r>
      <w:r w:rsidR="007C0A55">
        <w:t>…</w:t>
      </w:r>
      <w:r>
        <w:t xml:space="preserve">%, </w:t>
      </w:r>
      <w:r w:rsidR="007C0A55">
        <w:t>…</w:t>
      </w:r>
      <w:r>
        <w:t xml:space="preserve"> шт.) и </w:t>
      </w:r>
      <w:r w:rsidRPr="007A0F9A">
        <w:t>NICHIJO</w:t>
      </w:r>
      <w:r>
        <w:t xml:space="preserve"> (</w:t>
      </w:r>
      <w:r w:rsidR="007C0A55">
        <w:t>…</w:t>
      </w:r>
      <w:r>
        <w:t xml:space="preserve">%, </w:t>
      </w:r>
      <w:r w:rsidR="007C0A55">
        <w:t>…</w:t>
      </w:r>
      <w:r>
        <w:t xml:space="preserve"> шт.). </w:t>
      </w:r>
    </w:p>
    <w:p w:rsidR="007A0F9A" w:rsidRDefault="007A0F9A" w:rsidP="00302667">
      <w:pPr>
        <w:pStyle w:val="af4"/>
      </w:pPr>
      <w:bookmarkStart w:id="133" w:name="_Toc380061404"/>
      <w:r>
        <w:lastRenderedPageBreak/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28</w:t>
      </w:r>
      <w:r w:rsidR="002D7993">
        <w:rPr>
          <w:noProof/>
        </w:rPr>
        <w:fldChar w:fldCharType="end"/>
      </w:r>
      <w:r>
        <w:t>. Структура импорта крупногабаритных снегоуборочных машин в Россию по торговым маркам в 2013г., в % от натурального объема</w:t>
      </w:r>
      <w:bookmarkEnd w:id="133"/>
    </w:p>
    <w:p w:rsidR="007A0F9A" w:rsidRPr="007A0F9A" w:rsidRDefault="007A0F9A" w:rsidP="007A0F9A">
      <w:pPr>
        <w:ind w:firstLine="0"/>
      </w:pPr>
      <w:r>
        <w:rPr>
          <w:noProof/>
          <w:lang w:eastAsia="ru-RU"/>
        </w:rPr>
        <w:drawing>
          <wp:inline distT="0" distB="0" distL="0" distR="0" wp14:anchorId="7E8B74D9" wp14:editId="470E9328">
            <wp:extent cx="589026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7A0F9A" w:rsidRDefault="007A0F9A" w:rsidP="007A0F9A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7A0F9A" w:rsidRPr="007A0F9A" w:rsidRDefault="007A0F9A" w:rsidP="007A0F9A">
      <w:r>
        <w:t xml:space="preserve">В стоимостном объеме импорта в Россию в 2013 году на долю лидирующих марок приходится </w:t>
      </w:r>
      <w:r w:rsidR="007C0A55">
        <w:t>…</w:t>
      </w:r>
      <w:r>
        <w:t xml:space="preserve">% поставок. Больше всего было ввезено техники торговых марок: </w:t>
      </w:r>
      <w:r w:rsidRPr="007A0F9A">
        <w:t>NICHIJO</w:t>
      </w:r>
      <w:r>
        <w:t xml:space="preserve"> (</w:t>
      </w:r>
      <w:r w:rsidR="007C0A55">
        <w:t>…</w:t>
      </w:r>
      <w:r>
        <w:t xml:space="preserve">%, </w:t>
      </w:r>
      <w:r w:rsidRPr="007A0F9A">
        <w:t>$</w:t>
      </w:r>
      <w:r w:rsidR="007C0A55">
        <w:t>...</w:t>
      </w:r>
      <w:r>
        <w:t xml:space="preserve"> тыс.), </w:t>
      </w:r>
      <w:r w:rsidRPr="007A0F9A">
        <w:t>NIIGATA</w:t>
      </w:r>
      <w:r>
        <w:t xml:space="preserve"> (</w:t>
      </w:r>
      <w:r w:rsidR="007C0A55">
        <w:t>…</w:t>
      </w:r>
      <w:r>
        <w:t xml:space="preserve">%, </w:t>
      </w:r>
      <w:r w:rsidRPr="007A0F9A">
        <w:t>$</w:t>
      </w:r>
      <w:r w:rsidR="007C0A55">
        <w:t>...</w:t>
      </w:r>
      <w:r>
        <w:t xml:space="preserve"> тыс.), </w:t>
      </w:r>
      <w:r w:rsidRPr="007A0F9A">
        <w:t>NISSEKI</w:t>
      </w:r>
      <w:r>
        <w:t xml:space="preserve"> (</w:t>
      </w:r>
      <w:r w:rsidR="007C0A55">
        <w:t>..</w:t>
      </w:r>
      <w:r>
        <w:t xml:space="preserve">%, </w:t>
      </w:r>
      <w:r w:rsidRPr="007A0F9A">
        <w:t xml:space="preserve">$ </w:t>
      </w:r>
      <w:r w:rsidR="007C0A55">
        <w:t>..</w:t>
      </w:r>
      <w:r w:rsidRPr="007A0F9A">
        <w:t xml:space="preserve"> </w:t>
      </w:r>
      <w:r>
        <w:t xml:space="preserve">тыс.), </w:t>
      </w:r>
      <w:r w:rsidRPr="007A0F9A">
        <w:t>HTR</w:t>
      </w:r>
      <w:r>
        <w:t xml:space="preserve"> (</w:t>
      </w:r>
      <w:r w:rsidR="007C0A55">
        <w:t>…</w:t>
      </w:r>
      <w:r>
        <w:t xml:space="preserve">%, </w:t>
      </w:r>
      <w:r w:rsidRPr="007A0F9A">
        <w:t>$</w:t>
      </w:r>
      <w:r w:rsidR="007C0A55">
        <w:t>...</w:t>
      </w:r>
      <w:r>
        <w:t xml:space="preserve"> тыс.) и </w:t>
      </w:r>
      <w:r w:rsidRPr="007A0F9A">
        <w:t>TCM</w:t>
      </w:r>
      <w:r w:rsidR="007C0A55">
        <w:t xml:space="preserve"> (…</w:t>
      </w:r>
      <w:r>
        <w:t xml:space="preserve">%, </w:t>
      </w:r>
      <w:r w:rsidRPr="007A0F9A">
        <w:t>$</w:t>
      </w:r>
      <w:r w:rsidR="007C0A55">
        <w:t>..</w:t>
      </w:r>
      <w:r>
        <w:t xml:space="preserve"> тыс.).</w:t>
      </w:r>
    </w:p>
    <w:p w:rsidR="007A0F9A" w:rsidRDefault="007A0F9A" w:rsidP="00302667">
      <w:pPr>
        <w:pStyle w:val="af4"/>
      </w:pPr>
      <w:bookmarkStart w:id="134" w:name="_Toc380061405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29</w:t>
      </w:r>
      <w:r w:rsidR="002D7993">
        <w:rPr>
          <w:noProof/>
        </w:rPr>
        <w:fldChar w:fldCharType="end"/>
      </w:r>
      <w:r>
        <w:t>. Структура импорта крупногабаритных снегоуборочных машин в Россию по торговым маркам в 2013г., в % от стоимостного объема</w:t>
      </w:r>
      <w:bookmarkEnd w:id="134"/>
    </w:p>
    <w:p w:rsidR="007A0F9A" w:rsidRDefault="007A0F9A" w:rsidP="007A0F9A">
      <w:pPr>
        <w:ind w:firstLine="0"/>
      </w:pPr>
      <w:r>
        <w:rPr>
          <w:noProof/>
          <w:lang w:eastAsia="ru-RU"/>
        </w:rPr>
        <w:drawing>
          <wp:inline distT="0" distB="0" distL="0" distR="0" wp14:anchorId="153035C8" wp14:editId="758C01BC">
            <wp:extent cx="589026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7A0F9A" w:rsidRDefault="007A0F9A" w:rsidP="007A0F9A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7A0F9A" w:rsidRDefault="007A0F9A" w:rsidP="007A0F9A">
      <w:r>
        <w:lastRenderedPageBreak/>
        <w:t xml:space="preserve">Ежегодно на протяжении последних пяти лет в Россию поставляются крупногабаритные машины торговых марок </w:t>
      </w:r>
      <w:r w:rsidR="007C0A55">
        <w:t>……………………………………………</w:t>
      </w:r>
      <w:r w:rsidR="007C0A55" w:rsidRPr="00F543DD">
        <w:t>.</w:t>
      </w:r>
      <w:r>
        <w:t xml:space="preserve">. Совокупно за 2009-2013гг. в Россию было завезено </w:t>
      </w:r>
      <w:r w:rsidR="007C0A55">
        <w:t>…</w:t>
      </w:r>
      <w:r>
        <w:t xml:space="preserve"> машин данных торговых марок (</w:t>
      </w:r>
      <w:r w:rsidR="007C0A55">
        <w:t>…</w:t>
      </w:r>
      <w:r>
        <w:t xml:space="preserve">% от всей ввезенной за этот период техники) общей стоимостью </w:t>
      </w:r>
      <w:r w:rsidRPr="00FB5D19">
        <w:t>$</w:t>
      </w:r>
      <w:r>
        <w:t xml:space="preserve"> </w:t>
      </w:r>
      <w:r w:rsidR="007C0A55">
        <w:t>…</w:t>
      </w:r>
      <w:r>
        <w:t xml:space="preserve"> тыс. (</w:t>
      </w:r>
      <w:r w:rsidR="007C0A55">
        <w:t>…</w:t>
      </w:r>
      <w:r>
        <w:t>% совокупного объема импорта).</w:t>
      </w:r>
    </w:p>
    <w:p w:rsidR="007D09C3" w:rsidRDefault="00233267" w:rsidP="007A0F9A">
      <w:r>
        <w:t>Основной поток импорта крупногабаритной техники направлен на Дальний Восток – Камчатский край, Приморский край, Сахалинскую область – в три этих региона ежегодно поставляются машины для уборки дорог от снега. В 2013 году основной поток машин для уборки снега крупных габаритов пришелся на эти регионы (</w:t>
      </w:r>
      <w:r w:rsidR="007C0A55">
        <w:t>..</w:t>
      </w:r>
      <w:r>
        <w:t>% импорта).</w:t>
      </w:r>
    </w:p>
    <w:p w:rsidR="00233267" w:rsidRDefault="00233267" w:rsidP="00302667">
      <w:pPr>
        <w:pStyle w:val="af4"/>
      </w:pPr>
      <w:bookmarkStart w:id="135" w:name="_Toc380061406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30</w:t>
      </w:r>
      <w:r w:rsidR="002D7993">
        <w:rPr>
          <w:noProof/>
        </w:rPr>
        <w:fldChar w:fldCharType="end"/>
      </w:r>
      <w:r>
        <w:t>. Структура импорта крупногабаритных снегоуборочных машин в Россию по региону получения в 2013г., в %</w:t>
      </w:r>
      <w:bookmarkEnd w:id="135"/>
      <w:r>
        <w:t xml:space="preserve"> </w:t>
      </w:r>
    </w:p>
    <w:p w:rsidR="00233267" w:rsidRPr="006F2064" w:rsidRDefault="00233267" w:rsidP="00233267">
      <w:pPr>
        <w:ind w:firstLine="0"/>
      </w:pPr>
      <w:r>
        <w:rPr>
          <w:noProof/>
          <w:lang w:eastAsia="ru-RU"/>
        </w:rPr>
        <w:drawing>
          <wp:inline distT="0" distB="0" distL="0" distR="0" wp14:anchorId="172B7F76" wp14:editId="7AC59693">
            <wp:extent cx="5890437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233267" w:rsidRDefault="00233267" w:rsidP="00233267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9E377E" w:rsidRDefault="00555481" w:rsidP="009E377E">
      <w:r>
        <w:t xml:space="preserve">Подводя итог, </w:t>
      </w:r>
      <w:r w:rsidR="009E377E">
        <w:t xml:space="preserve">импорт крупногабаритной техники для уборки снега в Россию незначителен – менее </w:t>
      </w:r>
      <w:r w:rsidR="0040024B">
        <w:t>…</w:t>
      </w:r>
      <w:r w:rsidR="009E377E">
        <w:t xml:space="preserve"> единиц продукции в 2013 году. Больше всего в Россию ввозится машин </w:t>
      </w:r>
      <w:r w:rsidR="0040024B">
        <w:t>…</w:t>
      </w:r>
      <w:r w:rsidR="009E377E">
        <w:t xml:space="preserve"> производства для обслуживания нужд прилегающих регионов, львиную долю импорта составляет техника, бывшая в употреблении. Основные марки, импортируемой снегоуборочной техники больших габаритов –</w:t>
      </w:r>
      <w:r w:rsidR="00C83172">
        <w:t xml:space="preserve"> </w:t>
      </w:r>
      <w:r w:rsidR="00C83172" w:rsidRPr="007A0F9A">
        <w:t>NICHIJO</w:t>
      </w:r>
      <w:r w:rsidR="00C83172">
        <w:t xml:space="preserve">, </w:t>
      </w:r>
      <w:r w:rsidR="00C83172" w:rsidRPr="007A0F9A">
        <w:t>NIIGATA</w:t>
      </w:r>
      <w:r w:rsidR="00C83172">
        <w:t xml:space="preserve">, </w:t>
      </w:r>
      <w:r w:rsidR="00C83172" w:rsidRPr="007A0F9A">
        <w:t>NISSEKI</w:t>
      </w:r>
      <w:r w:rsidR="009E377E">
        <w:t xml:space="preserve">, </w:t>
      </w:r>
      <w:r w:rsidR="009E377E" w:rsidRPr="009E377E">
        <w:t>HTR</w:t>
      </w:r>
      <w:r w:rsidR="009E377E">
        <w:t xml:space="preserve">, </w:t>
      </w:r>
      <w:r w:rsidR="009E377E" w:rsidRPr="009E377E">
        <w:t>KOMATSU</w:t>
      </w:r>
      <w:r w:rsidR="009E377E">
        <w:t xml:space="preserve">, </w:t>
      </w:r>
      <w:r w:rsidR="009E377E" w:rsidRPr="009E377E">
        <w:t>TCM</w:t>
      </w:r>
      <w:r w:rsidR="009E377E">
        <w:t xml:space="preserve">. </w:t>
      </w:r>
    </w:p>
    <w:p w:rsidR="00555481" w:rsidRPr="00D46653" w:rsidRDefault="006F0B4C" w:rsidP="006F0B4C">
      <w:pPr>
        <w:pStyle w:val="III"/>
        <w:rPr>
          <w:lang w:val="ru-RU"/>
        </w:rPr>
      </w:pPr>
      <w:bookmarkStart w:id="136" w:name="_Toc380062864"/>
      <w:r w:rsidRPr="00D46653">
        <w:rPr>
          <w:lang w:val="ru-RU"/>
        </w:rPr>
        <w:t>Импорт мал</w:t>
      </w:r>
      <w:r>
        <w:rPr>
          <w:lang w:val="ru-RU"/>
        </w:rPr>
        <w:t>о</w:t>
      </w:r>
      <w:r w:rsidRPr="00D46653">
        <w:rPr>
          <w:lang w:val="ru-RU"/>
        </w:rPr>
        <w:t>габаритных машин</w:t>
      </w:r>
      <w:bookmarkEnd w:id="136"/>
    </w:p>
    <w:p w:rsidR="00D46653" w:rsidRDefault="001C22B8" w:rsidP="00D46653">
      <w:r>
        <w:lastRenderedPageBreak/>
        <w:t>Основной объем импорта снегоуборочной техники приходится на малогабаритные маши</w:t>
      </w:r>
      <w:r w:rsidR="00C83172">
        <w:t>ны для уборки снега. Поскольку в России</w:t>
      </w:r>
      <w:r>
        <w:t xml:space="preserve"> практически отсутствует производство этого вида машин, весь рынок составляет продукция импортного производства.</w:t>
      </w:r>
    </w:p>
    <w:p w:rsidR="001C22B8" w:rsidRDefault="001C22B8" w:rsidP="00D46653">
      <w:r>
        <w:t xml:space="preserve">Начиная с 2011 года отмечает бум спроса на бытовые снегоуборщики. Если в 2009 году в Россию было ввезено всего </w:t>
      </w:r>
      <w:r w:rsidR="0040024B">
        <w:t>…</w:t>
      </w:r>
      <w:r>
        <w:t xml:space="preserve"> тыс. снегоуборочных машин малых габаритов, то уже в 2011 году объем импорта составлял </w:t>
      </w:r>
      <w:r w:rsidR="0040024B">
        <w:t>…</w:t>
      </w:r>
      <w:r>
        <w:t xml:space="preserve"> тыс. штук. В последние два года темпы роста импорта сократились, в среднем поставки увеличиваются на </w:t>
      </w:r>
      <w:r w:rsidR="0040024B">
        <w:t>…</w:t>
      </w:r>
      <w:r>
        <w:t>% в год.</w:t>
      </w:r>
    </w:p>
    <w:p w:rsidR="00D46653" w:rsidRDefault="00D46653" w:rsidP="00D46653">
      <w:r>
        <w:t xml:space="preserve">В 2013 году в Россию было ввезено </w:t>
      </w:r>
      <w:r w:rsidR="001C22B8">
        <w:t xml:space="preserve">более </w:t>
      </w:r>
      <w:r w:rsidR="0040024B">
        <w:t>…</w:t>
      </w:r>
      <w:r w:rsidR="001C22B8">
        <w:t xml:space="preserve"> тыс.</w:t>
      </w:r>
      <w:r>
        <w:t xml:space="preserve"> </w:t>
      </w:r>
      <w:r w:rsidR="00C83172">
        <w:t>малогабаритных</w:t>
      </w:r>
      <w:r>
        <w:t xml:space="preserve"> </w:t>
      </w:r>
      <w:r w:rsidR="001C22B8">
        <w:t xml:space="preserve">машин </w:t>
      </w:r>
      <w:r>
        <w:t xml:space="preserve">для уборки снега, денежный объем импорта составил </w:t>
      </w:r>
      <w:r w:rsidRPr="00536A6B">
        <w:t>$</w:t>
      </w:r>
      <w:r w:rsidR="0040024B">
        <w:t>...</w:t>
      </w:r>
      <w:r>
        <w:t xml:space="preserve"> </w:t>
      </w:r>
      <w:r w:rsidR="001C22B8">
        <w:t>млн</w:t>
      </w:r>
      <w:r>
        <w:t xml:space="preserve">. В сравнении с 2012 годом количество поставленной техники </w:t>
      </w:r>
      <w:r w:rsidR="001C22B8">
        <w:t xml:space="preserve">увеличилось на </w:t>
      </w:r>
      <w:r w:rsidR="0040024B">
        <w:t>…</w:t>
      </w:r>
      <w:r w:rsidR="001C22B8">
        <w:t>%.</w:t>
      </w:r>
    </w:p>
    <w:p w:rsidR="001C22B8" w:rsidRDefault="001C22B8" w:rsidP="00D46653">
      <w:r>
        <w:t xml:space="preserve">Всего же за рассмотренных пятилетний период с 2009 по 2013 год в Россию было поставлено почти </w:t>
      </w:r>
      <w:r w:rsidR="0040024B">
        <w:t>…</w:t>
      </w:r>
      <w:r>
        <w:t xml:space="preserve"> снегоуборочных машин малых габаритов. Однако не вся техника используется в личных целях, </w:t>
      </w:r>
      <w:r w:rsidR="00A90F0D">
        <w:t>малогабаритные</w:t>
      </w:r>
      <w:r>
        <w:t xml:space="preserve"> машин</w:t>
      </w:r>
      <w:r w:rsidR="00A90F0D">
        <w:t>ы</w:t>
      </w:r>
      <w:r>
        <w:t xml:space="preserve"> в последние годы стал</w:t>
      </w:r>
      <w:r w:rsidR="00A90F0D">
        <w:t>и</w:t>
      </w:r>
      <w:r>
        <w:t xml:space="preserve"> активно использоваться для уборки тротуаров и дворовых территорий.</w:t>
      </w:r>
    </w:p>
    <w:p w:rsidR="00D46653" w:rsidRDefault="001C22B8" w:rsidP="00302667">
      <w:pPr>
        <w:pStyle w:val="af4"/>
      </w:pPr>
      <w:bookmarkStart w:id="137" w:name="_Toc380061365"/>
      <w:r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23</w:t>
      </w:r>
      <w:r w:rsidR="002D7993">
        <w:rPr>
          <w:noProof/>
        </w:rPr>
        <w:fldChar w:fldCharType="end"/>
      </w:r>
      <w:r>
        <w:t xml:space="preserve">. </w:t>
      </w:r>
      <w:r w:rsidR="00D46653">
        <w:t xml:space="preserve">Импорт </w:t>
      </w:r>
      <w:r>
        <w:t>мал</w:t>
      </w:r>
      <w:r w:rsidR="00D46653">
        <w:t xml:space="preserve">огабаритных снегоуборочных </w:t>
      </w:r>
      <w:r w:rsidR="009C1A34">
        <w:t>машин в Россию в 2009-2013гг., тыс.</w:t>
      </w:r>
      <w:r w:rsidR="00D46653">
        <w:t xml:space="preserve"> шт. и </w:t>
      </w:r>
      <w:r w:rsidR="00D46653" w:rsidRPr="00C042B9">
        <w:t>$</w:t>
      </w:r>
      <w:r w:rsidR="009C1A34">
        <w:t xml:space="preserve"> млн</w:t>
      </w:r>
      <w:r w:rsidR="00D46653">
        <w:t>.</w:t>
      </w:r>
      <w:bookmarkEnd w:id="137"/>
    </w:p>
    <w:tbl>
      <w:tblPr>
        <w:tblW w:w="5000" w:type="pct"/>
        <w:tblLook w:val="04A0" w:firstRow="1" w:lastRow="0" w:firstColumn="1" w:lastColumn="0" w:noHBand="0" w:noVBand="1"/>
      </w:tblPr>
      <w:tblGrid>
        <w:gridCol w:w="1758"/>
        <w:gridCol w:w="1517"/>
        <w:gridCol w:w="1518"/>
        <w:gridCol w:w="1518"/>
        <w:gridCol w:w="1518"/>
        <w:gridCol w:w="1516"/>
      </w:tblGrid>
      <w:tr w:rsidR="00D46653" w:rsidRPr="00605AEE" w:rsidTr="002E7025">
        <w:trPr>
          <w:trHeight w:val="300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D46653" w:rsidRPr="00605AEE" w:rsidRDefault="00D46653" w:rsidP="002E7025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D46653" w:rsidRPr="00605AEE" w:rsidRDefault="00D46653" w:rsidP="002E7025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D46653" w:rsidRPr="00605AEE" w:rsidRDefault="00D46653" w:rsidP="002E7025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D46653" w:rsidRPr="00605AEE" w:rsidRDefault="00D46653" w:rsidP="002E7025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D46653" w:rsidRPr="00605AEE" w:rsidRDefault="00D46653" w:rsidP="002E7025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D46653" w:rsidRPr="00605AEE" w:rsidRDefault="00D46653" w:rsidP="002E7025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1C22B8" w:rsidRPr="00605AEE" w:rsidTr="002E7025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Pr="00605AEE" w:rsidRDefault="001C22B8" w:rsidP="001C22B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  <w:tr w:rsidR="001C22B8" w:rsidRPr="00605AEE" w:rsidTr="002E7025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Pr="00605AEE" w:rsidRDefault="001C22B8" w:rsidP="001C22B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Прирост, в %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1C22B8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  <w:tr w:rsidR="001C22B8" w:rsidRPr="00605AEE" w:rsidTr="002E7025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Pr="00605AEE" w:rsidRDefault="001C22B8" w:rsidP="001C22B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 $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млн</w:t>
            </w: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  <w:tr w:rsidR="001C22B8" w:rsidRPr="00605AEE" w:rsidTr="002E7025">
        <w:trPr>
          <w:trHeight w:val="30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Pr="00605AEE" w:rsidRDefault="001C22B8" w:rsidP="001C22B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5AE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Прирост, в %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1C22B8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B8" w:rsidRDefault="0040024B" w:rsidP="001C22B8">
            <w:pPr>
              <w:spacing w:after="0" w:line="240" w:lineRule="auto"/>
              <w:ind w:firstLine="0"/>
              <w:contextualSpacing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</w:tr>
    </w:tbl>
    <w:p w:rsidR="00D46653" w:rsidRDefault="00D46653" w:rsidP="00D46653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C83172" w:rsidRDefault="00C83172" w:rsidP="00D46653"/>
    <w:p w:rsidR="00D46653" w:rsidRDefault="009C1A34" w:rsidP="00D46653">
      <w:r>
        <w:t>Основной объем импорта малогабаритных снегоуборочных машин традиционно приходится на две страны:</w:t>
      </w:r>
    </w:p>
    <w:p w:rsidR="009C1A34" w:rsidRDefault="009C1A34" w:rsidP="009C1A34">
      <w:pPr>
        <w:pStyle w:val="af3"/>
        <w:numPr>
          <w:ilvl w:val="0"/>
          <w:numId w:val="40"/>
        </w:numPr>
      </w:pPr>
      <w:r>
        <w:t>КИТАЙ</w:t>
      </w:r>
    </w:p>
    <w:p w:rsidR="009C1A34" w:rsidRDefault="009C1A34" w:rsidP="009C1A34">
      <w:pPr>
        <w:pStyle w:val="af3"/>
        <w:numPr>
          <w:ilvl w:val="0"/>
          <w:numId w:val="40"/>
        </w:numPr>
      </w:pPr>
      <w:r>
        <w:t>США</w:t>
      </w:r>
    </w:p>
    <w:p w:rsidR="009C1A34" w:rsidRDefault="009C1A34" w:rsidP="009C1A34">
      <w:r>
        <w:t>На протяжении последних пяти лет на долю эти</w:t>
      </w:r>
      <w:r w:rsidR="0040024B">
        <w:t>х двух стран приходится более …</w:t>
      </w:r>
      <w:r>
        <w:t xml:space="preserve">% импорта малогабаритных машин в натуральном выражении и более </w:t>
      </w:r>
      <w:r w:rsidR="0040024B">
        <w:t>…</w:t>
      </w:r>
      <w:r>
        <w:t>% в стоимостном объеме импорта.</w:t>
      </w:r>
    </w:p>
    <w:p w:rsidR="009C1A34" w:rsidRDefault="009C1A34" w:rsidP="00302667">
      <w:pPr>
        <w:pStyle w:val="af4"/>
      </w:pPr>
      <w:r>
        <w:br w:type="page"/>
      </w:r>
    </w:p>
    <w:p w:rsidR="00D46653" w:rsidRDefault="009C1A34" w:rsidP="00302667">
      <w:pPr>
        <w:pStyle w:val="af4"/>
      </w:pPr>
      <w:bookmarkStart w:id="138" w:name="_Toc380061366"/>
      <w:r>
        <w:lastRenderedPageBreak/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24</w:t>
      </w:r>
      <w:r w:rsidR="002D7993">
        <w:rPr>
          <w:noProof/>
        </w:rPr>
        <w:fldChar w:fldCharType="end"/>
      </w:r>
      <w:r>
        <w:t>. Импорт мал</w:t>
      </w:r>
      <w:r w:rsidR="00D46653">
        <w:t xml:space="preserve">огабаритных снегоуборочных машин в Россию по стране происхождения в 2009-2013гг., </w:t>
      </w:r>
      <w:r>
        <w:t xml:space="preserve">тыс. </w:t>
      </w:r>
      <w:r w:rsidR="00D46653">
        <w:t xml:space="preserve">шт. и </w:t>
      </w:r>
      <w:r w:rsidR="00D46653" w:rsidRPr="006F2064">
        <w:t>$</w:t>
      </w:r>
      <w:r>
        <w:t xml:space="preserve"> млн</w:t>
      </w:r>
      <w:r w:rsidR="00D46653">
        <w:t>.</w:t>
      </w:r>
      <w:bookmarkEnd w:id="138"/>
    </w:p>
    <w:tbl>
      <w:tblPr>
        <w:tblW w:w="5000" w:type="pct"/>
        <w:tblLook w:val="04A0" w:firstRow="1" w:lastRow="0" w:firstColumn="1" w:lastColumn="0" w:noHBand="0" w:noVBand="1"/>
      </w:tblPr>
      <w:tblGrid>
        <w:gridCol w:w="965"/>
        <w:gridCol w:w="912"/>
        <w:gridCol w:w="764"/>
        <w:gridCol w:w="912"/>
        <w:gridCol w:w="764"/>
        <w:gridCol w:w="912"/>
        <w:gridCol w:w="764"/>
        <w:gridCol w:w="912"/>
        <w:gridCol w:w="764"/>
        <w:gridCol w:w="912"/>
        <w:gridCol w:w="764"/>
      </w:tblGrid>
      <w:tr w:rsidR="009C1A34" w:rsidRPr="009C1A34" w:rsidTr="0040024B">
        <w:trPr>
          <w:trHeight w:val="300"/>
        </w:trPr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F81BF"/>
            <w:noWrap/>
            <w:vAlign w:val="bottom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2013</w:t>
            </w:r>
          </w:p>
        </w:tc>
      </w:tr>
      <w:tr w:rsidR="009C1A34" w:rsidRPr="009C1A34" w:rsidTr="0040024B">
        <w:trPr>
          <w:trHeight w:val="300"/>
        </w:trPr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F81BF"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млн.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млн.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млн.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млн.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F81BF"/>
            <w:noWrap/>
            <w:vAlign w:val="center"/>
            <w:hideMark/>
          </w:tcPr>
          <w:p w:rsidR="009C1A34" w:rsidRPr="009C1A34" w:rsidRDefault="009C1A34" w:rsidP="009C1A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$ млн.</w:t>
            </w:r>
          </w:p>
        </w:tc>
      </w:tr>
      <w:tr w:rsidR="0040024B" w:rsidRPr="009C1A34" w:rsidTr="0040024B">
        <w:trPr>
          <w:trHeight w:val="300"/>
        </w:trPr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4B" w:rsidRPr="009C1A34" w:rsidRDefault="0040024B" w:rsidP="0040024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</w:tr>
      <w:tr w:rsidR="0040024B" w:rsidRPr="009C1A34" w:rsidTr="0040024B">
        <w:trPr>
          <w:trHeight w:val="300"/>
        </w:trPr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4B" w:rsidRPr="009C1A34" w:rsidRDefault="0040024B" w:rsidP="0040024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</w:tr>
      <w:tr w:rsidR="0040024B" w:rsidRPr="009C1A34" w:rsidTr="0040024B">
        <w:trPr>
          <w:trHeight w:val="300"/>
        </w:trPr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4B" w:rsidRPr="009C1A34" w:rsidRDefault="0040024B" w:rsidP="0040024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</w:tr>
      <w:tr w:rsidR="0040024B" w:rsidRPr="009C1A34" w:rsidTr="0040024B">
        <w:trPr>
          <w:trHeight w:val="300"/>
        </w:trPr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4B" w:rsidRPr="009C1A34" w:rsidRDefault="0040024B" w:rsidP="0040024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ВЕНГРИЯ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</w:tr>
      <w:tr w:rsidR="0040024B" w:rsidRPr="009C1A34" w:rsidTr="0040024B">
        <w:trPr>
          <w:trHeight w:val="300"/>
        </w:trPr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24B" w:rsidRPr="009C1A34" w:rsidRDefault="0040024B" w:rsidP="0040024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C1A3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24B" w:rsidRDefault="0040024B" w:rsidP="0040024B">
            <w:pPr>
              <w:spacing w:after="0" w:line="240" w:lineRule="auto"/>
              <w:ind w:firstLine="0"/>
              <w:contextualSpacing/>
              <w:jc w:val="center"/>
            </w:pPr>
            <w:r w:rsidRPr="008B4E32">
              <w:rPr>
                <w:color w:val="000000"/>
                <w:sz w:val="20"/>
                <w:szCs w:val="20"/>
              </w:rPr>
              <w:t>---</w:t>
            </w:r>
          </w:p>
        </w:tc>
      </w:tr>
    </w:tbl>
    <w:p w:rsidR="00D46653" w:rsidRDefault="00D46653" w:rsidP="00D46653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513FE9" w:rsidRDefault="00D46653" w:rsidP="00D46653">
      <w:r>
        <w:t xml:space="preserve">В 2013 году подавляющая доля импорта </w:t>
      </w:r>
      <w:r w:rsidR="00C83172">
        <w:t>мало</w:t>
      </w:r>
      <w:r>
        <w:t xml:space="preserve">габаритных снегоуборочных машин </w:t>
      </w:r>
      <w:r w:rsidR="009C1A34">
        <w:t>также приходится на продукцию китайского и американского производства.</w:t>
      </w:r>
      <w:r w:rsidR="00513FE9">
        <w:t xml:space="preserve"> На долю продукции китайского производства приходится </w:t>
      </w:r>
      <w:r w:rsidR="0040024B">
        <w:t>…</w:t>
      </w:r>
      <w:r w:rsidR="00513FE9">
        <w:t>% импорт</w:t>
      </w:r>
      <w:r w:rsidR="00C83172">
        <w:t>а</w:t>
      </w:r>
      <w:r w:rsidR="00513FE9">
        <w:t xml:space="preserve"> в натуральном выражении и </w:t>
      </w:r>
      <w:r w:rsidR="0040024B">
        <w:t>…</w:t>
      </w:r>
      <w:r w:rsidR="00513FE9">
        <w:t xml:space="preserve">% в стоимостном, продукция американского производства составляет </w:t>
      </w:r>
      <w:r w:rsidR="0040024B">
        <w:t>…</w:t>
      </w:r>
      <w:r w:rsidR="00513FE9">
        <w:t xml:space="preserve">% в натуральном выражении и </w:t>
      </w:r>
      <w:r w:rsidR="0040024B">
        <w:t>…</w:t>
      </w:r>
      <w:r w:rsidR="00513FE9">
        <w:t xml:space="preserve">% в стоимостном. </w:t>
      </w:r>
    </w:p>
    <w:p w:rsidR="00D46653" w:rsidRDefault="00513FE9" w:rsidP="00D46653">
      <w:r>
        <w:t xml:space="preserve">Снегоуборочные машины, произведенные в США, отличаются от китайских </w:t>
      </w:r>
      <w:r w:rsidR="0040024B">
        <w:t>……………………………………………</w:t>
      </w:r>
      <w:r w:rsidR="0040024B" w:rsidRPr="00F543DD">
        <w:t>.</w:t>
      </w:r>
      <w:r>
        <w:t>.</w:t>
      </w:r>
    </w:p>
    <w:p w:rsidR="00D46653" w:rsidRDefault="009C1A34" w:rsidP="00302667">
      <w:pPr>
        <w:pStyle w:val="af4"/>
      </w:pPr>
      <w:bookmarkStart w:id="139" w:name="_Toc380061407"/>
      <w:r>
        <w:t xml:space="preserve">Диаграмма </w:t>
      </w:r>
      <w:r w:rsidR="002D7993">
        <w:fldChar w:fldCharType="begin"/>
      </w:r>
      <w:r w:rsidR="008854F3">
        <w:instrText xml:space="preserve"> SEQ Диаграмма \* ARABIC </w:instrText>
      </w:r>
      <w:r w:rsidR="002D7993">
        <w:fldChar w:fldCharType="separate"/>
      </w:r>
      <w:r w:rsidR="001345A9">
        <w:rPr>
          <w:noProof/>
        </w:rPr>
        <w:t>31</w:t>
      </w:r>
      <w:r w:rsidR="002D7993">
        <w:rPr>
          <w:noProof/>
        </w:rPr>
        <w:fldChar w:fldCharType="end"/>
      </w:r>
      <w:r>
        <w:t xml:space="preserve">. </w:t>
      </w:r>
      <w:r w:rsidR="00D46653">
        <w:t xml:space="preserve">Структура импорта </w:t>
      </w:r>
      <w:r>
        <w:t>мало</w:t>
      </w:r>
      <w:r w:rsidR="00D46653">
        <w:t>габаритных снегоуборочных машин в Россию по стране происхождения в 2013гг., %</w:t>
      </w:r>
      <w:bookmarkEnd w:id="139"/>
    </w:p>
    <w:p w:rsidR="00D46653" w:rsidRPr="006F2064" w:rsidRDefault="00D46653" w:rsidP="00D46653">
      <w:pPr>
        <w:ind w:firstLine="0"/>
      </w:pPr>
      <w:r>
        <w:rPr>
          <w:noProof/>
          <w:lang w:eastAsia="ru-RU"/>
        </w:rPr>
        <w:drawing>
          <wp:inline distT="0" distB="0" distL="0" distR="0" wp14:anchorId="092E74E6" wp14:editId="564759D2">
            <wp:extent cx="5890437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D46653" w:rsidRDefault="00D46653" w:rsidP="00D46653">
      <w:pPr>
        <w:pStyle w:val="DRG1"/>
      </w:pPr>
      <w:r>
        <w:t xml:space="preserve">Источник: расчеты </w:t>
      </w:r>
      <w:r>
        <w:rPr>
          <w:lang w:val="en-US"/>
        </w:rPr>
        <w:t>DISCOVERY</w:t>
      </w:r>
      <w:r w:rsidRPr="00BB48E2">
        <w:t xml:space="preserve"> </w:t>
      </w:r>
      <w:r>
        <w:rPr>
          <w:lang w:val="en-US"/>
        </w:rPr>
        <w:t>Research</w:t>
      </w:r>
      <w:r w:rsidRPr="00BB48E2">
        <w:t xml:space="preserve"> </w:t>
      </w:r>
      <w:r>
        <w:rPr>
          <w:lang w:val="en-US"/>
        </w:rPr>
        <w:t>Group</w:t>
      </w:r>
      <w:r w:rsidRPr="00BB48E2">
        <w:t xml:space="preserve"> </w:t>
      </w:r>
      <w:r>
        <w:t>по данным ФСГС</w:t>
      </w:r>
    </w:p>
    <w:p w:rsidR="00D46653" w:rsidRDefault="00321281" w:rsidP="00D46653">
      <w:r>
        <w:lastRenderedPageBreak/>
        <w:t xml:space="preserve">Всего за рассмотренный период было поставлено малогабаритных машин для уборки снега </w:t>
      </w:r>
      <w:r w:rsidR="0040024B">
        <w:t>…</w:t>
      </w:r>
      <w:r>
        <w:t xml:space="preserve"> различных торговых марок. </w:t>
      </w:r>
      <w:r w:rsidR="00F4760B">
        <w:t xml:space="preserve">Наиболее крупные </w:t>
      </w:r>
      <w:r w:rsidR="00D46653">
        <w:t xml:space="preserve">марки импортируемой </w:t>
      </w:r>
      <w:r w:rsidR="00A04BBF">
        <w:t xml:space="preserve">малогабаритной </w:t>
      </w:r>
      <w:r w:rsidR="00D46653">
        <w:t>снег</w:t>
      </w:r>
      <w:r w:rsidR="00C83172">
        <w:t>оуборочной техники на российский рынок</w:t>
      </w:r>
      <w:r w:rsidR="00D46653">
        <w:t>:</w:t>
      </w:r>
    </w:p>
    <w:p w:rsidR="008E16F2" w:rsidRDefault="008E16F2">
      <w:pPr>
        <w:spacing w:after="160" w:line="259" w:lineRule="auto"/>
        <w:ind w:firstLine="0"/>
        <w:jc w:val="left"/>
      </w:pPr>
      <w:r>
        <w:br w:type="page"/>
      </w:r>
    </w:p>
    <w:p w:rsidR="008E5D2F" w:rsidRPr="00F06129" w:rsidRDefault="008E5D2F">
      <w:pPr>
        <w:spacing w:after="160" w:line="259" w:lineRule="auto"/>
        <w:ind w:firstLine="0"/>
        <w:jc w:val="left"/>
      </w:pPr>
      <w:bookmarkStart w:id="140" w:name="_GoBack"/>
      <w:bookmarkEnd w:id="140"/>
    </w:p>
    <w:p w:rsidR="008E5D2F" w:rsidRDefault="008E5D2F" w:rsidP="008E5D2F">
      <w:pPr>
        <w:pStyle w:val="I"/>
      </w:pPr>
      <w:bookmarkStart w:id="141" w:name="_Toc380062873"/>
      <w:r>
        <w:t>Приложение 2. Российский рынок тракторов</w:t>
      </w:r>
      <w:bookmarkEnd w:id="141"/>
    </w:p>
    <w:p w:rsidR="008E5D2F" w:rsidRDefault="008E5D2F" w:rsidP="008E5D2F">
      <w:r>
        <w:t>Динамика рынка навесного оборудования для уборки снега во многом зависит от динамики внутреннего рынка тракторов и коммунальных машин (на что осуществляется навеска оборудования). Навесное оборудование может приобретаться как для новой техники (в комплекте с трактором), так и для уже находящейся в эксплуатации.</w:t>
      </w:r>
    </w:p>
    <w:p w:rsidR="008E5D2F" w:rsidRDefault="006811F0" w:rsidP="008E5D2F">
      <w:r>
        <w:t>Т</w:t>
      </w:r>
      <w:r w:rsidR="008E5D2F">
        <w:t xml:space="preserve">ракторы сельскохозяйственного назначения составляют порядка </w:t>
      </w:r>
      <w:r w:rsidR="006F5722">
        <w:t>…</w:t>
      </w:r>
      <w:r w:rsidR="008E5D2F">
        <w:t>% российского рынка тракторов. По мнению экспертов, парк сельскохозяйственной техники России является</w:t>
      </w:r>
      <w:r w:rsidR="006F5722">
        <w:t xml:space="preserve"> устаревшим: до …% техники </w:t>
      </w:r>
      <w:r w:rsidR="008E5D2F">
        <w:t xml:space="preserve">изношено физически. Тем не менее, эксперты предполагают постепенный рост спроса на различные типы сельскохозяйственного оборудования. По расчетам DISCOVERY Research Group в 2013 г. объем рынка тракторов составит </w:t>
      </w:r>
      <w:r w:rsidR="006F5722">
        <w:t>…</w:t>
      </w:r>
      <w:r w:rsidR="008E5D2F">
        <w:t xml:space="preserve"> тыс. шт.</w:t>
      </w:r>
    </w:p>
    <w:p w:rsidR="008E5D2F" w:rsidRDefault="008E5D2F" w:rsidP="008E5D2F">
      <w:r>
        <w:t>Кроме того, следует отметить, что согласно главе 4 «Техническая и технологическая модерни</w:t>
      </w:r>
      <w:r w:rsidR="006F5722">
        <w:t xml:space="preserve">зация, инновационное развитие» </w:t>
      </w:r>
      <w:r>
        <w:t xml:space="preserve">государственной программы по развитию сельскохозяйственной отрасли в 2013-2020 гг., сельскохозяйственными организациями будет приобретено </w:t>
      </w:r>
      <w:r w:rsidR="006F5722">
        <w:t>…</w:t>
      </w:r>
      <w:r>
        <w:t xml:space="preserve"> тыс. тракторов за данный период. Однако в 2010 году сельхозпредприятия приобрели </w:t>
      </w:r>
      <w:r w:rsidR="006F5722">
        <w:t>……………………………………………</w:t>
      </w:r>
      <w:r>
        <w:t xml:space="preserve">. Следовательно, стоит ожидать </w:t>
      </w:r>
      <w:r w:rsidR="006F5722">
        <w:t>……………………………………………</w:t>
      </w:r>
      <w:r>
        <w:t>.</w:t>
      </w:r>
    </w:p>
    <w:p w:rsidR="008E5D2F" w:rsidRDefault="008E5D2F" w:rsidP="008E5D2F">
      <w:r>
        <w:t xml:space="preserve">По прогнозу Ассоциации «Росагромаш», базовый сценарий развития рынка в России до 2020 года предполагает последовательный рост по основным видам сельхозмашин. Увеличение спроса на тракторы к 2020 году ожидается на уровне </w:t>
      </w:r>
      <w:r w:rsidR="006F5722">
        <w:t>…</w:t>
      </w:r>
      <w:r>
        <w:t xml:space="preserve">% и </w:t>
      </w:r>
      <w:r w:rsidR="006F5722">
        <w:t>…</w:t>
      </w:r>
      <w:r>
        <w:t xml:space="preserve"> тыс. шт.</w:t>
      </w:r>
    </w:p>
    <w:p w:rsidR="008E5D2F" w:rsidRDefault="008E5D2F" w:rsidP="00302667">
      <w:pPr>
        <w:pStyle w:val="af4"/>
      </w:pPr>
      <w:bookmarkStart w:id="142" w:name="_Toc379328776"/>
      <w:bookmarkStart w:id="143" w:name="_Toc380061375"/>
      <w:r>
        <w:t xml:space="preserve">Таблица </w:t>
      </w:r>
      <w:r w:rsidR="002D7993">
        <w:fldChar w:fldCharType="begin"/>
      </w:r>
      <w:r w:rsidR="008854F3"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34</w:t>
      </w:r>
      <w:r w:rsidR="002D7993">
        <w:rPr>
          <w:noProof/>
        </w:rPr>
        <w:fldChar w:fldCharType="end"/>
      </w:r>
      <w:r>
        <w:t xml:space="preserve">. </w:t>
      </w:r>
      <w:r w:rsidRPr="008E5D2F">
        <w:t>Ожидаемые результаты реализации государственной программы по развитию сельскохозяйственной отрасли в 2013-2020 гг., тыс. шт.</w:t>
      </w:r>
      <w:bookmarkEnd w:id="142"/>
      <w:bookmarkEnd w:id="1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1004"/>
        <w:gridCol w:w="1310"/>
        <w:gridCol w:w="622"/>
        <w:gridCol w:w="622"/>
        <w:gridCol w:w="622"/>
        <w:gridCol w:w="622"/>
        <w:gridCol w:w="622"/>
        <w:gridCol w:w="731"/>
        <w:gridCol w:w="822"/>
      </w:tblGrid>
      <w:tr w:rsidR="008E5D2F" w:rsidRPr="008E5D2F" w:rsidTr="008E5D2F">
        <w:trPr>
          <w:trHeight w:val="154"/>
        </w:trPr>
        <w:tc>
          <w:tcPr>
            <w:tcW w:w="1266" w:type="pct"/>
            <w:shd w:val="clear" w:color="auto" w:fill="548DD4"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Объемы приобретения  новой техники сельскохозяйственными организациями</w:t>
            </w:r>
          </w:p>
        </w:tc>
        <w:tc>
          <w:tcPr>
            <w:tcW w:w="537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2010 отч.</w:t>
            </w:r>
          </w:p>
        </w:tc>
        <w:tc>
          <w:tcPr>
            <w:tcW w:w="701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8E5D2F">
                <w:rPr>
                  <w:rFonts w:asciiTheme="minorHAnsi" w:hAnsiTheme="minorHAnsi"/>
                  <w:b/>
                  <w:color w:val="FFFFFF"/>
                  <w:sz w:val="20"/>
                  <w:szCs w:val="20"/>
                </w:rPr>
                <w:t>2013 г</w:t>
              </w:r>
            </w:smartTag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. перв.</w:t>
            </w:r>
          </w:p>
        </w:tc>
        <w:tc>
          <w:tcPr>
            <w:tcW w:w="333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2014</w:t>
            </w:r>
          </w:p>
        </w:tc>
        <w:tc>
          <w:tcPr>
            <w:tcW w:w="333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2015</w:t>
            </w:r>
          </w:p>
        </w:tc>
        <w:tc>
          <w:tcPr>
            <w:tcW w:w="333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2016</w:t>
            </w:r>
          </w:p>
        </w:tc>
        <w:tc>
          <w:tcPr>
            <w:tcW w:w="333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2017</w:t>
            </w:r>
          </w:p>
        </w:tc>
        <w:tc>
          <w:tcPr>
            <w:tcW w:w="333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2018</w:t>
            </w:r>
          </w:p>
        </w:tc>
        <w:tc>
          <w:tcPr>
            <w:tcW w:w="391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2019</w:t>
            </w:r>
          </w:p>
        </w:tc>
        <w:tc>
          <w:tcPr>
            <w:tcW w:w="441" w:type="pct"/>
            <w:shd w:val="clear" w:color="auto" w:fill="548DD4"/>
            <w:noWrap/>
            <w:vAlign w:val="center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2020</w:t>
            </w:r>
          </w:p>
        </w:tc>
      </w:tr>
      <w:tr w:rsidR="008E5D2F" w:rsidRPr="008E5D2F" w:rsidTr="008E5D2F">
        <w:trPr>
          <w:trHeight w:val="154"/>
        </w:trPr>
        <w:tc>
          <w:tcPr>
            <w:tcW w:w="1266" w:type="pct"/>
            <w:shd w:val="clear" w:color="auto" w:fill="auto"/>
            <w:vAlign w:val="bottom"/>
          </w:tcPr>
          <w:p w:rsidR="008E5D2F" w:rsidRPr="008E5D2F" w:rsidRDefault="008E5D2F" w:rsidP="008E5D2F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8E5D2F">
              <w:rPr>
                <w:rFonts w:asciiTheme="minorHAnsi" w:hAnsiTheme="minorHAnsi"/>
                <w:sz w:val="20"/>
                <w:szCs w:val="20"/>
              </w:rPr>
              <w:t>тракторы</w:t>
            </w:r>
          </w:p>
        </w:tc>
        <w:tc>
          <w:tcPr>
            <w:tcW w:w="537" w:type="pct"/>
            <w:shd w:val="clear" w:color="auto" w:fill="auto"/>
            <w:noWrap/>
            <w:vAlign w:val="bottom"/>
          </w:tcPr>
          <w:p w:rsidR="008E5D2F" w:rsidRPr="008E5D2F" w:rsidRDefault="006F5722" w:rsidP="006F5722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701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391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441" w:type="pct"/>
            <w:shd w:val="clear" w:color="auto" w:fill="auto"/>
            <w:noWrap/>
            <w:vAlign w:val="bottom"/>
          </w:tcPr>
          <w:p w:rsidR="008E5D2F" w:rsidRPr="008E5D2F" w:rsidRDefault="006F5722" w:rsidP="008E5D2F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</w:tbl>
    <w:p w:rsidR="008E5D2F" w:rsidRDefault="008E5D2F" w:rsidP="00DC051D">
      <w:pPr>
        <w:pStyle w:val="DRG1"/>
      </w:pPr>
      <w:r w:rsidRPr="008E5D2F">
        <w:t>Источник: Подпрограмма «Техническая и  технологическая модернизация,  инновационное   развитие»</w:t>
      </w:r>
    </w:p>
    <w:p w:rsidR="00945781" w:rsidRDefault="00945781" w:rsidP="00945781">
      <w:pPr>
        <w:sectPr w:rsidR="00945781" w:rsidSect="0043113D">
          <w:type w:val="continuous"/>
          <w:pgSz w:w="11906" w:h="16838"/>
          <w:pgMar w:top="1418" w:right="850" w:bottom="1134" w:left="1701" w:header="709" w:footer="312" w:gutter="0"/>
          <w:cols w:space="708"/>
          <w:titlePg/>
          <w:docGrid w:linePitch="360"/>
        </w:sectPr>
      </w:pPr>
    </w:p>
    <w:p w:rsidR="008E5D2F" w:rsidRPr="008E5D2F" w:rsidRDefault="008E5D2F" w:rsidP="008E5D2F">
      <w:pPr>
        <w:pStyle w:val="I"/>
      </w:pPr>
      <w:bookmarkStart w:id="144" w:name="_Toc380062874"/>
      <w:r>
        <w:lastRenderedPageBreak/>
        <w:t xml:space="preserve">Приложение 3. </w:t>
      </w:r>
      <w:r w:rsidR="0069053F">
        <w:t>Характеристики российских производителей</w:t>
      </w:r>
      <w:bookmarkEnd w:id="144"/>
    </w:p>
    <w:p w:rsidR="0044558F" w:rsidRDefault="00E922B2" w:rsidP="00302667">
      <w:pPr>
        <w:pStyle w:val="af4"/>
      </w:pPr>
      <w:bookmarkStart w:id="145" w:name="_Toc379328779"/>
      <w:bookmarkStart w:id="146" w:name="_Toc380061376"/>
      <w:r>
        <w:t xml:space="preserve">Таблица </w:t>
      </w:r>
      <w:r w:rsidR="002D7993">
        <w:fldChar w:fldCharType="begin"/>
      </w:r>
      <w:r>
        <w:instrText xml:space="preserve"> SEQ Таблица \* ARABIC </w:instrText>
      </w:r>
      <w:r w:rsidR="002D7993">
        <w:fldChar w:fldCharType="separate"/>
      </w:r>
      <w:r w:rsidR="00B055D8">
        <w:rPr>
          <w:noProof/>
        </w:rPr>
        <w:t>35</w:t>
      </w:r>
      <w:r w:rsidR="002D7993">
        <w:fldChar w:fldCharType="end"/>
      </w:r>
      <w:r>
        <w:t xml:space="preserve">. </w:t>
      </w:r>
      <w:r w:rsidR="00432B40">
        <w:t>Основные производители</w:t>
      </w:r>
      <w:r>
        <w:t xml:space="preserve"> снегоуборочной техники в России</w:t>
      </w:r>
      <w:r w:rsidR="00432B40">
        <w:t>: краткая характеристика</w:t>
      </w:r>
      <w:bookmarkEnd w:id="145"/>
      <w:bookmarkEnd w:id="146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780"/>
        <w:gridCol w:w="1692"/>
        <w:gridCol w:w="7207"/>
        <w:gridCol w:w="1326"/>
        <w:gridCol w:w="746"/>
        <w:gridCol w:w="610"/>
      </w:tblGrid>
      <w:tr w:rsidR="00432B40" w:rsidRPr="00432B40" w:rsidTr="00432B40">
        <w:tc>
          <w:tcPr>
            <w:tcW w:w="0" w:type="auto"/>
            <w:shd w:val="clear" w:color="auto" w:fill="0070C0"/>
          </w:tcPr>
          <w:p w:rsidR="00432B40" w:rsidRPr="00432B40" w:rsidRDefault="00432B40" w:rsidP="00432B40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Компания</w:t>
            </w:r>
          </w:p>
        </w:tc>
        <w:tc>
          <w:tcPr>
            <w:tcW w:w="0" w:type="auto"/>
            <w:shd w:val="clear" w:color="auto" w:fill="0070C0"/>
          </w:tcPr>
          <w:p w:rsidR="00432B40" w:rsidRPr="00432B40" w:rsidRDefault="00432B40" w:rsidP="00432B40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Регион</w:t>
            </w:r>
          </w:p>
        </w:tc>
        <w:tc>
          <w:tcPr>
            <w:tcW w:w="0" w:type="auto"/>
            <w:shd w:val="clear" w:color="auto" w:fill="0070C0"/>
          </w:tcPr>
          <w:p w:rsidR="00432B40" w:rsidRPr="00432B40" w:rsidRDefault="00432B40" w:rsidP="00432B40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Снегоуборочная техника (***)</w:t>
            </w:r>
          </w:p>
        </w:tc>
        <w:tc>
          <w:tcPr>
            <w:tcW w:w="0" w:type="auto"/>
            <w:shd w:val="clear" w:color="auto" w:fill="0070C0"/>
          </w:tcPr>
          <w:p w:rsidR="00432B40" w:rsidRPr="00432B40" w:rsidRDefault="00432B40" w:rsidP="00432B40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Класс (*)</w:t>
            </w:r>
          </w:p>
        </w:tc>
        <w:tc>
          <w:tcPr>
            <w:tcW w:w="0" w:type="auto"/>
            <w:shd w:val="clear" w:color="auto" w:fill="0070C0"/>
          </w:tcPr>
          <w:p w:rsidR="00432B40" w:rsidRPr="00432B40" w:rsidRDefault="00432B40" w:rsidP="00432B40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Адрес</w:t>
            </w:r>
          </w:p>
        </w:tc>
        <w:tc>
          <w:tcPr>
            <w:tcW w:w="0" w:type="auto"/>
            <w:shd w:val="clear" w:color="auto" w:fill="0070C0"/>
          </w:tcPr>
          <w:p w:rsidR="00432B40" w:rsidRPr="00432B40" w:rsidRDefault="00432B40" w:rsidP="00432B40">
            <w:pPr>
              <w:spacing w:after="0"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Сайт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ООО «Мобил К»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Смоленская область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Style w:val="smallgrey"/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---</w:t>
            </w:r>
            <w:r w:rsidRPr="00432B4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Малые, 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ОАО «Завод Комплексные Дорожные Машины имени М. И. Калинина»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Смоленская область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К</w:t>
            </w:r>
            <w:r w:rsidRPr="00432B40">
              <w:rPr>
                <w:rFonts w:asciiTheme="minorHAnsi" w:hAnsiTheme="minorHAnsi"/>
                <w:sz w:val="20"/>
                <w:szCs w:val="20"/>
              </w:rPr>
              <w:t>омбинированные дорожные машины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Тяжелые, Навесные,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ООО «Академия инструмента» (**)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Пермский край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Мотоблоки «Целина»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Малые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ОАО «ЗИД» (Завод им.Дегтярева)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Владимирская область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Оборудование навесное для мотоблоков (отвалы и снегоуборщики на базе мотоблоков)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ООО  «Техстроймаш»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Style w:val="region"/>
                <w:rFonts w:asciiTheme="minorHAnsi" w:hAnsiTheme="minorHAnsi"/>
                <w:sz w:val="20"/>
                <w:szCs w:val="20"/>
              </w:rPr>
              <w:t>Ленинградская область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Style w:val="postal-code"/>
                <w:rFonts w:asciiTheme="minorHAnsi" w:eastAsia="Times New Roman" w:hAnsiTheme="minorHAnsi"/>
                <w:sz w:val="20"/>
                <w:szCs w:val="20"/>
              </w:rPr>
            </w:pPr>
            <w:r w:rsidRPr="00432B40">
              <w:rPr>
                <w:rFonts w:asciiTheme="minorHAnsi" w:eastAsia="Times New Roman" w:hAnsiTheme="minorHAnsi"/>
                <w:sz w:val="20"/>
                <w:szCs w:val="20"/>
              </w:rPr>
              <w:t>Производимые заводом снегоочистители фрезерно-роторные для навески на тяжелые тракторы предназначены для прокладывания дорог в снежной целине и очистки внутригородских, шоссейных и железных дорог от наносов свежевыпавшего и плотного снега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Тяжелые, 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Тяжелые, 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Тяжелые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</w:t>
            </w:r>
            <w:r w:rsidRPr="00432B40">
              <w:rPr>
                <w:rFonts w:asciiTheme="minorHAnsi" w:hAnsiTheme="minorHAnsi"/>
                <w:sz w:val="20"/>
                <w:szCs w:val="20"/>
              </w:rPr>
              <w:t>авесное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Тяжелые, 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Style w:val="aff"/>
                <w:rFonts w:asciiTheme="minorHAnsi" w:hAnsiTheme="minorHAnsi"/>
                <w:b w:val="0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Тяжелые, 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Тяжелые, 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Тяжелые, навесные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  <w:tr w:rsidR="00744F48" w:rsidRPr="00432B40" w:rsidTr="00432B40">
        <w:trPr>
          <w:trHeight w:val="298"/>
        </w:trPr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lastRenderedPageBreak/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D1433F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Pr="00432B40" w:rsidRDefault="00744F48" w:rsidP="00744F48">
            <w:pPr>
              <w:spacing w:after="0" w:line="240" w:lineRule="auto"/>
              <w:ind w:firstLine="0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432B40">
              <w:rPr>
                <w:rFonts w:asciiTheme="minorHAnsi" w:hAnsiTheme="minorHAnsi"/>
                <w:sz w:val="20"/>
                <w:szCs w:val="20"/>
              </w:rPr>
              <w:t>Тяжелые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0" w:type="auto"/>
          </w:tcPr>
          <w:p w:rsidR="00744F48" w:rsidRDefault="00744F48" w:rsidP="00744F48">
            <w:pPr>
              <w:spacing w:after="0" w:line="240" w:lineRule="auto"/>
              <w:ind w:firstLine="0"/>
              <w:contextualSpacing/>
            </w:pPr>
            <w:r w:rsidRPr="004C55C2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</w:tr>
    </w:tbl>
    <w:p w:rsidR="00432B40" w:rsidRPr="00EA351E" w:rsidRDefault="00432B40" w:rsidP="00DC051D">
      <w:pPr>
        <w:pStyle w:val="DRG1"/>
      </w:pPr>
      <w:r>
        <w:t>Источник</w:t>
      </w:r>
      <w:r w:rsidRPr="00EA351E">
        <w:t xml:space="preserve">: </w:t>
      </w:r>
      <w:r>
        <w:t>расчеты</w:t>
      </w:r>
      <w:r w:rsidRPr="00EA351E">
        <w:t xml:space="preserve"> </w:t>
      </w:r>
      <w:r w:rsidRPr="00432B40">
        <w:rPr>
          <w:lang w:val="en-US"/>
        </w:rPr>
        <w:t>DISCOVERY</w:t>
      </w:r>
      <w:r w:rsidRPr="00EA351E">
        <w:t xml:space="preserve"> </w:t>
      </w:r>
      <w:r w:rsidRPr="00432B40">
        <w:rPr>
          <w:lang w:val="en-US"/>
        </w:rPr>
        <w:t>Research</w:t>
      </w:r>
      <w:r w:rsidRPr="00EA351E">
        <w:t xml:space="preserve"> </w:t>
      </w:r>
      <w:r w:rsidRPr="00432B40">
        <w:rPr>
          <w:lang w:val="en-US"/>
        </w:rPr>
        <w:t>Group</w:t>
      </w:r>
    </w:p>
    <w:p w:rsidR="00432B40" w:rsidRPr="00432B40" w:rsidRDefault="00432B40" w:rsidP="00432B40">
      <w:pPr>
        <w:rPr>
          <w:b/>
        </w:rPr>
      </w:pPr>
      <w:r w:rsidRPr="00432B40">
        <w:rPr>
          <w:b/>
        </w:rPr>
        <w:t>Комментарий к таблице:</w:t>
      </w:r>
    </w:p>
    <w:p w:rsidR="00432B40" w:rsidRPr="00432B40" w:rsidRDefault="00432B40" w:rsidP="00432B40">
      <w:pPr>
        <w:spacing w:after="0" w:line="240" w:lineRule="auto"/>
        <w:ind w:firstLine="0"/>
        <w:contextualSpacing/>
        <w:rPr>
          <w:sz w:val="20"/>
          <w:szCs w:val="20"/>
        </w:rPr>
      </w:pPr>
      <w:r w:rsidRPr="00432B40">
        <w:rPr>
          <w:sz w:val="20"/>
          <w:szCs w:val="20"/>
        </w:rPr>
        <w:t xml:space="preserve">(*) – условные обозначения: </w:t>
      </w:r>
    </w:p>
    <w:p w:rsidR="00432B40" w:rsidRPr="00432B40" w:rsidRDefault="00432B40" w:rsidP="00432B40">
      <w:pPr>
        <w:spacing w:after="0" w:line="240" w:lineRule="auto"/>
        <w:ind w:firstLine="0"/>
        <w:contextualSpacing/>
        <w:rPr>
          <w:sz w:val="20"/>
          <w:szCs w:val="20"/>
        </w:rPr>
      </w:pPr>
      <w:r w:rsidRPr="00432B40">
        <w:rPr>
          <w:sz w:val="20"/>
          <w:szCs w:val="20"/>
        </w:rPr>
        <w:t xml:space="preserve">тяжелое – оборудование используется для комплектования производимых данной компанией тяжелых машин (тягловые тракторы, бульдозеры, автогрейдеры), </w:t>
      </w:r>
    </w:p>
    <w:p w:rsidR="00432B40" w:rsidRPr="00432B40" w:rsidRDefault="00432B40" w:rsidP="00432B40">
      <w:pPr>
        <w:spacing w:after="0" w:line="240" w:lineRule="auto"/>
        <w:ind w:firstLine="0"/>
        <w:contextualSpacing/>
        <w:rPr>
          <w:sz w:val="20"/>
          <w:szCs w:val="20"/>
        </w:rPr>
      </w:pPr>
      <w:r w:rsidRPr="00432B40">
        <w:rPr>
          <w:sz w:val="20"/>
          <w:szCs w:val="20"/>
        </w:rPr>
        <w:t xml:space="preserve">малое – оборудование используется для эксплуатации на приусадебных участках и в малогабаритных уборочных машинах, </w:t>
      </w:r>
    </w:p>
    <w:p w:rsidR="00432B40" w:rsidRPr="00432B40" w:rsidRDefault="00432B40" w:rsidP="00432B40">
      <w:pPr>
        <w:spacing w:after="0" w:line="240" w:lineRule="auto"/>
        <w:ind w:firstLine="0"/>
        <w:contextualSpacing/>
        <w:rPr>
          <w:sz w:val="20"/>
          <w:szCs w:val="20"/>
        </w:rPr>
      </w:pPr>
      <w:r w:rsidRPr="00432B40">
        <w:rPr>
          <w:sz w:val="20"/>
          <w:szCs w:val="20"/>
        </w:rPr>
        <w:t xml:space="preserve">навесное – компания производит только навески для уже известных марок машин, не осуществляя сборки готовых уборочных машин  </w:t>
      </w:r>
    </w:p>
    <w:p w:rsidR="00432B40" w:rsidRPr="00432B40" w:rsidRDefault="00432B40" w:rsidP="00432B40">
      <w:pPr>
        <w:spacing w:after="0" w:line="240" w:lineRule="auto"/>
        <w:ind w:firstLine="0"/>
        <w:contextualSpacing/>
        <w:rPr>
          <w:sz w:val="20"/>
          <w:szCs w:val="20"/>
        </w:rPr>
      </w:pPr>
      <w:r w:rsidRPr="00432B40">
        <w:rPr>
          <w:sz w:val="20"/>
          <w:szCs w:val="20"/>
        </w:rPr>
        <w:t>(**) - часть производства находится в Китае</w:t>
      </w:r>
    </w:p>
    <w:p w:rsidR="00432B40" w:rsidRPr="00432B40" w:rsidRDefault="00432B40" w:rsidP="00432B40">
      <w:pPr>
        <w:spacing w:after="0" w:line="240" w:lineRule="auto"/>
        <w:ind w:firstLine="0"/>
        <w:contextualSpacing/>
        <w:rPr>
          <w:sz w:val="20"/>
          <w:szCs w:val="20"/>
        </w:rPr>
      </w:pPr>
      <w:r w:rsidRPr="00432B40">
        <w:rPr>
          <w:sz w:val="20"/>
          <w:szCs w:val="20"/>
        </w:rPr>
        <w:t>(***) - Комбинированные дорожные машины – техника, предназначенная для всесезонного использования по содержанию городских дорог с асфальтовым и бетонным покрытием. В летний период данные машины используются с поливомоечным оборудованием (мойка дорог, прилотковой полосы и полив зеленых насаждений), в зимний - с пескоразбрасывающим оборудованием для посыпки инертными материалами или антигололедными реагентами поверхности тротуаров и дорог, а также для очистки дорожного полотна от свежевыпавшего снега плужно-щеточным оборудованием.</w:t>
      </w:r>
    </w:p>
    <w:p w:rsidR="00432B40" w:rsidRPr="00432B40" w:rsidRDefault="00432B40" w:rsidP="00432B40"/>
    <w:p w:rsidR="0044558F" w:rsidRDefault="0044558F" w:rsidP="00F2326C"/>
    <w:p w:rsidR="0044558F" w:rsidRDefault="0044558F" w:rsidP="00F2326C"/>
    <w:p w:rsidR="0044558F" w:rsidRDefault="0044558F" w:rsidP="00F2326C"/>
    <w:p w:rsidR="0044558F" w:rsidRDefault="0044558F" w:rsidP="00F2326C">
      <w:pPr>
        <w:sectPr w:rsidR="0044558F" w:rsidSect="0043113D">
          <w:headerReference w:type="default" r:id="rId126"/>
          <w:footerReference w:type="default" r:id="rId127"/>
          <w:headerReference w:type="first" r:id="rId128"/>
          <w:footerReference w:type="first" r:id="rId129"/>
          <w:pgSz w:w="16838" w:h="11906" w:orient="landscape"/>
          <w:pgMar w:top="1418" w:right="1333" w:bottom="850" w:left="1134" w:header="709" w:footer="624" w:gutter="0"/>
          <w:cols w:space="708"/>
          <w:titlePg/>
          <w:docGrid w:linePitch="360"/>
        </w:sectPr>
      </w:pPr>
    </w:p>
    <w:p w:rsidR="00554709" w:rsidRPr="00D03490" w:rsidRDefault="007D71E6" w:rsidP="00D03490">
      <w:pPr>
        <w:jc w:val="right"/>
        <w:rPr>
          <w:b/>
          <w:color w:val="0F81BF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-4754245</wp:posOffset>
                </wp:positionV>
                <wp:extent cx="415925" cy="8099425"/>
                <wp:effectExtent l="6350" t="0" r="9525" b="9525"/>
                <wp:wrapNone/>
                <wp:docPr id="144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15925" cy="8099425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F370F" id="Прямоугольник 29" o:spid="_x0000_s1026" style="position:absolute;margin-left:176.3pt;margin-top:-374.35pt;width:32.75pt;height:637.7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" fillcolor="#0f81bf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-1121410</wp:posOffset>
                </wp:positionH>
                <wp:positionV relativeFrom="paragraph">
                  <wp:posOffset>-856615</wp:posOffset>
                </wp:positionV>
                <wp:extent cx="367665" cy="12599670"/>
                <wp:effectExtent l="0" t="0" r="0" b="0"/>
                <wp:wrapNone/>
                <wp:docPr id="139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67665" cy="12599670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5F2B6" id="Прямоугольник 30" o:spid="_x0000_s1026" style="position:absolute;margin-left:-88.3pt;margin-top:-67.45pt;width:28.95pt;height:992.1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" fillcolor="#0f81bf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-1539875</wp:posOffset>
                </wp:positionV>
                <wp:extent cx="367665" cy="12599670"/>
                <wp:effectExtent l="0" t="0" r="0" b="0"/>
                <wp:wrapNone/>
                <wp:docPr id="138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67665" cy="12599670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A2130" id="Прямоугольник 39" o:spid="_x0000_s1026" style="position:absolute;margin-left:483.5pt;margin-top:-121.25pt;width:28.95pt;height:992.1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" fillcolor="#0f81bf" stroked="f" strokeweight="1pt">
                <v:path arrowok="t"/>
              </v:rect>
            </w:pict>
          </mc:Fallback>
        </mc:AlternateContent>
      </w:r>
      <w:r w:rsidR="00554709" w:rsidRPr="00D03490">
        <w:rPr>
          <w:b/>
          <w:color w:val="0F81BF"/>
          <w:sz w:val="28"/>
        </w:rPr>
        <w:t>Агентство маркетинговых исследований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 xml:space="preserve">DISCOVERY RESEARCH GROUP 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>125448, Москва, ул. Михалковская 63Б, стр. 2, 2 этаж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>БЦ «Головинские пруды»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>Тел. +7 (495) 601-91-49, (495) 968-13-14</w:t>
      </w:r>
    </w:p>
    <w:p w:rsidR="00554709" w:rsidRPr="00D03490" w:rsidRDefault="00554709" w:rsidP="00D03490">
      <w:pPr>
        <w:jc w:val="right"/>
        <w:rPr>
          <w:b/>
          <w:color w:val="0F81BF"/>
          <w:sz w:val="28"/>
        </w:rPr>
      </w:pPr>
      <w:r w:rsidRPr="00D03490">
        <w:rPr>
          <w:b/>
          <w:color w:val="0F81BF"/>
          <w:sz w:val="28"/>
        </w:rPr>
        <w:t>Факс: +7 (495) 601-91-49</w:t>
      </w:r>
    </w:p>
    <w:p w:rsidR="00554709" w:rsidRPr="00D03490" w:rsidRDefault="00554709" w:rsidP="00D03490">
      <w:pPr>
        <w:jc w:val="right"/>
        <w:rPr>
          <w:b/>
          <w:color w:val="0F81BF"/>
          <w:sz w:val="28"/>
          <w:lang w:val="en-US"/>
        </w:rPr>
      </w:pPr>
      <w:r w:rsidRPr="00D03490">
        <w:rPr>
          <w:b/>
          <w:color w:val="0F81BF"/>
          <w:sz w:val="28"/>
          <w:lang w:val="en-US"/>
        </w:rPr>
        <w:t>e-mail: research@drgroup.ru</w:t>
      </w:r>
    </w:p>
    <w:p w:rsidR="0087216E" w:rsidRPr="00D03490" w:rsidRDefault="00554709" w:rsidP="00D03490">
      <w:pPr>
        <w:jc w:val="right"/>
        <w:rPr>
          <w:b/>
          <w:color w:val="0F81BF"/>
          <w:sz w:val="28"/>
          <w:lang w:val="en-US"/>
        </w:rPr>
      </w:pPr>
      <w:r w:rsidRPr="00D03490">
        <w:rPr>
          <w:b/>
          <w:color w:val="0F81BF"/>
          <w:sz w:val="28"/>
          <w:lang w:val="en-US"/>
        </w:rPr>
        <w:t xml:space="preserve">www.drgroup.ru </w:t>
      </w: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554709" w:rsidRDefault="00554709" w:rsidP="00D03490">
      <w:pPr>
        <w:rPr>
          <w:lang w:val="en-US"/>
        </w:rPr>
      </w:pPr>
    </w:p>
    <w:p w:rsidR="00D03490" w:rsidRDefault="00D03490" w:rsidP="00D03490">
      <w:pPr>
        <w:rPr>
          <w:lang w:val="en-US"/>
        </w:rPr>
      </w:pPr>
    </w:p>
    <w:p w:rsidR="00D03490" w:rsidRPr="00626625" w:rsidRDefault="007D71E6" w:rsidP="00D0349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249555</wp:posOffset>
                </wp:positionV>
                <wp:extent cx="367665" cy="8099425"/>
                <wp:effectExtent l="1270" t="0" r="0" b="0"/>
                <wp:wrapNone/>
                <wp:docPr id="137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67665" cy="8099425"/>
                        </a:xfrm>
                        <a:prstGeom prst="rect">
                          <a:avLst/>
                        </a:prstGeom>
                        <a:solidFill>
                          <a:srgbClr val="0F81B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0FFA0" id="Прямоугольник 31" o:spid="_x0000_s1026" style="position:absolute;margin-left:231.75pt;margin-top:19.65pt;width:28.95pt;height:637.7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" fillcolor="#0f81bf" stroked="f" strokeweight="1pt">
                <v:path arrowok="t"/>
              </v:rect>
            </w:pict>
          </mc:Fallback>
        </mc:AlternateContent>
      </w:r>
    </w:p>
    <w:p w:rsidR="00D03490" w:rsidRPr="007673CE" w:rsidRDefault="00D03490" w:rsidP="0044558F">
      <w:pPr>
        <w:rPr>
          <w:lang w:val="en-US"/>
        </w:rPr>
      </w:pPr>
    </w:p>
    <w:p w:rsidR="00D03490" w:rsidRPr="007673CE" w:rsidRDefault="00D03490" w:rsidP="0044558F">
      <w:pPr>
        <w:rPr>
          <w:lang w:val="en-US"/>
        </w:rPr>
      </w:pPr>
    </w:p>
    <w:p w:rsidR="00F90338" w:rsidRPr="00D03490" w:rsidRDefault="00D03490" w:rsidP="00D03490">
      <w:pPr>
        <w:ind w:firstLine="0"/>
        <w:jc w:val="center"/>
        <w:rPr>
          <w:b/>
          <w:color w:val="0F81BF"/>
          <w:sz w:val="28"/>
        </w:rPr>
      </w:pPr>
      <w:r w:rsidRPr="00554709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511497</wp:posOffset>
            </wp:positionV>
            <wp:extent cx="2459990" cy="2409190"/>
            <wp:effectExtent l="0" t="0" r="0" b="0"/>
            <wp:wrapNone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361" r="1332" b="1700"/>
                    <a:stretch/>
                  </pic:blipFill>
                  <pic:spPr>
                    <a:xfrm>
                      <a:off x="0" y="0"/>
                      <a:ext cx="24599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70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492447</wp:posOffset>
            </wp:positionV>
            <wp:extent cx="4366895" cy="2544445"/>
            <wp:effectExtent l="0" t="0" r="0" b="8255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534" r="1122" b="2147"/>
                    <a:stretch/>
                  </pic:blipFill>
                  <pic:spPr>
                    <a:xfrm>
                      <a:off x="0" y="0"/>
                      <a:ext cx="436689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338" w:rsidRPr="00D03490">
        <w:rPr>
          <w:b/>
          <w:color w:val="0F81BF"/>
          <w:sz w:val="28"/>
        </w:rPr>
        <w:t>Схема проезда</w:t>
      </w:r>
    </w:p>
    <w:sectPr w:rsidR="00F90338" w:rsidRPr="00D03490" w:rsidSect="0043113D">
      <w:headerReference w:type="first" r:id="rId132"/>
      <w:footerReference w:type="first" r:id="rId133"/>
      <w:pgSz w:w="11906" w:h="16838"/>
      <w:pgMar w:top="1418" w:right="850" w:bottom="1134" w:left="1701" w:header="709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B79" w:rsidRDefault="00604B79" w:rsidP="009C2C5D">
      <w:pPr>
        <w:spacing w:after="0" w:line="240" w:lineRule="auto"/>
      </w:pPr>
      <w:r>
        <w:separator/>
      </w:r>
    </w:p>
  </w:endnote>
  <w:endnote w:type="continuationSeparator" w:id="0">
    <w:p w:rsidR="00604B79" w:rsidRDefault="00604B79" w:rsidP="009C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2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293"/>
      <w:gridCol w:w="1346"/>
    </w:tblGrid>
    <w:tr w:rsidR="00D36C99" w:rsidTr="006D257D">
      <w:trPr>
        <w:jc w:val="right"/>
      </w:trPr>
      <w:tc>
        <w:tcPr>
          <w:tcW w:w="8293" w:type="dxa"/>
          <w:vAlign w:val="center"/>
        </w:tcPr>
        <w:p w:rsidR="00D36C99" w:rsidRDefault="00D36C99" w:rsidP="00833EE5">
          <w:pPr>
            <w:pStyle w:val="a4"/>
            <w:jc w:val="right"/>
            <w:rPr>
              <w:caps/>
              <w:color w:val="000000" w:themeColor="text1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-627380</wp:posOffset>
                </wp:positionH>
                <wp:positionV relativeFrom="paragraph">
                  <wp:posOffset>24765</wp:posOffset>
                </wp:positionV>
                <wp:extent cx="2114550" cy="466090"/>
                <wp:effectExtent l="0" t="0" r="0" b="0"/>
                <wp:wrapNone/>
                <wp:docPr id="52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_foo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D71E6">
            <w:rPr>
              <w:caps/>
              <w:noProof/>
              <w:color w:val="000000" w:themeColor="text1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>
                    <wp:simplePos x="0" y="0"/>
                    <wp:positionH relativeFrom="column">
                      <wp:posOffset>1351915</wp:posOffset>
                    </wp:positionH>
                    <wp:positionV relativeFrom="paragraph">
                      <wp:posOffset>23495</wp:posOffset>
                    </wp:positionV>
                    <wp:extent cx="3847465" cy="982980"/>
                    <wp:effectExtent l="0" t="0" r="635" b="7620"/>
                    <wp:wrapNone/>
                    <wp:docPr id="130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47465" cy="982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6C99" w:rsidRPr="00347C4C" w:rsidRDefault="00D36C99" w:rsidP="00833EE5">
                                <w:pPr>
                                  <w:spacing w:after="0" w:line="240" w:lineRule="auto"/>
                                  <w:ind w:firstLine="0"/>
                                  <w:jc w:val="right"/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</w:pP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  <w:t>125438, Москва, ул. Михалковская 63б, стр. 2, 2 этаж</w:t>
                                </w:r>
                              </w:p>
                              <w:p w:rsidR="00D36C99" w:rsidRPr="00347C4C" w:rsidRDefault="00D36C99" w:rsidP="00833EE5">
                                <w:pPr>
                                  <w:spacing w:after="0" w:line="240" w:lineRule="auto"/>
                                  <w:ind w:firstLine="0"/>
                                  <w:jc w:val="right"/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</w:pP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  <w:t>Телефон: +7</w:t>
                                </w: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  <w:lang w:val="en-US"/>
                                  </w:rPr>
                                  <w:t> </w:t>
                                </w: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  <w:t>(495) 601-91-49; +7</w:t>
                                </w: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  <w:lang w:val="en-US"/>
                                  </w:rPr>
                                  <w:t> </w:t>
                                </w: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  <w:t>(495) 968-13-14. Факс: +7</w:t>
                                </w: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  <w:lang w:val="en-US"/>
                                  </w:rPr>
                                  <w:t> </w:t>
                                </w:r>
                                <w:r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  <w:t>(495) 601-91-49</w:t>
                                </w:r>
                              </w:p>
                              <w:p w:rsidR="00D36C99" w:rsidRPr="00347C4C" w:rsidRDefault="00604B79" w:rsidP="00833EE5">
                                <w:pPr>
                                  <w:spacing w:after="0" w:line="240" w:lineRule="auto"/>
                                  <w:ind w:firstLine="0"/>
                                  <w:jc w:val="right"/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</w:pPr>
                                <w:hyperlink r:id="rId2" w:history="1"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www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drgroup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="00D36C99" w:rsidRPr="00347C4C">
                                  <w:rPr>
                                    <w:color w:val="4A7090" w:themeColor="background2" w:themeShade="80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hyperlink r:id="rId3" w:history="1"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research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drgroup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D36C99" w:rsidRPr="00347C4C">
                                    <w:rPr>
                                      <w:color w:val="4A7090" w:themeColor="background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ru</w:t>
                                  </w:r>
                                </w:hyperlink>
                              </w:p>
                              <w:p w:rsidR="00D36C99" w:rsidRPr="00650DD6" w:rsidRDefault="00D36C99" w:rsidP="00833EE5">
                                <w:pPr>
                                  <w:ind w:firstLine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8" type="#_x0000_t202" style="position:absolute;left:0;text-align:left;margin-left:106.45pt;margin-top:1.85pt;width:302.95pt;height:7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UshQIAABI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" stroked="f">
                    <v:textbox>
                      <w:txbxContent>
                        <w:p w:rsidR="00D36C99" w:rsidRPr="00347C4C" w:rsidRDefault="00D36C99" w:rsidP="00833EE5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125438, Москва, ул. Михалковская 63б, стр. 2, 2 этаж</w:t>
                          </w:r>
                        </w:p>
                        <w:p w:rsidR="00D36C99" w:rsidRPr="00347C4C" w:rsidRDefault="00D36C99" w:rsidP="00833EE5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Телефон: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601-91-49;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968-13-14. Факс: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</w:t>
                          </w:r>
                        </w:p>
                        <w:p w:rsidR="00D36C99" w:rsidRPr="00347C4C" w:rsidRDefault="00D87A7E" w:rsidP="00833EE5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hyperlink r:id="rId4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  <w:r w:rsidR="00D36C99"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5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research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@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</w:p>
                        <w:p w:rsidR="00D36C99" w:rsidRPr="00650DD6" w:rsidRDefault="00D36C99" w:rsidP="00833EE5">
                          <w:pPr>
                            <w:ind w:firstLine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346" w:type="dxa"/>
          <w:shd w:val="clear" w:color="auto" w:fill="0F81BF"/>
          <w:vAlign w:val="center"/>
        </w:tcPr>
        <w:p w:rsidR="00D36C99" w:rsidRDefault="00D36C99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8E16F2">
            <w:rPr>
              <w:noProof/>
              <w:color w:val="FFFFFF" w:themeColor="background1"/>
            </w:rPr>
            <w:t>53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36C99" w:rsidRDefault="007D71E6" w:rsidP="007D006A">
    <w:pPr>
      <w:pStyle w:val="a6"/>
      <w:spacing w:before="240"/>
      <w:ind w:firstLine="708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-1310640</wp:posOffset>
              </wp:positionH>
              <wp:positionV relativeFrom="paragraph">
                <wp:posOffset>-334645</wp:posOffset>
              </wp:positionV>
              <wp:extent cx="7481570" cy="1116330"/>
              <wp:effectExtent l="0" t="0" r="24130" b="26670"/>
              <wp:wrapNone/>
              <wp:docPr id="129" name="Скругленный прямоугольник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81570" cy="111633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0F81BF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852546" id="Скругленный прямоугольник 10" o:spid="_x0000_s1026" style="position:absolute;margin-left:-103.2pt;margin-top:-26.35pt;width:589.1pt;height:8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" filled="f" strokecolor="#0f81bf" strokeweight="1pt">
              <v:stroke joinstyle="miter"/>
              <v:path arrowok="t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12" w:type="pct"/>
      <w:tblInd w:w="13634" w:type="dxa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04"/>
    </w:tblGrid>
    <w:tr w:rsidR="00D36C99" w:rsidTr="0043113D">
      <w:tc>
        <w:tcPr>
          <w:tcW w:w="1184" w:type="dxa"/>
          <w:shd w:val="clear" w:color="auto" w:fill="0F81BF"/>
          <w:vAlign w:val="center"/>
        </w:tcPr>
        <w:p w:rsidR="00D36C99" w:rsidRDefault="00D36C99" w:rsidP="0044558F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8E16F2">
            <w:rPr>
              <w:noProof/>
              <w:color w:val="FFFFFF" w:themeColor="background1"/>
            </w:rPr>
            <w:t>90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36C99" w:rsidRDefault="007D71E6" w:rsidP="0044558F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2661285</wp:posOffset>
              </wp:positionH>
              <wp:positionV relativeFrom="paragraph">
                <wp:posOffset>-326390</wp:posOffset>
              </wp:positionV>
              <wp:extent cx="4525645" cy="1297940"/>
              <wp:effectExtent l="0" t="0" r="8255" b="0"/>
              <wp:wrapNone/>
              <wp:docPr id="9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5645" cy="1297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C99" w:rsidRPr="00347C4C" w:rsidRDefault="00D36C99" w:rsidP="0044558F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125438, Москва, ул. Михалковская 63б, стр. 2, 2 этаж</w:t>
                          </w:r>
                        </w:p>
                        <w:p w:rsidR="00D36C99" w:rsidRPr="00347C4C" w:rsidRDefault="00D36C99" w:rsidP="0044558F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Телефон: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601-91-49;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968-13-14. Факс: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</w:t>
                          </w:r>
                        </w:p>
                        <w:p w:rsidR="00D36C99" w:rsidRPr="00347C4C" w:rsidRDefault="00604B79" w:rsidP="0044558F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  <w:r w:rsidR="00D36C99"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2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research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@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</w:p>
                        <w:p w:rsidR="00D36C99" w:rsidRPr="00650DD6" w:rsidRDefault="00D36C99" w:rsidP="0044558F">
                          <w:pPr>
                            <w:ind w:firstLine="0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09.55pt;margin-top:-25.7pt;width:356.35pt;height:10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W2hgIAABk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" stroked="f">
              <v:textbox>
                <w:txbxContent>
                  <w:p w:rsidR="00D36C99" w:rsidRPr="00347C4C" w:rsidRDefault="00D36C99" w:rsidP="0044558F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125438, Москва, ул. Михалковская 63б, стр. 2, 2 этаж</w:t>
                    </w:r>
                  </w:p>
                  <w:p w:rsidR="00D36C99" w:rsidRPr="00347C4C" w:rsidRDefault="00D36C99" w:rsidP="0044558F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Телефон: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601-91-49;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968-13-14. Факс: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601-91-49</w:t>
                    </w:r>
                  </w:p>
                  <w:p w:rsidR="00D36C99" w:rsidRPr="00347C4C" w:rsidRDefault="00D87A7E" w:rsidP="0044558F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hyperlink r:id="rId3" w:history="1"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www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drgroup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ru</w:t>
                      </w:r>
                    </w:hyperlink>
                    <w:r w:rsidR="00D36C99"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 xml:space="preserve">, </w:t>
                    </w:r>
                    <w:hyperlink r:id="rId4" w:history="1"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research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@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drgroup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ru</w:t>
                      </w:r>
                    </w:hyperlink>
                  </w:p>
                  <w:p w:rsidR="00D36C99" w:rsidRPr="00650DD6" w:rsidRDefault="00D36C99" w:rsidP="0044558F">
                    <w:pPr>
                      <w:ind w:firstLine="0"/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36C99" w:rsidRPr="00CB79D4">
      <w:rPr>
        <w:noProof/>
        <w:lang w:eastAsia="ru-RU"/>
      </w:rPr>
      <w:drawing>
        <wp:anchor distT="0" distB="0" distL="114300" distR="114300" simplePos="0" relativeHeight="251749376" behindDoc="0" locked="0" layoutInCell="1" allowOverlap="1">
          <wp:simplePos x="0" y="0"/>
          <wp:positionH relativeFrom="column">
            <wp:posOffset>308344</wp:posOffset>
          </wp:positionH>
          <wp:positionV relativeFrom="paragraph">
            <wp:posOffset>-222013</wp:posOffset>
          </wp:positionV>
          <wp:extent cx="2114550" cy="46609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foot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column">
                <wp:posOffset>-1038860</wp:posOffset>
              </wp:positionH>
              <wp:positionV relativeFrom="paragraph">
                <wp:posOffset>-339090</wp:posOffset>
              </wp:positionV>
              <wp:extent cx="10664190" cy="1456690"/>
              <wp:effectExtent l="0" t="0" r="22860" b="10160"/>
              <wp:wrapNone/>
              <wp:docPr id="95" name="Скругленный прямоугольник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64190" cy="145669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0F81BF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4396F99" id="Скругленный прямоугольник 41" o:spid="_x0000_s1026" style="position:absolute;margin-left:-81.8pt;margin-top:-26.7pt;width:839.7pt;height:114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" filled="f" strokecolor="#0f81bf" strokeweight="1pt">
              <v:stroke joinstyle="miter"/>
              <v:path arrowok="t"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12" w:type="pct"/>
      <w:tblInd w:w="13634" w:type="dxa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04"/>
    </w:tblGrid>
    <w:tr w:rsidR="00D36C99" w:rsidTr="00F2326C">
      <w:tc>
        <w:tcPr>
          <w:tcW w:w="1184" w:type="dxa"/>
          <w:shd w:val="clear" w:color="auto" w:fill="0F81BF"/>
          <w:vAlign w:val="center"/>
        </w:tcPr>
        <w:p w:rsidR="00D36C99" w:rsidRDefault="00D36C99" w:rsidP="00CB79D4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8E16F2">
            <w:rPr>
              <w:noProof/>
              <w:color w:val="FFFFFF" w:themeColor="background1"/>
            </w:rPr>
            <w:t>89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36C99" w:rsidRDefault="007D71E6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2661285</wp:posOffset>
              </wp:positionH>
              <wp:positionV relativeFrom="paragraph">
                <wp:posOffset>-326390</wp:posOffset>
              </wp:positionV>
              <wp:extent cx="4525645" cy="1297940"/>
              <wp:effectExtent l="0" t="0" r="8255" b="0"/>
              <wp:wrapNone/>
              <wp:docPr id="4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5645" cy="1297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C99" w:rsidRPr="00347C4C" w:rsidRDefault="00D36C99" w:rsidP="00CB79D4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125438, Москва, ул. Михалковская 63б, стр. 2, 2 этаж</w:t>
                          </w:r>
                        </w:p>
                        <w:p w:rsidR="00D36C99" w:rsidRPr="00347C4C" w:rsidRDefault="00D36C99" w:rsidP="00CB79D4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Телефон: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601-91-49;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968-13-14. Факс: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</w:t>
                          </w:r>
                        </w:p>
                        <w:p w:rsidR="00D36C99" w:rsidRPr="00347C4C" w:rsidRDefault="00604B79" w:rsidP="00CB79D4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  <w:r w:rsidR="00D36C99"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2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research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@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</w:p>
                        <w:p w:rsidR="00D36C99" w:rsidRPr="00650DD6" w:rsidRDefault="00D36C99" w:rsidP="00CB79D4">
                          <w:pPr>
                            <w:ind w:firstLine="0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09.55pt;margin-top:-25.7pt;width:356.35pt;height:10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" stroked="f">
              <v:textbox>
                <w:txbxContent>
                  <w:p w:rsidR="00D36C99" w:rsidRPr="00347C4C" w:rsidRDefault="00D36C99" w:rsidP="00CB79D4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125438, Москва, ул. Михалковская 63б, стр. 2, 2 этаж</w:t>
                    </w:r>
                  </w:p>
                  <w:p w:rsidR="00D36C99" w:rsidRPr="00347C4C" w:rsidRDefault="00D36C99" w:rsidP="00CB79D4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Телефон: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601-91-49;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968-13-14. Факс: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601-91-49</w:t>
                    </w:r>
                  </w:p>
                  <w:p w:rsidR="00D36C99" w:rsidRPr="00347C4C" w:rsidRDefault="00D87A7E" w:rsidP="00CB79D4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hyperlink r:id="rId3" w:history="1"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www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drgroup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ru</w:t>
                      </w:r>
                    </w:hyperlink>
                    <w:r w:rsidR="00D36C99"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 xml:space="preserve">, </w:t>
                    </w:r>
                    <w:hyperlink r:id="rId4" w:history="1"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research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@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drgroup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ru</w:t>
                      </w:r>
                    </w:hyperlink>
                  </w:p>
                  <w:p w:rsidR="00D36C99" w:rsidRPr="00650DD6" w:rsidRDefault="00D36C99" w:rsidP="00CB79D4">
                    <w:pPr>
                      <w:ind w:firstLine="0"/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36C99" w:rsidRPr="00CB79D4">
      <w:rPr>
        <w:noProof/>
        <w:lang w:eastAsia="ru-RU"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308344</wp:posOffset>
          </wp:positionH>
          <wp:positionV relativeFrom="paragraph">
            <wp:posOffset>-222013</wp:posOffset>
          </wp:positionV>
          <wp:extent cx="2114550" cy="46609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foot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-1038860</wp:posOffset>
              </wp:positionH>
              <wp:positionV relativeFrom="paragraph">
                <wp:posOffset>-339090</wp:posOffset>
              </wp:positionV>
              <wp:extent cx="10664190" cy="1456690"/>
              <wp:effectExtent l="0" t="0" r="22860" b="10160"/>
              <wp:wrapNone/>
              <wp:docPr id="39" name="Скругленный прямоугольник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64190" cy="145669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0F81BF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9AF4191" id="Скругленный прямоугольник 60" o:spid="_x0000_s1026" style="position:absolute;margin-left:-81.8pt;margin-top:-26.7pt;width:839.7pt;height:114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" filled="f" strokecolor="#0f81bf" strokeweight="1pt">
              <v:stroke joinstyle="miter"/>
              <v:path arrowok="t"/>
            </v:round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12" w:type="pct"/>
      <w:tblInd w:w="13198" w:type="dxa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04"/>
    </w:tblGrid>
    <w:tr w:rsidR="00D36C99" w:rsidTr="00CB79D4">
      <w:tc>
        <w:tcPr>
          <w:tcW w:w="1184" w:type="dxa"/>
          <w:shd w:val="clear" w:color="auto" w:fill="0F81BF"/>
          <w:vAlign w:val="center"/>
        </w:tcPr>
        <w:p w:rsidR="00D36C99" w:rsidRDefault="00D36C99" w:rsidP="00CB79D4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8E16F2">
            <w:rPr>
              <w:noProof/>
              <w:color w:val="FFFFFF" w:themeColor="background1"/>
            </w:rPr>
            <w:t>91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36C99" w:rsidRDefault="007D71E6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column">
                <wp:posOffset>-1038860</wp:posOffset>
              </wp:positionH>
              <wp:positionV relativeFrom="paragraph">
                <wp:posOffset>-339090</wp:posOffset>
              </wp:positionV>
              <wp:extent cx="10664190" cy="1456690"/>
              <wp:effectExtent l="0" t="0" r="22860" b="10160"/>
              <wp:wrapNone/>
              <wp:docPr id="67" name="Скругленный прямоугольник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64190" cy="145669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0F81BF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7B2BA5F" id="Скругленный прямоугольник 67" o:spid="_x0000_s1026" style="position:absolute;margin-left:-81.8pt;margin-top:-26.7pt;width:839.7pt;height:114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" filled="f" strokecolor="#0f81bf" strokeweight="1pt">
              <v:stroke joinstyle="miter"/>
              <v:path arrowok="t"/>
            </v:round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1980565</wp:posOffset>
              </wp:positionH>
              <wp:positionV relativeFrom="paragraph">
                <wp:posOffset>1270</wp:posOffset>
              </wp:positionV>
              <wp:extent cx="5397500" cy="1297940"/>
              <wp:effectExtent l="0" t="0" r="0" b="0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0" cy="1297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C99" w:rsidRPr="00347C4C" w:rsidRDefault="00D36C99" w:rsidP="00CB79D4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125438, Москва, ул. Михалковская 63б, стр. 2, 2 этаж</w:t>
                          </w:r>
                        </w:p>
                        <w:p w:rsidR="00D36C99" w:rsidRPr="00347C4C" w:rsidRDefault="00D36C99" w:rsidP="00CB79D4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Телефон: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601-91-49;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968-13-14. Факс: +7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  <w:lang w:val="en-US"/>
                            </w:rPr>
                            <w:t> </w:t>
                          </w:r>
                          <w:r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>(495) 601-91-49</w:t>
                          </w:r>
                        </w:p>
                        <w:p w:rsidR="00D36C99" w:rsidRPr="00347C4C" w:rsidRDefault="00604B79" w:rsidP="00CB79D4">
                          <w:pPr>
                            <w:spacing w:after="0" w:line="240" w:lineRule="auto"/>
                            <w:ind w:firstLine="0"/>
                            <w:jc w:val="right"/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  <w:r w:rsidR="00D36C99" w:rsidRPr="00347C4C">
                            <w:rPr>
                              <w:color w:val="4A7090" w:themeColor="background2" w:themeShade="80"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2" w:history="1"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research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@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drgroup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 w:rsidR="00D36C99" w:rsidRPr="00347C4C">
                              <w:rPr>
                                <w:color w:val="4A7090" w:themeColor="background2" w:themeShade="80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hyperlink>
                        </w:p>
                        <w:p w:rsidR="00D36C99" w:rsidRPr="00650DD6" w:rsidRDefault="00D36C99" w:rsidP="00CB79D4">
                          <w:pPr>
                            <w:ind w:firstLine="0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55.95pt;margin-top:.1pt;width:425pt;height:10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L7iA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" stroked="f">
              <v:textbox>
                <w:txbxContent>
                  <w:p w:rsidR="00D36C99" w:rsidRPr="00347C4C" w:rsidRDefault="00D36C99" w:rsidP="00CB79D4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125438, Москва, ул. Михалковская 63б, стр. 2, 2 этаж</w:t>
                    </w:r>
                  </w:p>
                  <w:p w:rsidR="00D36C99" w:rsidRPr="00347C4C" w:rsidRDefault="00D36C99" w:rsidP="00CB79D4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Телефон: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601-91-49;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968-13-14. Факс: +7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  <w:lang w:val="en-US"/>
                      </w:rPr>
                      <w:t> </w:t>
                    </w:r>
                    <w:r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>(495) 601-91-49</w:t>
                    </w:r>
                  </w:p>
                  <w:p w:rsidR="00D36C99" w:rsidRPr="00347C4C" w:rsidRDefault="00D87A7E" w:rsidP="00CB79D4">
                    <w:pPr>
                      <w:spacing w:after="0" w:line="240" w:lineRule="auto"/>
                      <w:ind w:firstLine="0"/>
                      <w:jc w:val="right"/>
                      <w:rPr>
                        <w:color w:val="4A7090" w:themeColor="background2" w:themeShade="80"/>
                        <w:sz w:val="18"/>
                        <w:szCs w:val="18"/>
                      </w:rPr>
                    </w:pPr>
                    <w:hyperlink r:id="rId3" w:history="1"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www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drgroup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ru</w:t>
                      </w:r>
                    </w:hyperlink>
                    <w:r w:rsidR="00D36C99" w:rsidRPr="00347C4C">
                      <w:rPr>
                        <w:color w:val="4A7090" w:themeColor="background2" w:themeShade="80"/>
                        <w:sz w:val="18"/>
                        <w:szCs w:val="18"/>
                      </w:rPr>
                      <w:t xml:space="preserve">, </w:t>
                    </w:r>
                    <w:hyperlink r:id="rId4" w:history="1"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research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@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drgroup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</w:rPr>
                        <w:t>.</w:t>
                      </w:r>
                      <w:r w:rsidR="00D36C99" w:rsidRPr="00347C4C">
                        <w:rPr>
                          <w:color w:val="4A7090" w:themeColor="background2" w:themeShade="80"/>
                          <w:sz w:val="18"/>
                          <w:szCs w:val="18"/>
                          <w:lang w:val="en-US"/>
                        </w:rPr>
                        <w:t>ru</w:t>
                      </w:r>
                    </w:hyperlink>
                  </w:p>
                  <w:p w:rsidR="00D36C99" w:rsidRPr="00650DD6" w:rsidRDefault="00D36C99" w:rsidP="00CB79D4">
                    <w:pPr>
                      <w:ind w:firstLine="0"/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36C99" w:rsidRPr="00CB79D4">
      <w:rPr>
        <w:noProof/>
        <w:lang w:eastAsia="ru-RU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2114550" cy="466090"/>
          <wp:effectExtent l="0" t="0" r="0" b="0"/>
          <wp:wrapNone/>
          <wp:docPr id="69" name="Рисунок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foot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B79" w:rsidRDefault="00604B79" w:rsidP="009C2C5D">
      <w:pPr>
        <w:spacing w:after="0" w:line="240" w:lineRule="auto"/>
      </w:pPr>
      <w:r>
        <w:separator/>
      </w:r>
    </w:p>
  </w:footnote>
  <w:footnote w:type="continuationSeparator" w:id="0">
    <w:p w:rsidR="00604B79" w:rsidRDefault="00604B79" w:rsidP="009C2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99" w:rsidRDefault="007D71E6" w:rsidP="0085307F">
    <w:pPr>
      <w:pStyle w:val="a8"/>
      <w:jc w:val="both"/>
    </w:pPr>
    <w:r>
      <mc:AlternateContent>
        <mc:Choice Requires="wps">
          <w:drawing>
            <wp:anchor distT="4294967293" distB="4294967293" distL="114300" distR="114300" simplePos="0" relativeHeight="251752448" behindDoc="0" locked="0" layoutInCell="1" allowOverlap="1">
              <wp:simplePos x="0" y="0"/>
              <wp:positionH relativeFrom="margin">
                <wp:posOffset>-167005</wp:posOffset>
              </wp:positionH>
              <wp:positionV relativeFrom="paragraph">
                <wp:posOffset>235584</wp:posOffset>
              </wp:positionV>
              <wp:extent cx="6409690" cy="0"/>
              <wp:effectExtent l="0" t="0" r="29210" b="19050"/>
              <wp:wrapNone/>
              <wp:docPr id="131" name="Прямая соединительная лини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09690" cy="0"/>
                      </a:xfrm>
                      <a:prstGeom prst="line">
                        <a:avLst/>
                      </a:prstGeom>
                      <a:ln>
                        <a:solidFill>
                          <a:srgbClr val="0F81BF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21E11A" id="Прямая соединительная линия 42" o:spid="_x0000_s1026" style="position:absolute;flip:y;z-index:251752448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margin;mso-height-relative:margin" from="-13.15pt,18.55pt" to="491.5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" strokecolor="#0f81bf" strokeweight="1.5pt">
              <v:stroke joinstyle="miter"/>
              <o:lock v:ext="edit" shapetype="f"/>
              <w10:wrap anchorx="margin"/>
            </v:line>
          </w:pict>
        </mc:Fallback>
      </mc:AlternateContent>
    </w:r>
    <w:sdt>
      <w:sdtPr>
        <w:alias w:val="Название"/>
        <w:tag w:val=""/>
        <w:id w:val="-370840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36C99">
          <w:t>Рынок снегоуборочной техники в России в 2009-2013 гг.</w:t>
        </w:r>
      </w:sdtContent>
    </w:sdt>
    <w:r w:rsidR="00D36C99">
      <w:t xml:space="preserve"> </w:t>
    </w:r>
  </w:p>
  <w:p w:rsidR="00D36C99" w:rsidRDefault="00D36C9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99" w:rsidRPr="00945781" w:rsidRDefault="007D71E6" w:rsidP="0044558F">
    <w:pPr>
      <w:pStyle w:val="a4"/>
      <w:rPr>
        <w:sz w:val="28"/>
      </w:rPr>
    </w:pP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746304" behindDoc="0" locked="0" layoutInCell="1" allowOverlap="1">
              <wp:simplePos x="0" y="0"/>
              <wp:positionH relativeFrom="margin">
                <wp:posOffset>0</wp:posOffset>
              </wp:positionH>
              <wp:positionV relativeFrom="margin">
                <wp:posOffset>-189866</wp:posOffset>
              </wp:positionV>
              <wp:extent cx="9144000" cy="0"/>
              <wp:effectExtent l="0" t="0" r="19050" b="19050"/>
              <wp:wrapSquare wrapText="bothSides"/>
              <wp:docPr id="97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rgbClr val="0F81BF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9095DB" id="Прямая соединительная линия 21" o:spid="_x0000_s1026" style="position:absolute;flip:y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from="0,-14.95pt" to="10in,-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" strokecolor="#0f81bf" strokeweight="1.5pt">
              <v:stroke joinstyle="miter"/>
              <o:lock v:ext="edit" shapetype="f"/>
              <w10:wrap type="square" anchorx="margin" anchory="margin"/>
            </v:line>
          </w:pict>
        </mc:Fallback>
      </mc:AlternateContent>
    </w:r>
    <w:sdt>
      <w:sdtPr>
        <w:alias w:val="Название"/>
        <w:tag w:val=""/>
        <w:id w:val="2127269270"/>
        <w:placeholder>
          <w:docPart w:val="598F04A306894F1785BE22D3DFF7B4D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36C99">
          <w:t>Рынок снегоуборочной техники в России в 2009-2013 гг.</w:t>
        </w:r>
      </w:sdtContent>
    </w:sdt>
    <w:r w:rsidR="00D36C99" w:rsidRPr="00103B06">
      <w:rPr>
        <w:sz w:val="22"/>
      </w:rPr>
      <w:t xml:space="preserve"> </w:t>
    </w:r>
    <w:r w:rsidR="00D36C99" w:rsidRPr="00103B06">
      <w:rPr>
        <w:sz w:val="22"/>
      </w:rPr>
      <w:tab/>
    </w:r>
    <w:r w:rsidR="00D36C99" w:rsidRPr="00103B06">
      <w:rPr>
        <w:sz w:val="22"/>
      </w:rPr>
      <w:tab/>
    </w:r>
    <w:r w:rsidR="00D36C99" w:rsidRPr="00103B06">
      <w:rPr>
        <w:sz w:val="22"/>
      </w:rPr>
      <w:tab/>
    </w:r>
    <w:r w:rsidR="00D36C99" w:rsidRPr="00103B06">
      <w:rPr>
        <w:sz w:val="22"/>
      </w:rPr>
      <w:tab/>
    </w:r>
    <w:r w:rsidR="00D36C99">
      <w:rPr>
        <w:sz w:val="2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99" w:rsidRPr="00945781" w:rsidRDefault="007D71E6">
    <w:pPr>
      <w:pStyle w:val="a4"/>
      <w:rPr>
        <w:sz w:val="28"/>
      </w:rPr>
    </w:pP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742208" behindDoc="0" locked="0" layoutInCell="1" allowOverlap="1">
              <wp:simplePos x="0" y="0"/>
              <wp:positionH relativeFrom="margin">
                <wp:align>left</wp:align>
              </wp:positionH>
              <wp:positionV relativeFrom="margin">
                <wp:posOffset>-76836</wp:posOffset>
              </wp:positionV>
              <wp:extent cx="9144000" cy="0"/>
              <wp:effectExtent l="0" t="0" r="19050" b="19050"/>
              <wp:wrapSquare wrapText="bothSides"/>
              <wp:docPr id="66" name="Прямая соединительная линия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rgbClr val="0F81BF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2B716E" id="Прямая соединительная линия 82" o:spid="_x0000_s1026" style="position:absolute;flip:y;z-index:2517422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margin;mso-width-percent:0;mso-height-percent:0;mso-width-relative:margin;mso-height-relative:margin" from="0,-6.05pt" to="10in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" strokecolor="#0f81bf" strokeweight="1.5pt">
              <v:stroke joinstyle="miter"/>
              <o:lock v:ext="edit" shapetype="f"/>
              <w10:wrap type="square" anchorx="margin" anchory="margin"/>
            </v:line>
          </w:pict>
        </mc:Fallback>
      </mc:AlternateContent>
    </w:r>
    <w:sdt>
      <w:sdtPr>
        <w:alias w:val="Название"/>
        <w:tag w:val=""/>
        <w:id w:val="505181563"/>
        <w:placeholder>
          <w:docPart w:val="A6314865017343419273E95A23B0C6F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36C99">
          <w:t>Рынок снегоуборочной техники в России в 2009-2013 гг.</w:t>
        </w:r>
      </w:sdtContent>
    </w:sdt>
    <w:r w:rsidR="00D36C99" w:rsidRPr="00103B06">
      <w:rPr>
        <w:sz w:val="22"/>
      </w:rPr>
      <w:t xml:space="preserve"> </w:t>
    </w:r>
    <w:r w:rsidR="00D36C99" w:rsidRPr="00103B06">
      <w:rPr>
        <w:sz w:val="22"/>
      </w:rPr>
      <w:tab/>
    </w:r>
    <w:r w:rsidR="00D36C99" w:rsidRPr="00103B06">
      <w:rPr>
        <w:sz w:val="22"/>
      </w:rPr>
      <w:tab/>
    </w:r>
    <w:r w:rsidR="00D36C99" w:rsidRPr="00103B06">
      <w:rPr>
        <w:sz w:val="22"/>
      </w:rPr>
      <w:tab/>
    </w:r>
    <w:r w:rsidR="00D36C99" w:rsidRPr="00103B06">
      <w:rPr>
        <w:sz w:val="22"/>
      </w:rPr>
      <w:tab/>
    </w:r>
    <w:r w:rsidR="00D36C99">
      <w:rPr>
        <w:sz w:val="22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99" w:rsidRPr="00CB79D4" w:rsidRDefault="00D36C99" w:rsidP="00CB79D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606"/>
    <w:multiLevelType w:val="hybridMultilevel"/>
    <w:tmpl w:val="16F87D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075C2"/>
    <w:multiLevelType w:val="hybridMultilevel"/>
    <w:tmpl w:val="EA86974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347EF7"/>
    <w:multiLevelType w:val="hybridMultilevel"/>
    <w:tmpl w:val="4B8E11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2062DE2"/>
    <w:multiLevelType w:val="hybridMultilevel"/>
    <w:tmpl w:val="CF08F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32CDE"/>
    <w:multiLevelType w:val="hybridMultilevel"/>
    <w:tmpl w:val="32B81E8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2C1792"/>
    <w:multiLevelType w:val="hybridMultilevel"/>
    <w:tmpl w:val="79C4E0B6"/>
    <w:lvl w:ilvl="0" w:tplc="2D14B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C164D0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EC31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2414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3651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2A4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1E1D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281A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A7B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E5129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A7D2D"/>
    <w:multiLevelType w:val="hybridMultilevel"/>
    <w:tmpl w:val="0518B9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AE4641B"/>
    <w:multiLevelType w:val="hybridMultilevel"/>
    <w:tmpl w:val="729C2D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5647D"/>
    <w:multiLevelType w:val="hybridMultilevel"/>
    <w:tmpl w:val="4BD2412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C211C8"/>
    <w:multiLevelType w:val="hybridMultilevel"/>
    <w:tmpl w:val="BB147E84"/>
    <w:lvl w:ilvl="0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1D6D0B28"/>
    <w:multiLevelType w:val="hybridMultilevel"/>
    <w:tmpl w:val="643475E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EAC583F"/>
    <w:multiLevelType w:val="hybridMultilevel"/>
    <w:tmpl w:val="4294B04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FF07DB6"/>
    <w:multiLevelType w:val="hybridMultilevel"/>
    <w:tmpl w:val="299216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39134DC"/>
    <w:multiLevelType w:val="hybridMultilevel"/>
    <w:tmpl w:val="44D867C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5A2F52"/>
    <w:multiLevelType w:val="hybridMultilevel"/>
    <w:tmpl w:val="2182C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60884"/>
    <w:multiLevelType w:val="hybridMultilevel"/>
    <w:tmpl w:val="A62A1E0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2CD125C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AB4235"/>
    <w:multiLevelType w:val="hybridMultilevel"/>
    <w:tmpl w:val="4F087580"/>
    <w:lvl w:ilvl="0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9">
    <w:nsid w:val="35CB7692"/>
    <w:multiLevelType w:val="hybridMultilevel"/>
    <w:tmpl w:val="51B624F4"/>
    <w:lvl w:ilvl="0" w:tplc="F8BE387E">
      <w:start w:val="1"/>
      <w:numFmt w:val="decimal"/>
      <w:pStyle w:val="1"/>
      <w:lvlText w:val="Глава 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22B7A"/>
    <w:multiLevelType w:val="hybridMultilevel"/>
    <w:tmpl w:val="53C8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F7FA4"/>
    <w:multiLevelType w:val="hybridMultilevel"/>
    <w:tmpl w:val="9D08CD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F16C58"/>
    <w:multiLevelType w:val="hybridMultilevel"/>
    <w:tmpl w:val="857441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030935"/>
    <w:multiLevelType w:val="hybridMultilevel"/>
    <w:tmpl w:val="D1F075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30C5960"/>
    <w:multiLevelType w:val="hybridMultilevel"/>
    <w:tmpl w:val="1886283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967D4C"/>
    <w:multiLevelType w:val="hybridMultilevel"/>
    <w:tmpl w:val="5E8A34BE"/>
    <w:lvl w:ilvl="0" w:tplc="D5220B02">
      <w:start w:val="1"/>
      <w:numFmt w:val="bullet"/>
      <w:lvlText w:val="¤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4C0434C"/>
    <w:multiLevelType w:val="hybridMultilevel"/>
    <w:tmpl w:val="10BA070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86D439A"/>
    <w:multiLevelType w:val="hybridMultilevel"/>
    <w:tmpl w:val="3D265A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B2F21"/>
    <w:multiLevelType w:val="hybridMultilevel"/>
    <w:tmpl w:val="8C46EA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F019A2"/>
    <w:multiLevelType w:val="hybridMultilevel"/>
    <w:tmpl w:val="3F5AD5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315197"/>
    <w:multiLevelType w:val="hybridMultilevel"/>
    <w:tmpl w:val="AA8C2E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BF7D2F"/>
    <w:multiLevelType w:val="hybridMultilevel"/>
    <w:tmpl w:val="3D80E252"/>
    <w:lvl w:ilvl="0" w:tplc="1EA4DA82">
      <w:start w:val="1"/>
      <w:numFmt w:val="decimal"/>
      <w:pStyle w:val="default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5B8394E"/>
    <w:multiLevelType w:val="hybridMultilevel"/>
    <w:tmpl w:val="52DC5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873DA9"/>
    <w:multiLevelType w:val="hybridMultilevel"/>
    <w:tmpl w:val="93744E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A583655"/>
    <w:multiLevelType w:val="hybridMultilevel"/>
    <w:tmpl w:val="4E848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AAF3A25"/>
    <w:multiLevelType w:val="hybridMultilevel"/>
    <w:tmpl w:val="9F36442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D653571"/>
    <w:multiLevelType w:val="hybridMultilevel"/>
    <w:tmpl w:val="DAD0E3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B3778F"/>
    <w:multiLevelType w:val="hybridMultilevel"/>
    <w:tmpl w:val="DA0A41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211CD2"/>
    <w:multiLevelType w:val="hybridMultilevel"/>
    <w:tmpl w:val="C804C0E0"/>
    <w:lvl w:ilvl="0" w:tplc="2D14B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C4121E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54284A"/>
    <w:multiLevelType w:val="multilevel"/>
    <w:tmpl w:val="1C7AB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0F95F22"/>
    <w:multiLevelType w:val="hybridMultilevel"/>
    <w:tmpl w:val="A8CAD6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B9C5846"/>
    <w:multiLevelType w:val="hybridMultilevel"/>
    <w:tmpl w:val="61CC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D27AC4"/>
    <w:multiLevelType w:val="hybridMultilevel"/>
    <w:tmpl w:val="1CBCB0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E0840C2"/>
    <w:multiLevelType w:val="hybridMultilevel"/>
    <w:tmpl w:val="4A9E2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F913F17"/>
    <w:multiLevelType w:val="hybridMultilevel"/>
    <w:tmpl w:val="41E6A6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5"/>
  </w:num>
  <w:num w:numId="4">
    <w:abstractNumId w:val="2"/>
  </w:num>
  <w:num w:numId="5">
    <w:abstractNumId w:val="38"/>
  </w:num>
  <w:num w:numId="6">
    <w:abstractNumId w:val="0"/>
  </w:num>
  <w:num w:numId="7">
    <w:abstractNumId w:val="5"/>
  </w:num>
  <w:num w:numId="8">
    <w:abstractNumId w:val="31"/>
  </w:num>
  <w:num w:numId="9">
    <w:abstractNumId w:val="31"/>
    <w:lvlOverride w:ilvl="0">
      <w:startOverride w:val="1"/>
    </w:lvlOverride>
  </w:num>
  <w:num w:numId="10">
    <w:abstractNumId w:val="39"/>
  </w:num>
  <w:num w:numId="11">
    <w:abstractNumId w:val="42"/>
  </w:num>
  <w:num w:numId="12">
    <w:abstractNumId w:val="17"/>
  </w:num>
  <w:num w:numId="13">
    <w:abstractNumId w:val="6"/>
  </w:num>
  <w:num w:numId="14">
    <w:abstractNumId w:val="31"/>
    <w:lvlOverride w:ilvl="0">
      <w:startOverride w:val="1"/>
    </w:lvlOverride>
  </w:num>
  <w:num w:numId="15">
    <w:abstractNumId w:val="31"/>
    <w:lvlOverride w:ilvl="0">
      <w:startOverride w:val="1"/>
    </w:lvlOverride>
  </w:num>
  <w:num w:numId="16">
    <w:abstractNumId w:val="3"/>
  </w:num>
  <w:num w:numId="17">
    <w:abstractNumId w:val="20"/>
  </w:num>
  <w:num w:numId="18">
    <w:abstractNumId w:val="32"/>
  </w:num>
  <w:num w:numId="19">
    <w:abstractNumId w:val="44"/>
  </w:num>
  <w:num w:numId="20">
    <w:abstractNumId w:val="13"/>
  </w:num>
  <w:num w:numId="21">
    <w:abstractNumId w:val="34"/>
  </w:num>
  <w:num w:numId="22">
    <w:abstractNumId w:val="7"/>
  </w:num>
  <w:num w:numId="23">
    <w:abstractNumId w:val="40"/>
  </w:num>
  <w:num w:numId="24">
    <w:abstractNumId w:val="35"/>
  </w:num>
  <w:num w:numId="25">
    <w:abstractNumId w:val="33"/>
  </w:num>
  <w:num w:numId="26">
    <w:abstractNumId w:val="11"/>
  </w:num>
  <w:num w:numId="27">
    <w:abstractNumId w:val="1"/>
  </w:num>
  <w:num w:numId="28">
    <w:abstractNumId w:val="14"/>
  </w:num>
  <w:num w:numId="29">
    <w:abstractNumId w:val="45"/>
  </w:num>
  <w:num w:numId="30">
    <w:abstractNumId w:val="21"/>
  </w:num>
  <w:num w:numId="31">
    <w:abstractNumId w:val="29"/>
  </w:num>
  <w:num w:numId="32">
    <w:abstractNumId w:val="27"/>
  </w:num>
  <w:num w:numId="33">
    <w:abstractNumId w:val="37"/>
  </w:num>
  <w:num w:numId="34">
    <w:abstractNumId w:val="36"/>
  </w:num>
  <w:num w:numId="35">
    <w:abstractNumId w:val="4"/>
  </w:num>
  <w:num w:numId="36">
    <w:abstractNumId w:val="24"/>
  </w:num>
  <w:num w:numId="37">
    <w:abstractNumId w:val="10"/>
  </w:num>
  <w:num w:numId="38">
    <w:abstractNumId w:val="18"/>
  </w:num>
  <w:num w:numId="39">
    <w:abstractNumId w:val="43"/>
  </w:num>
  <w:num w:numId="40">
    <w:abstractNumId w:val="41"/>
  </w:num>
  <w:num w:numId="41">
    <w:abstractNumId w:val="28"/>
  </w:num>
  <w:num w:numId="42">
    <w:abstractNumId w:val="12"/>
  </w:num>
  <w:num w:numId="43">
    <w:abstractNumId w:val="23"/>
  </w:num>
  <w:num w:numId="44">
    <w:abstractNumId w:val="9"/>
  </w:num>
  <w:num w:numId="45">
    <w:abstractNumId w:val="30"/>
  </w:num>
  <w:num w:numId="46">
    <w:abstractNumId w:val="16"/>
  </w:num>
  <w:num w:numId="47">
    <w:abstractNumId w:val="8"/>
  </w:num>
  <w:num w:numId="48">
    <w:abstractNumId w:val="26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36B"/>
    <w:rsid w:val="00001461"/>
    <w:rsid w:val="00006CF9"/>
    <w:rsid w:val="00016895"/>
    <w:rsid w:val="00022FF5"/>
    <w:rsid w:val="00040942"/>
    <w:rsid w:val="00044051"/>
    <w:rsid w:val="00050807"/>
    <w:rsid w:val="000536B0"/>
    <w:rsid w:val="00054465"/>
    <w:rsid w:val="0005680B"/>
    <w:rsid w:val="00074E0D"/>
    <w:rsid w:val="00077713"/>
    <w:rsid w:val="000827D8"/>
    <w:rsid w:val="00084E3F"/>
    <w:rsid w:val="000859F0"/>
    <w:rsid w:val="0008779E"/>
    <w:rsid w:val="000A31C0"/>
    <w:rsid w:val="000A6741"/>
    <w:rsid w:val="000B198C"/>
    <w:rsid w:val="000B5280"/>
    <w:rsid w:val="000C0A56"/>
    <w:rsid w:val="000F7A57"/>
    <w:rsid w:val="0010255C"/>
    <w:rsid w:val="00103062"/>
    <w:rsid w:val="00103B06"/>
    <w:rsid w:val="00104047"/>
    <w:rsid w:val="001108E4"/>
    <w:rsid w:val="001345A9"/>
    <w:rsid w:val="00135C2A"/>
    <w:rsid w:val="001432CD"/>
    <w:rsid w:val="0014336B"/>
    <w:rsid w:val="00155B22"/>
    <w:rsid w:val="00160F30"/>
    <w:rsid w:val="00163822"/>
    <w:rsid w:val="00166A3F"/>
    <w:rsid w:val="00172386"/>
    <w:rsid w:val="00174040"/>
    <w:rsid w:val="00181417"/>
    <w:rsid w:val="0018624C"/>
    <w:rsid w:val="00186BDE"/>
    <w:rsid w:val="001A7A96"/>
    <w:rsid w:val="001C22B8"/>
    <w:rsid w:val="001C779E"/>
    <w:rsid w:val="001D5730"/>
    <w:rsid w:val="001E11B4"/>
    <w:rsid w:val="001F15DD"/>
    <w:rsid w:val="002000F0"/>
    <w:rsid w:val="00205430"/>
    <w:rsid w:val="0021394D"/>
    <w:rsid w:val="002139CF"/>
    <w:rsid w:val="00216222"/>
    <w:rsid w:val="0022282B"/>
    <w:rsid w:val="00226DE1"/>
    <w:rsid w:val="00233267"/>
    <w:rsid w:val="0024077B"/>
    <w:rsid w:val="00253DCF"/>
    <w:rsid w:val="00255B4E"/>
    <w:rsid w:val="00261CA5"/>
    <w:rsid w:val="002870F9"/>
    <w:rsid w:val="00292E04"/>
    <w:rsid w:val="002A0116"/>
    <w:rsid w:val="002A55FB"/>
    <w:rsid w:val="002B4FE8"/>
    <w:rsid w:val="002C2FBE"/>
    <w:rsid w:val="002D7993"/>
    <w:rsid w:val="002E7025"/>
    <w:rsid w:val="002E7889"/>
    <w:rsid w:val="00302667"/>
    <w:rsid w:val="00311B01"/>
    <w:rsid w:val="00321281"/>
    <w:rsid w:val="003448A6"/>
    <w:rsid w:val="00346D0B"/>
    <w:rsid w:val="00347C4C"/>
    <w:rsid w:val="00353B8F"/>
    <w:rsid w:val="003650E0"/>
    <w:rsid w:val="0037754B"/>
    <w:rsid w:val="00392CC8"/>
    <w:rsid w:val="003A07A3"/>
    <w:rsid w:val="003A6450"/>
    <w:rsid w:val="003B232A"/>
    <w:rsid w:val="003B69BC"/>
    <w:rsid w:val="003C3FF4"/>
    <w:rsid w:val="003D1D2A"/>
    <w:rsid w:val="003D7713"/>
    <w:rsid w:val="003E27E0"/>
    <w:rsid w:val="003E36E9"/>
    <w:rsid w:val="003F0293"/>
    <w:rsid w:val="003F1443"/>
    <w:rsid w:val="0040024B"/>
    <w:rsid w:val="00406606"/>
    <w:rsid w:val="00411CB0"/>
    <w:rsid w:val="00422607"/>
    <w:rsid w:val="0043113D"/>
    <w:rsid w:val="004320DA"/>
    <w:rsid w:val="00432B40"/>
    <w:rsid w:val="00437549"/>
    <w:rsid w:val="0044558F"/>
    <w:rsid w:val="00450793"/>
    <w:rsid w:val="004534EA"/>
    <w:rsid w:val="004705DB"/>
    <w:rsid w:val="00477D29"/>
    <w:rsid w:val="004822C4"/>
    <w:rsid w:val="0049498A"/>
    <w:rsid w:val="00496666"/>
    <w:rsid w:val="0049699E"/>
    <w:rsid w:val="004A1318"/>
    <w:rsid w:val="004B02C7"/>
    <w:rsid w:val="004B1D40"/>
    <w:rsid w:val="004B3598"/>
    <w:rsid w:val="004B50EA"/>
    <w:rsid w:val="004C0A32"/>
    <w:rsid w:val="004D2EF5"/>
    <w:rsid w:val="004D3A8D"/>
    <w:rsid w:val="004D6EFE"/>
    <w:rsid w:val="004E311A"/>
    <w:rsid w:val="004E5C8F"/>
    <w:rsid w:val="00503A26"/>
    <w:rsid w:val="00513FE9"/>
    <w:rsid w:val="005176F9"/>
    <w:rsid w:val="00521136"/>
    <w:rsid w:val="0053101E"/>
    <w:rsid w:val="00531E9C"/>
    <w:rsid w:val="00536A6B"/>
    <w:rsid w:val="0054528F"/>
    <w:rsid w:val="00545B48"/>
    <w:rsid w:val="00554709"/>
    <w:rsid w:val="00555481"/>
    <w:rsid w:val="00561EF4"/>
    <w:rsid w:val="00564908"/>
    <w:rsid w:val="005708B8"/>
    <w:rsid w:val="005712A6"/>
    <w:rsid w:val="00573F45"/>
    <w:rsid w:val="00585F63"/>
    <w:rsid w:val="005A2EC5"/>
    <w:rsid w:val="005A744A"/>
    <w:rsid w:val="005B0078"/>
    <w:rsid w:val="005C0576"/>
    <w:rsid w:val="005C68B0"/>
    <w:rsid w:val="005E625C"/>
    <w:rsid w:val="005F1001"/>
    <w:rsid w:val="005F10F2"/>
    <w:rsid w:val="00600E3C"/>
    <w:rsid w:val="00604B79"/>
    <w:rsid w:val="00605AEE"/>
    <w:rsid w:val="006126E7"/>
    <w:rsid w:val="00626625"/>
    <w:rsid w:val="00630D6E"/>
    <w:rsid w:val="00640EBA"/>
    <w:rsid w:val="006472F3"/>
    <w:rsid w:val="00650827"/>
    <w:rsid w:val="00650DD6"/>
    <w:rsid w:val="0065480E"/>
    <w:rsid w:val="0065637B"/>
    <w:rsid w:val="0066318D"/>
    <w:rsid w:val="0066692B"/>
    <w:rsid w:val="00675D99"/>
    <w:rsid w:val="006804A6"/>
    <w:rsid w:val="006811F0"/>
    <w:rsid w:val="00684FE1"/>
    <w:rsid w:val="0069053F"/>
    <w:rsid w:val="00694F63"/>
    <w:rsid w:val="006A0227"/>
    <w:rsid w:val="006A07A7"/>
    <w:rsid w:val="006B418B"/>
    <w:rsid w:val="006B4A00"/>
    <w:rsid w:val="006B4A3A"/>
    <w:rsid w:val="006B759B"/>
    <w:rsid w:val="006C14FF"/>
    <w:rsid w:val="006C2E8B"/>
    <w:rsid w:val="006C2F5C"/>
    <w:rsid w:val="006D0C00"/>
    <w:rsid w:val="006D2533"/>
    <w:rsid w:val="006D257D"/>
    <w:rsid w:val="006E2962"/>
    <w:rsid w:val="006E3979"/>
    <w:rsid w:val="006E68DC"/>
    <w:rsid w:val="006F0B4C"/>
    <w:rsid w:val="006F2064"/>
    <w:rsid w:val="006F4978"/>
    <w:rsid w:val="006F5722"/>
    <w:rsid w:val="00707E7B"/>
    <w:rsid w:val="007148AA"/>
    <w:rsid w:val="00714C0D"/>
    <w:rsid w:val="00720A33"/>
    <w:rsid w:val="00732502"/>
    <w:rsid w:val="00744F48"/>
    <w:rsid w:val="0075388E"/>
    <w:rsid w:val="00760E0A"/>
    <w:rsid w:val="007673CE"/>
    <w:rsid w:val="007706DC"/>
    <w:rsid w:val="00775931"/>
    <w:rsid w:val="0078671E"/>
    <w:rsid w:val="007960F6"/>
    <w:rsid w:val="007A0F9A"/>
    <w:rsid w:val="007A1FE2"/>
    <w:rsid w:val="007A441A"/>
    <w:rsid w:val="007A449F"/>
    <w:rsid w:val="007A7C21"/>
    <w:rsid w:val="007C0A55"/>
    <w:rsid w:val="007C0FA2"/>
    <w:rsid w:val="007C2543"/>
    <w:rsid w:val="007D006A"/>
    <w:rsid w:val="007D09C3"/>
    <w:rsid w:val="007D1C8D"/>
    <w:rsid w:val="007D5FA2"/>
    <w:rsid w:val="007D71E6"/>
    <w:rsid w:val="007E2D74"/>
    <w:rsid w:val="007F1613"/>
    <w:rsid w:val="007F68B1"/>
    <w:rsid w:val="0080330D"/>
    <w:rsid w:val="00812573"/>
    <w:rsid w:val="008152DA"/>
    <w:rsid w:val="00832557"/>
    <w:rsid w:val="00833EE5"/>
    <w:rsid w:val="0084755D"/>
    <w:rsid w:val="008518A8"/>
    <w:rsid w:val="0085307F"/>
    <w:rsid w:val="0086371E"/>
    <w:rsid w:val="00865D2C"/>
    <w:rsid w:val="0087216E"/>
    <w:rsid w:val="00874D32"/>
    <w:rsid w:val="00875D29"/>
    <w:rsid w:val="008815FC"/>
    <w:rsid w:val="008854F3"/>
    <w:rsid w:val="00885844"/>
    <w:rsid w:val="008B725E"/>
    <w:rsid w:val="008C1379"/>
    <w:rsid w:val="008D3A86"/>
    <w:rsid w:val="008D4545"/>
    <w:rsid w:val="008E16F2"/>
    <w:rsid w:val="008E3387"/>
    <w:rsid w:val="008E4E2F"/>
    <w:rsid w:val="008E5D2F"/>
    <w:rsid w:val="009006D6"/>
    <w:rsid w:val="00916F39"/>
    <w:rsid w:val="00921CF6"/>
    <w:rsid w:val="00944185"/>
    <w:rsid w:val="009454AA"/>
    <w:rsid w:val="00945781"/>
    <w:rsid w:val="009467C8"/>
    <w:rsid w:val="00951136"/>
    <w:rsid w:val="009545F8"/>
    <w:rsid w:val="009634DC"/>
    <w:rsid w:val="009726AF"/>
    <w:rsid w:val="00976540"/>
    <w:rsid w:val="009819A2"/>
    <w:rsid w:val="009860BD"/>
    <w:rsid w:val="0099410C"/>
    <w:rsid w:val="009A668E"/>
    <w:rsid w:val="009C1A34"/>
    <w:rsid w:val="009C2C5D"/>
    <w:rsid w:val="009D3351"/>
    <w:rsid w:val="009D5172"/>
    <w:rsid w:val="009E377E"/>
    <w:rsid w:val="009F0C80"/>
    <w:rsid w:val="00A027CB"/>
    <w:rsid w:val="00A02BAC"/>
    <w:rsid w:val="00A04BBF"/>
    <w:rsid w:val="00A1485E"/>
    <w:rsid w:val="00A26573"/>
    <w:rsid w:val="00A3235F"/>
    <w:rsid w:val="00A54986"/>
    <w:rsid w:val="00A60BB4"/>
    <w:rsid w:val="00A67C31"/>
    <w:rsid w:val="00A71184"/>
    <w:rsid w:val="00A75CAA"/>
    <w:rsid w:val="00A76E41"/>
    <w:rsid w:val="00A8241C"/>
    <w:rsid w:val="00A87BCA"/>
    <w:rsid w:val="00A90F0D"/>
    <w:rsid w:val="00AA1E6E"/>
    <w:rsid w:val="00AA3DA2"/>
    <w:rsid w:val="00AC1BC7"/>
    <w:rsid w:val="00AC59D5"/>
    <w:rsid w:val="00AE29A9"/>
    <w:rsid w:val="00AF1A24"/>
    <w:rsid w:val="00AF1B7F"/>
    <w:rsid w:val="00AF2A8B"/>
    <w:rsid w:val="00AF646A"/>
    <w:rsid w:val="00B00B5E"/>
    <w:rsid w:val="00B0504D"/>
    <w:rsid w:val="00B055D8"/>
    <w:rsid w:val="00B06F48"/>
    <w:rsid w:val="00B17D8A"/>
    <w:rsid w:val="00B20A3E"/>
    <w:rsid w:val="00B2263C"/>
    <w:rsid w:val="00B32555"/>
    <w:rsid w:val="00B4046D"/>
    <w:rsid w:val="00B442E3"/>
    <w:rsid w:val="00B46333"/>
    <w:rsid w:val="00B55B7D"/>
    <w:rsid w:val="00B56127"/>
    <w:rsid w:val="00B65E8A"/>
    <w:rsid w:val="00B72D91"/>
    <w:rsid w:val="00B76C91"/>
    <w:rsid w:val="00B86594"/>
    <w:rsid w:val="00B96CA7"/>
    <w:rsid w:val="00BA75BC"/>
    <w:rsid w:val="00BB2FD1"/>
    <w:rsid w:val="00BB48E2"/>
    <w:rsid w:val="00BC3DCC"/>
    <w:rsid w:val="00BD1B0E"/>
    <w:rsid w:val="00BD6FB3"/>
    <w:rsid w:val="00BE325B"/>
    <w:rsid w:val="00BF5272"/>
    <w:rsid w:val="00BF6845"/>
    <w:rsid w:val="00C042B9"/>
    <w:rsid w:val="00C05F40"/>
    <w:rsid w:val="00C07AED"/>
    <w:rsid w:val="00C1264C"/>
    <w:rsid w:val="00C219AC"/>
    <w:rsid w:val="00C24EF0"/>
    <w:rsid w:val="00C3368B"/>
    <w:rsid w:val="00C35D01"/>
    <w:rsid w:val="00C43CD5"/>
    <w:rsid w:val="00C5347B"/>
    <w:rsid w:val="00C63267"/>
    <w:rsid w:val="00C80F41"/>
    <w:rsid w:val="00C83172"/>
    <w:rsid w:val="00C83D66"/>
    <w:rsid w:val="00C857D6"/>
    <w:rsid w:val="00C86179"/>
    <w:rsid w:val="00C861C5"/>
    <w:rsid w:val="00C939D1"/>
    <w:rsid w:val="00CA5A09"/>
    <w:rsid w:val="00CB79D4"/>
    <w:rsid w:val="00CB7F04"/>
    <w:rsid w:val="00CC7CAB"/>
    <w:rsid w:val="00CE2098"/>
    <w:rsid w:val="00CE77F3"/>
    <w:rsid w:val="00CF43DD"/>
    <w:rsid w:val="00D03481"/>
    <w:rsid w:val="00D03490"/>
    <w:rsid w:val="00D105F0"/>
    <w:rsid w:val="00D108E7"/>
    <w:rsid w:val="00D10E75"/>
    <w:rsid w:val="00D10F37"/>
    <w:rsid w:val="00D16020"/>
    <w:rsid w:val="00D23384"/>
    <w:rsid w:val="00D31E78"/>
    <w:rsid w:val="00D3275B"/>
    <w:rsid w:val="00D36C99"/>
    <w:rsid w:val="00D37613"/>
    <w:rsid w:val="00D46653"/>
    <w:rsid w:val="00D567F2"/>
    <w:rsid w:val="00D609FA"/>
    <w:rsid w:val="00D650F0"/>
    <w:rsid w:val="00D6679F"/>
    <w:rsid w:val="00D66E08"/>
    <w:rsid w:val="00D838F2"/>
    <w:rsid w:val="00D83BB7"/>
    <w:rsid w:val="00D87A7E"/>
    <w:rsid w:val="00D92920"/>
    <w:rsid w:val="00DB6F8B"/>
    <w:rsid w:val="00DB7561"/>
    <w:rsid w:val="00DC051D"/>
    <w:rsid w:val="00DC2B8B"/>
    <w:rsid w:val="00DD0DD4"/>
    <w:rsid w:val="00DE2F22"/>
    <w:rsid w:val="00DE68BA"/>
    <w:rsid w:val="00DF51C4"/>
    <w:rsid w:val="00DF6755"/>
    <w:rsid w:val="00E03A7E"/>
    <w:rsid w:val="00E12A8B"/>
    <w:rsid w:val="00E12B90"/>
    <w:rsid w:val="00E156AC"/>
    <w:rsid w:val="00E25830"/>
    <w:rsid w:val="00E3136E"/>
    <w:rsid w:val="00E3560A"/>
    <w:rsid w:val="00E60477"/>
    <w:rsid w:val="00E61596"/>
    <w:rsid w:val="00E6411F"/>
    <w:rsid w:val="00E71F55"/>
    <w:rsid w:val="00E7288D"/>
    <w:rsid w:val="00E824C2"/>
    <w:rsid w:val="00E82F60"/>
    <w:rsid w:val="00E922B2"/>
    <w:rsid w:val="00E96381"/>
    <w:rsid w:val="00EA09AD"/>
    <w:rsid w:val="00EA1D48"/>
    <w:rsid w:val="00EA351E"/>
    <w:rsid w:val="00EA383F"/>
    <w:rsid w:val="00EC149B"/>
    <w:rsid w:val="00EC2D81"/>
    <w:rsid w:val="00EC7A70"/>
    <w:rsid w:val="00ED3A02"/>
    <w:rsid w:val="00EE4D16"/>
    <w:rsid w:val="00EE7F85"/>
    <w:rsid w:val="00EF2083"/>
    <w:rsid w:val="00EF210A"/>
    <w:rsid w:val="00EF3444"/>
    <w:rsid w:val="00EF6A2D"/>
    <w:rsid w:val="00F02DC5"/>
    <w:rsid w:val="00F06129"/>
    <w:rsid w:val="00F134EC"/>
    <w:rsid w:val="00F157FB"/>
    <w:rsid w:val="00F172BD"/>
    <w:rsid w:val="00F2326C"/>
    <w:rsid w:val="00F249BA"/>
    <w:rsid w:val="00F27339"/>
    <w:rsid w:val="00F40507"/>
    <w:rsid w:val="00F4760B"/>
    <w:rsid w:val="00F543DD"/>
    <w:rsid w:val="00F6264B"/>
    <w:rsid w:val="00F6362A"/>
    <w:rsid w:val="00F728D3"/>
    <w:rsid w:val="00F772F1"/>
    <w:rsid w:val="00F81002"/>
    <w:rsid w:val="00F90338"/>
    <w:rsid w:val="00FA48F4"/>
    <w:rsid w:val="00FA7BE4"/>
    <w:rsid w:val="00FB1860"/>
    <w:rsid w:val="00FB5D19"/>
    <w:rsid w:val="00FB7166"/>
    <w:rsid w:val="00FC7C12"/>
    <w:rsid w:val="00FD054D"/>
    <w:rsid w:val="00FD134C"/>
    <w:rsid w:val="00FD51CB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393C126-EDAE-4086-8FDA-03AE2E4BC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490"/>
    <w:pPr>
      <w:spacing w:after="120" w:line="360" w:lineRule="auto"/>
      <w:ind w:firstLine="709"/>
      <w:jc w:val="both"/>
    </w:pPr>
    <w:rPr>
      <w:rFonts w:ascii="Calibri" w:hAnsi="Calibri"/>
      <w:sz w:val="24"/>
    </w:rPr>
  </w:style>
  <w:style w:type="paragraph" w:styleId="1">
    <w:name w:val="heading 1"/>
    <w:basedOn w:val="a"/>
    <w:next w:val="a"/>
    <w:link w:val="10"/>
    <w:autoRedefine/>
    <w:uiPriority w:val="9"/>
    <w:rsid w:val="00AF1A24"/>
    <w:pPr>
      <w:keepNext/>
      <w:numPr>
        <w:numId w:val="1"/>
      </w:numPr>
      <w:spacing w:after="240" w:line="240" w:lineRule="auto"/>
      <w:ind w:left="426" w:hanging="426"/>
      <w:outlineLvl w:val="0"/>
    </w:pPr>
    <w:rPr>
      <w:rFonts w:eastAsia="Times New Roman" w:cs="Times New Roman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rsid w:val="00C43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3C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figures"/>
    <w:basedOn w:val="a"/>
    <w:next w:val="a"/>
    <w:autoRedefine/>
    <w:uiPriority w:val="99"/>
    <w:unhideWhenUsed/>
    <w:qFormat/>
    <w:rsid w:val="007706DC"/>
    <w:pPr>
      <w:spacing w:after="0" w:line="240" w:lineRule="auto"/>
    </w:pPr>
    <w:rPr>
      <w:rFonts w:asciiTheme="minorHAnsi" w:hAnsiTheme="minorHAnsi"/>
      <w:color w:val="0F81BF"/>
    </w:rPr>
  </w:style>
  <w:style w:type="paragraph" w:styleId="a4">
    <w:name w:val="header"/>
    <w:basedOn w:val="a"/>
    <w:link w:val="a5"/>
    <w:uiPriority w:val="99"/>
    <w:unhideWhenUsed/>
    <w:rsid w:val="009C2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2C5D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9C2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2C5D"/>
    <w:rPr>
      <w:rFonts w:ascii="Times New Roman" w:hAnsi="Times New Roman"/>
      <w:sz w:val="24"/>
    </w:rPr>
  </w:style>
  <w:style w:type="paragraph" w:customStyle="1" w:styleId="a8">
    <w:name w:val="Колонтитул верх"/>
    <w:basedOn w:val="a4"/>
    <w:link w:val="a9"/>
    <w:autoRedefine/>
    <w:qFormat/>
    <w:rsid w:val="00E61596"/>
    <w:pPr>
      <w:tabs>
        <w:tab w:val="clear" w:pos="4677"/>
      </w:tabs>
      <w:ind w:firstLine="0"/>
      <w:jc w:val="right"/>
    </w:pPr>
    <w:rPr>
      <w:noProof/>
      <w:lang w:eastAsia="ru-RU"/>
    </w:rPr>
  </w:style>
  <w:style w:type="paragraph" w:styleId="aa">
    <w:name w:val="No Spacing"/>
    <w:link w:val="ab"/>
    <w:uiPriority w:val="1"/>
    <w:rsid w:val="00714C0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Колонтитул верх Знак"/>
    <w:basedOn w:val="a5"/>
    <w:link w:val="a8"/>
    <w:rsid w:val="00E61596"/>
    <w:rPr>
      <w:rFonts w:ascii="Calibri" w:hAnsi="Calibri"/>
      <w:noProof/>
      <w:sz w:val="24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14C0D"/>
    <w:rPr>
      <w:rFonts w:eastAsiaTheme="minorEastAsia"/>
      <w:lang w:eastAsia="ru-RU"/>
    </w:rPr>
  </w:style>
  <w:style w:type="paragraph" w:customStyle="1" w:styleId="DRG">
    <w:name w:val="Титульный DRG"/>
    <w:basedOn w:val="a"/>
    <w:link w:val="DRG0"/>
    <w:autoRedefine/>
    <w:qFormat/>
    <w:rsid w:val="008152DA"/>
    <w:pPr>
      <w:spacing w:line="240" w:lineRule="auto"/>
      <w:jc w:val="center"/>
    </w:pPr>
    <w:rPr>
      <w:b/>
      <w:color w:val="0F81BF"/>
      <w:sz w:val="36"/>
      <w:lang w:val="en-US"/>
    </w:rPr>
  </w:style>
  <w:style w:type="paragraph" w:customStyle="1" w:styleId="small">
    <w:name w:val="Титульник small"/>
    <w:basedOn w:val="a"/>
    <w:link w:val="small0"/>
    <w:autoRedefine/>
    <w:qFormat/>
    <w:rsid w:val="00EA09AD"/>
    <w:pPr>
      <w:spacing w:after="0" w:line="240" w:lineRule="auto"/>
      <w:ind w:right="82" w:firstLine="0"/>
      <w:contextualSpacing/>
      <w:jc w:val="center"/>
    </w:pPr>
    <w:rPr>
      <w:color w:val="4A7090" w:themeColor="background2" w:themeShade="80"/>
      <w:sz w:val="16"/>
    </w:rPr>
  </w:style>
  <w:style w:type="character" w:customStyle="1" w:styleId="DRG0">
    <w:name w:val="Титульный DRG Знак"/>
    <w:basedOn w:val="a0"/>
    <w:link w:val="DRG"/>
    <w:rsid w:val="008152DA"/>
    <w:rPr>
      <w:rFonts w:ascii="Calibri" w:hAnsi="Calibri"/>
      <w:b/>
      <w:color w:val="0F81BF"/>
      <w:sz w:val="36"/>
      <w:lang w:val="en-US"/>
    </w:rPr>
  </w:style>
  <w:style w:type="paragraph" w:styleId="ac">
    <w:name w:val="Body Text"/>
    <w:basedOn w:val="a"/>
    <w:link w:val="ad"/>
    <w:rsid w:val="00347C4C"/>
    <w:pPr>
      <w:spacing w:line="240" w:lineRule="auto"/>
    </w:pPr>
    <w:rPr>
      <w:rFonts w:eastAsia="Times New Roman" w:cs="Times New Roman"/>
      <w:szCs w:val="24"/>
    </w:rPr>
  </w:style>
  <w:style w:type="character" w:customStyle="1" w:styleId="small0">
    <w:name w:val="Титульник small Знак"/>
    <w:basedOn w:val="a0"/>
    <w:link w:val="small"/>
    <w:rsid w:val="00EA09AD"/>
    <w:rPr>
      <w:rFonts w:ascii="Calibri" w:hAnsi="Calibri"/>
      <w:color w:val="4A7090" w:themeColor="background2" w:themeShade="80"/>
      <w:sz w:val="16"/>
    </w:rPr>
  </w:style>
  <w:style w:type="character" w:customStyle="1" w:styleId="ad">
    <w:name w:val="Основной текст Знак"/>
    <w:basedOn w:val="a0"/>
    <w:link w:val="ac"/>
    <w:rsid w:val="00347C4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12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126E7"/>
    <w:rPr>
      <w:rFonts w:ascii="Segoe UI" w:hAnsi="Segoe UI" w:cs="Segoe UI"/>
      <w:sz w:val="18"/>
      <w:szCs w:val="18"/>
    </w:rPr>
  </w:style>
  <w:style w:type="paragraph" w:customStyle="1" w:styleId="DRGsmall">
    <w:name w:val="Титульник DRGsmall"/>
    <w:basedOn w:val="DRG"/>
    <w:link w:val="DRGsmall0"/>
    <w:autoRedefine/>
    <w:qFormat/>
    <w:rsid w:val="006126E7"/>
    <w:rPr>
      <w:sz w:val="20"/>
    </w:rPr>
  </w:style>
  <w:style w:type="character" w:styleId="af0">
    <w:name w:val="Hyperlink"/>
    <w:basedOn w:val="a0"/>
    <w:uiPriority w:val="99"/>
    <w:unhideWhenUsed/>
    <w:rsid w:val="006126E7"/>
    <w:rPr>
      <w:color w:val="6B9F25" w:themeColor="hyperlink"/>
      <w:u w:val="single"/>
    </w:rPr>
  </w:style>
  <w:style w:type="character" w:customStyle="1" w:styleId="DRGsmall0">
    <w:name w:val="Титульник DRGsmall Знак"/>
    <w:basedOn w:val="DRG0"/>
    <w:link w:val="DRGsmall"/>
    <w:rsid w:val="006126E7"/>
    <w:rPr>
      <w:rFonts w:ascii="Calibri" w:hAnsi="Calibri"/>
      <w:b/>
      <w:color w:val="0F81BF"/>
      <w:sz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AF1A24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customStyle="1" w:styleId="af1">
    <w:name w:val="ОСНОВНОЙ ТЕКСТ!!!"/>
    <w:rsid w:val="00AF1A24"/>
    <w:pPr>
      <w:spacing w:before="120" w:after="120" w:line="360" w:lineRule="auto"/>
      <w:ind w:left="720" w:firstLine="709"/>
      <w:jc w:val="both"/>
    </w:pPr>
    <w:rPr>
      <w:rFonts w:ascii="Times New Roman" w:eastAsia="Calibri" w:hAnsi="Times New Roman" w:cs="Times New Roman"/>
      <w:sz w:val="24"/>
    </w:rPr>
  </w:style>
  <w:style w:type="character" w:styleId="af2">
    <w:name w:val="Placeholder Text"/>
    <w:basedOn w:val="a0"/>
    <w:uiPriority w:val="99"/>
    <w:semiHidden/>
    <w:rsid w:val="00916F39"/>
    <w:rPr>
      <w:color w:val="808080"/>
    </w:rPr>
  </w:style>
  <w:style w:type="paragraph" w:customStyle="1" w:styleId="I">
    <w:name w:val="Заголовок I"/>
    <w:basedOn w:val="a"/>
    <w:link w:val="I0"/>
    <w:autoRedefine/>
    <w:qFormat/>
    <w:rsid w:val="008E5D2F"/>
    <w:pPr>
      <w:ind w:left="567" w:firstLine="0"/>
      <w:outlineLvl w:val="0"/>
    </w:pPr>
    <w:rPr>
      <w:b/>
      <w:color w:val="0F81BF"/>
      <w:sz w:val="28"/>
    </w:rPr>
  </w:style>
  <w:style w:type="paragraph" w:customStyle="1" w:styleId="II">
    <w:name w:val="Заголовок II"/>
    <w:basedOn w:val="a"/>
    <w:link w:val="II0"/>
    <w:autoRedefine/>
    <w:qFormat/>
    <w:rsid w:val="0024077B"/>
    <w:pPr>
      <w:spacing w:before="240"/>
      <w:ind w:firstLine="0"/>
    </w:pPr>
    <w:rPr>
      <w:b/>
      <w:color w:val="0F81BF"/>
    </w:rPr>
  </w:style>
  <w:style w:type="character" w:customStyle="1" w:styleId="I0">
    <w:name w:val="Заголовок I Знак"/>
    <w:basedOn w:val="a0"/>
    <w:link w:val="I"/>
    <w:rsid w:val="008E5D2F"/>
    <w:rPr>
      <w:rFonts w:ascii="Calibri" w:hAnsi="Calibri"/>
      <w:b/>
      <w:color w:val="0F81BF"/>
      <w:sz w:val="28"/>
    </w:rPr>
  </w:style>
  <w:style w:type="paragraph" w:styleId="af3">
    <w:name w:val="List Paragraph"/>
    <w:basedOn w:val="a"/>
    <w:uiPriority w:val="34"/>
    <w:rsid w:val="00050807"/>
    <w:pPr>
      <w:ind w:left="720"/>
      <w:contextualSpacing/>
    </w:pPr>
  </w:style>
  <w:style w:type="character" w:customStyle="1" w:styleId="II0">
    <w:name w:val="Заголовок II Знак"/>
    <w:basedOn w:val="a0"/>
    <w:link w:val="II"/>
    <w:rsid w:val="0024077B"/>
    <w:rPr>
      <w:rFonts w:ascii="Calibri" w:hAnsi="Calibri"/>
      <w:b/>
      <w:color w:val="0F81BF"/>
      <w:sz w:val="24"/>
    </w:rPr>
  </w:style>
  <w:style w:type="paragraph" w:customStyle="1" w:styleId="III">
    <w:name w:val="Заголовок III"/>
    <w:basedOn w:val="a"/>
    <w:link w:val="III0"/>
    <w:autoRedefine/>
    <w:qFormat/>
    <w:rsid w:val="003650E0"/>
    <w:rPr>
      <w:b/>
      <w:i/>
      <w:color w:val="0F81BF"/>
      <w:lang w:val="en-US"/>
    </w:rPr>
  </w:style>
  <w:style w:type="paragraph" w:customStyle="1" w:styleId="default">
    <w:name w:val="Список default"/>
    <w:basedOn w:val="a"/>
    <w:link w:val="default0"/>
    <w:autoRedefine/>
    <w:rsid w:val="0053101E"/>
    <w:pPr>
      <w:numPr>
        <w:numId w:val="8"/>
      </w:numPr>
      <w:spacing w:line="240" w:lineRule="auto"/>
      <w:ind w:left="567" w:firstLine="0"/>
      <w:contextualSpacing/>
    </w:pPr>
  </w:style>
  <w:style w:type="character" w:customStyle="1" w:styleId="III0">
    <w:name w:val="Заголовок III Знак"/>
    <w:basedOn w:val="a0"/>
    <w:link w:val="III"/>
    <w:rsid w:val="003650E0"/>
    <w:rPr>
      <w:rFonts w:ascii="Calibri" w:hAnsi="Calibri"/>
      <w:b/>
      <w:i/>
      <w:color w:val="0F81BF"/>
      <w:sz w:val="24"/>
      <w:lang w:val="en-US"/>
    </w:rPr>
  </w:style>
  <w:style w:type="character" w:customStyle="1" w:styleId="default0">
    <w:name w:val="Список default Знак"/>
    <w:basedOn w:val="a0"/>
    <w:link w:val="default"/>
    <w:rsid w:val="0053101E"/>
    <w:rPr>
      <w:rFonts w:ascii="Calibri" w:hAnsi="Calibri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43CD5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43CD5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C43CD5"/>
    <w:pPr>
      <w:spacing w:line="240" w:lineRule="auto"/>
      <w:ind w:left="284" w:firstLine="0"/>
      <w:contextualSpacing/>
    </w:pPr>
    <w:rPr>
      <w:color w:val="0F81BF"/>
    </w:rPr>
  </w:style>
  <w:style w:type="paragraph" w:styleId="11">
    <w:name w:val="toc 1"/>
    <w:basedOn w:val="a"/>
    <w:next w:val="a"/>
    <w:autoRedefine/>
    <w:uiPriority w:val="39"/>
    <w:unhideWhenUsed/>
    <w:qFormat/>
    <w:rsid w:val="00C43CD5"/>
    <w:pPr>
      <w:spacing w:line="240" w:lineRule="auto"/>
      <w:ind w:firstLine="0"/>
    </w:pPr>
    <w:rPr>
      <w:color w:val="0F81BF"/>
      <w:sz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43CD5"/>
    <w:pPr>
      <w:spacing w:line="240" w:lineRule="auto"/>
      <w:ind w:left="567" w:firstLine="0"/>
    </w:pPr>
    <w:rPr>
      <w:i/>
      <w:color w:val="0F81BF"/>
    </w:rPr>
  </w:style>
  <w:style w:type="paragraph" w:styleId="af4">
    <w:name w:val="caption"/>
    <w:aliases w:val="Название диаграмм"/>
    <w:basedOn w:val="a"/>
    <w:next w:val="a"/>
    <w:link w:val="af5"/>
    <w:autoRedefine/>
    <w:uiPriority w:val="35"/>
    <w:qFormat/>
    <w:rsid w:val="00302667"/>
    <w:pPr>
      <w:keepNext/>
      <w:spacing w:before="240" w:after="0" w:line="240" w:lineRule="auto"/>
      <w:ind w:firstLine="0"/>
    </w:pPr>
    <w:rPr>
      <w:rFonts w:asciiTheme="minorHAnsi" w:eastAsia="Calibri" w:hAnsiTheme="minorHAnsi" w:cs="Times New Roman"/>
      <w:b/>
      <w:bCs/>
      <w:color w:val="0F81BF"/>
      <w:sz w:val="20"/>
      <w:szCs w:val="20"/>
      <w:shd w:val="clear" w:color="auto" w:fill="FFFFFF"/>
    </w:rPr>
  </w:style>
  <w:style w:type="character" w:customStyle="1" w:styleId="af5">
    <w:name w:val="Название объекта Знак"/>
    <w:aliases w:val="Название диаграмм Знак"/>
    <w:link w:val="af4"/>
    <w:uiPriority w:val="35"/>
    <w:rsid w:val="00302667"/>
    <w:rPr>
      <w:rFonts w:eastAsia="Calibri" w:cs="Times New Roman"/>
      <w:b/>
      <w:bCs/>
      <w:color w:val="0F81BF"/>
      <w:sz w:val="20"/>
      <w:szCs w:val="20"/>
    </w:rPr>
  </w:style>
  <w:style w:type="paragraph" w:customStyle="1" w:styleId="DRG1">
    <w:name w:val="Источник DRG"/>
    <w:basedOn w:val="a"/>
    <w:link w:val="DRG2"/>
    <w:autoRedefine/>
    <w:qFormat/>
    <w:rsid w:val="00DC051D"/>
    <w:pPr>
      <w:spacing w:after="240" w:line="240" w:lineRule="auto"/>
      <w:jc w:val="right"/>
    </w:pPr>
    <w:rPr>
      <w:b/>
      <w:color w:val="0F81BF"/>
      <w:sz w:val="20"/>
    </w:rPr>
  </w:style>
  <w:style w:type="table" w:styleId="af6">
    <w:name w:val="Table Grid"/>
    <w:basedOn w:val="a1"/>
    <w:uiPriority w:val="59"/>
    <w:rsid w:val="00872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G2">
    <w:name w:val="Источник DRG Знак"/>
    <w:basedOn w:val="af5"/>
    <w:link w:val="DRG1"/>
    <w:rsid w:val="00DC051D"/>
    <w:rPr>
      <w:rFonts w:ascii="Calibri" w:eastAsia="Calibri" w:hAnsi="Calibri" w:cs="Times New Roman"/>
      <w:b/>
      <w:bCs w:val="0"/>
      <w:color w:val="0F81BF"/>
      <w:sz w:val="20"/>
      <w:szCs w:val="20"/>
    </w:rPr>
  </w:style>
  <w:style w:type="table" w:customStyle="1" w:styleId="-451">
    <w:name w:val="Таблица-сетка 4 — акцент 51"/>
    <w:basedOn w:val="a1"/>
    <w:uiPriority w:val="49"/>
    <w:rsid w:val="008721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paragraph" w:customStyle="1" w:styleId="af7">
    <w:name w:val="Название табл/диагр"/>
    <w:basedOn w:val="DRG"/>
    <w:link w:val="af8"/>
    <w:autoRedefine/>
    <w:rsid w:val="00AA1E6E"/>
    <w:rPr>
      <w:sz w:val="20"/>
    </w:rPr>
  </w:style>
  <w:style w:type="character" w:customStyle="1" w:styleId="af8">
    <w:name w:val="Название табл/диагр Знак"/>
    <w:basedOn w:val="DRG0"/>
    <w:link w:val="af7"/>
    <w:rsid w:val="00AA1E6E"/>
    <w:rPr>
      <w:rFonts w:ascii="Calibri" w:hAnsi="Calibri"/>
      <w:b/>
      <w:color w:val="0F81BF"/>
      <w:sz w:val="20"/>
      <w:lang w:val="en-US"/>
    </w:rPr>
  </w:style>
  <w:style w:type="paragraph" w:styleId="af9">
    <w:name w:val="footnote text"/>
    <w:basedOn w:val="a"/>
    <w:link w:val="afa"/>
    <w:uiPriority w:val="99"/>
    <w:semiHidden/>
    <w:unhideWhenUsed/>
    <w:rsid w:val="00D03490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D03490"/>
    <w:rPr>
      <w:rFonts w:ascii="Calibri" w:hAnsi="Calibri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D03490"/>
    <w:rPr>
      <w:vertAlign w:val="superscript"/>
    </w:rPr>
  </w:style>
  <w:style w:type="paragraph" w:styleId="afc">
    <w:name w:val="TOC Heading"/>
    <w:basedOn w:val="1"/>
    <w:next w:val="a"/>
    <w:uiPriority w:val="39"/>
    <w:unhideWhenUsed/>
    <w:qFormat/>
    <w:rsid w:val="00D03490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76E8B" w:themeColor="accent1" w:themeShade="BF"/>
      <w:kern w:val="0"/>
      <w:sz w:val="32"/>
      <w:szCs w:val="32"/>
      <w:lang w:eastAsia="ru-RU"/>
    </w:rPr>
  </w:style>
  <w:style w:type="paragraph" w:customStyle="1" w:styleId="afd">
    <w:name w:val="Название таблиц"/>
    <w:basedOn w:val="af4"/>
    <w:link w:val="afe"/>
    <w:autoRedefine/>
    <w:qFormat/>
    <w:rsid w:val="007D5FA2"/>
  </w:style>
  <w:style w:type="character" w:customStyle="1" w:styleId="afe">
    <w:name w:val="Название таблиц Знак"/>
    <w:basedOn w:val="af5"/>
    <w:link w:val="afd"/>
    <w:rsid w:val="007D5FA2"/>
    <w:rPr>
      <w:rFonts w:eastAsia="Calibri" w:cs="Times New Roman"/>
      <w:b/>
      <w:bCs/>
      <w:color w:val="0F81BF"/>
      <w:sz w:val="20"/>
      <w:szCs w:val="20"/>
    </w:rPr>
  </w:style>
  <w:style w:type="character" w:styleId="aff">
    <w:name w:val="Strong"/>
    <w:basedOn w:val="a0"/>
    <w:uiPriority w:val="22"/>
    <w:qFormat/>
    <w:rsid w:val="00432B40"/>
    <w:rPr>
      <w:b/>
      <w:bCs/>
    </w:rPr>
  </w:style>
  <w:style w:type="character" w:customStyle="1" w:styleId="smallgrey">
    <w:name w:val="small_grey"/>
    <w:basedOn w:val="a0"/>
    <w:rsid w:val="00432B40"/>
  </w:style>
  <w:style w:type="character" w:customStyle="1" w:styleId="comments">
    <w:name w:val="comments"/>
    <w:basedOn w:val="a0"/>
    <w:rsid w:val="00432B40"/>
  </w:style>
  <w:style w:type="character" w:customStyle="1" w:styleId="region">
    <w:name w:val="region"/>
    <w:basedOn w:val="a0"/>
    <w:rsid w:val="00432B40"/>
  </w:style>
  <w:style w:type="character" w:customStyle="1" w:styleId="locality">
    <w:name w:val="locality"/>
    <w:basedOn w:val="a0"/>
    <w:rsid w:val="00432B40"/>
  </w:style>
  <w:style w:type="character" w:customStyle="1" w:styleId="street-address">
    <w:name w:val="street-address"/>
    <w:basedOn w:val="a0"/>
    <w:rsid w:val="00432B40"/>
  </w:style>
  <w:style w:type="character" w:customStyle="1" w:styleId="postal-code">
    <w:name w:val="postal-code"/>
    <w:basedOn w:val="a0"/>
    <w:rsid w:val="00432B40"/>
  </w:style>
  <w:style w:type="table" w:customStyle="1" w:styleId="-4510">
    <w:name w:val="Таблица-сетка 4 — акцент 51"/>
    <w:basedOn w:val="a1"/>
    <w:uiPriority w:val="49"/>
    <w:rsid w:val="00545B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paragraph" w:styleId="aff0">
    <w:name w:val="Normal (Web)"/>
    <w:basedOn w:val="a"/>
    <w:uiPriority w:val="99"/>
    <w:unhideWhenUsed/>
    <w:rsid w:val="008E5D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hps">
    <w:name w:val="hps"/>
    <w:basedOn w:val="a0"/>
    <w:rsid w:val="00406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5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.xml"/><Relationship Id="rId21" Type="http://schemas.openxmlformats.org/officeDocument/2006/relationships/image" Target="media/image11.emf"/><Relationship Id="rId42" Type="http://schemas.openxmlformats.org/officeDocument/2006/relationships/chart" Target="charts/chart6.xml"/><Relationship Id="rId63" Type="http://schemas.openxmlformats.org/officeDocument/2006/relationships/image" Target="media/image44.jpeg"/><Relationship Id="rId84" Type="http://schemas.openxmlformats.org/officeDocument/2006/relationships/image" Target="media/image60.jpeg"/><Relationship Id="rId16" Type="http://schemas.openxmlformats.org/officeDocument/2006/relationships/image" Target="media/image7.emf"/><Relationship Id="rId107" Type="http://schemas.openxmlformats.org/officeDocument/2006/relationships/image" Target="media/image78.jpeg"/><Relationship Id="rId11" Type="http://schemas.openxmlformats.org/officeDocument/2006/relationships/chart" Target="charts/chart2.xml"/><Relationship Id="rId32" Type="http://schemas.openxmlformats.org/officeDocument/2006/relationships/image" Target="media/image22.emf"/><Relationship Id="rId37" Type="http://schemas.microsoft.com/office/2007/relationships/hdphoto" Target="media/hdphoto2.wdp"/><Relationship Id="rId53" Type="http://schemas.openxmlformats.org/officeDocument/2006/relationships/image" Target="media/image36.png"/><Relationship Id="rId58" Type="http://schemas.openxmlformats.org/officeDocument/2006/relationships/image" Target="media/image39.jpeg"/><Relationship Id="rId74" Type="http://schemas.openxmlformats.org/officeDocument/2006/relationships/image" Target="media/image52.jpeg"/><Relationship Id="rId79" Type="http://schemas.openxmlformats.org/officeDocument/2006/relationships/image" Target="media/image56.jpeg"/><Relationship Id="rId102" Type="http://schemas.openxmlformats.org/officeDocument/2006/relationships/chart" Target="charts/chart19.xml"/><Relationship Id="rId123" Type="http://schemas.openxmlformats.org/officeDocument/2006/relationships/chart" Target="charts/chart30.xml"/><Relationship Id="rId128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image" Target="media/image65.png"/><Relationship Id="rId95" Type="http://schemas.openxmlformats.org/officeDocument/2006/relationships/image" Target="media/image69.gi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43" Type="http://schemas.openxmlformats.org/officeDocument/2006/relationships/chart" Target="charts/chart7.xml"/><Relationship Id="rId48" Type="http://schemas.openxmlformats.org/officeDocument/2006/relationships/image" Target="media/image31.jpeg"/><Relationship Id="rId64" Type="http://schemas.openxmlformats.org/officeDocument/2006/relationships/image" Target="media/image45.jpeg"/><Relationship Id="rId69" Type="http://schemas.openxmlformats.org/officeDocument/2006/relationships/image" Target="media/image48.png"/><Relationship Id="rId113" Type="http://schemas.openxmlformats.org/officeDocument/2006/relationships/chart" Target="charts/chart22.xml"/><Relationship Id="rId118" Type="http://schemas.openxmlformats.org/officeDocument/2006/relationships/footer" Target="footer1.xml"/><Relationship Id="rId134" Type="http://schemas.openxmlformats.org/officeDocument/2006/relationships/fontTable" Target="fontTable.xml"/><Relationship Id="rId80" Type="http://schemas.openxmlformats.org/officeDocument/2006/relationships/image" Target="media/image57.jpeg"/><Relationship Id="rId85" Type="http://schemas.openxmlformats.org/officeDocument/2006/relationships/image" Target="media/image61.png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33" Type="http://schemas.openxmlformats.org/officeDocument/2006/relationships/chart" Target="charts/chart4.xml"/><Relationship Id="rId38" Type="http://schemas.openxmlformats.org/officeDocument/2006/relationships/image" Target="media/image25.jpeg"/><Relationship Id="rId59" Type="http://schemas.openxmlformats.org/officeDocument/2006/relationships/image" Target="media/image40.jpeg"/><Relationship Id="rId103" Type="http://schemas.openxmlformats.org/officeDocument/2006/relationships/image" Target="media/image75.jpeg"/><Relationship Id="rId108" Type="http://schemas.openxmlformats.org/officeDocument/2006/relationships/image" Target="media/image79.jpeg"/><Relationship Id="rId124" Type="http://schemas.openxmlformats.org/officeDocument/2006/relationships/chart" Target="charts/chart31.xml"/><Relationship Id="rId129" Type="http://schemas.openxmlformats.org/officeDocument/2006/relationships/footer" Target="footer3.xml"/><Relationship Id="rId54" Type="http://schemas.openxmlformats.org/officeDocument/2006/relationships/image" Target="media/image37.jpeg"/><Relationship Id="rId70" Type="http://schemas.openxmlformats.org/officeDocument/2006/relationships/image" Target="media/image49.png"/><Relationship Id="rId75" Type="http://schemas.openxmlformats.org/officeDocument/2006/relationships/image" Target="media/image53.png"/><Relationship Id="rId91" Type="http://schemas.openxmlformats.org/officeDocument/2006/relationships/chart" Target="charts/chart17.xml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49" Type="http://schemas.openxmlformats.org/officeDocument/2006/relationships/image" Target="media/image32.jpeg"/><Relationship Id="rId114" Type="http://schemas.openxmlformats.org/officeDocument/2006/relationships/chart" Target="charts/chart23.xml"/><Relationship Id="rId119" Type="http://schemas.openxmlformats.org/officeDocument/2006/relationships/chart" Target="charts/chart26.xml"/><Relationship Id="rId44" Type="http://schemas.openxmlformats.org/officeDocument/2006/relationships/image" Target="media/image28.jpeg"/><Relationship Id="rId60" Type="http://schemas.openxmlformats.org/officeDocument/2006/relationships/image" Target="media/image41.jpeg"/><Relationship Id="rId65" Type="http://schemas.openxmlformats.org/officeDocument/2006/relationships/chart" Target="charts/chart11.xml"/><Relationship Id="rId81" Type="http://schemas.openxmlformats.org/officeDocument/2006/relationships/chart" Target="charts/chart15.xml"/><Relationship Id="rId86" Type="http://schemas.openxmlformats.org/officeDocument/2006/relationships/chart" Target="charts/chart16.xml"/><Relationship Id="rId130" Type="http://schemas.openxmlformats.org/officeDocument/2006/relationships/image" Target="media/image84.gif"/><Relationship Id="rId135" Type="http://schemas.openxmlformats.org/officeDocument/2006/relationships/glossaryDocument" Target="glossary/document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chart" Target="charts/chart5.xml"/><Relationship Id="rId109" Type="http://schemas.openxmlformats.org/officeDocument/2006/relationships/image" Target="media/image80.gif"/><Relationship Id="rId34" Type="http://schemas.openxmlformats.org/officeDocument/2006/relationships/image" Target="media/image23.png"/><Relationship Id="rId50" Type="http://schemas.openxmlformats.org/officeDocument/2006/relationships/image" Target="media/image33.png"/><Relationship Id="rId55" Type="http://schemas.openxmlformats.org/officeDocument/2006/relationships/chart" Target="charts/chart9.xml"/><Relationship Id="rId76" Type="http://schemas.openxmlformats.org/officeDocument/2006/relationships/chart" Target="charts/chart14.xml"/><Relationship Id="rId97" Type="http://schemas.openxmlformats.org/officeDocument/2006/relationships/chart" Target="charts/chart18.xml"/><Relationship Id="rId104" Type="http://schemas.openxmlformats.org/officeDocument/2006/relationships/image" Target="media/image76.jpeg"/><Relationship Id="rId120" Type="http://schemas.openxmlformats.org/officeDocument/2006/relationships/chart" Target="charts/chart27.xml"/><Relationship Id="rId125" Type="http://schemas.openxmlformats.org/officeDocument/2006/relationships/chart" Target="charts/chart32.xml"/><Relationship Id="rId7" Type="http://schemas.openxmlformats.org/officeDocument/2006/relationships/endnotes" Target="endnotes.xml"/><Relationship Id="rId71" Type="http://schemas.openxmlformats.org/officeDocument/2006/relationships/chart" Target="charts/chart13.xml"/><Relationship Id="rId92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19.emf"/><Relationship Id="rId24" Type="http://schemas.openxmlformats.org/officeDocument/2006/relationships/image" Target="media/image14.emf"/><Relationship Id="rId40" Type="http://schemas.openxmlformats.org/officeDocument/2006/relationships/image" Target="media/image26.emf"/><Relationship Id="rId45" Type="http://schemas.openxmlformats.org/officeDocument/2006/relationships/chart" Target="charts/chart8.xml"/><Relationship Id="rId66" Type="http://schemas.openxmlformats.org/officeDocument/2006/relationships/chart" Target="charts/chart12.xml"/><Relationship Id="rId87" Type="http://schemas.openxmlformats.org/officeDocument/2006/relationships/image" Target="media/image62.jpeg"/><Relationship Id="rId110" Type="http://schemas.openxmlformats.org/officeDocument/2006/relationships/chart" Target="charts/chart21.xml"/><Relationship Id="rId115" Type="http://schemas.openxmlformats.org/officeDocument/2006/relationships/chart" Target="charts/chart24.xml"/><Relationship Id="rId131" Type="http://schemas.openxmlformats.org/officeDocument/2006/relationships/image" Target="media/image85.gif"/><Relationship Id="rId136" Type="http://schemas.openxmlformats.org/officeDocument/2006/relationships/theme" Target="theme/theme1.xml"/><Relationship Id="rId61" Type="http://schemas.openxmlformats.org/officeDocument/2006/relationships/image" Target="media/image42.jpeg"/><Relationship Id="rId82" Type="http://schemas.openxmlformats.org/officeDocument/2006/relationships/image" Target="media/image58.jpeg"/><Relationship Id="rId19" Type="http://schemas.openxmlformats.org/officeDocument/2006/relationships/chart" Target="charts/chart3.xml"/><Relationship Id="rId14" Type="http://schemas.openxmlformats.org/officeDocument/2006/relationships/image" Target="media/image5.emf"/><Relationship Id="rId30" Type="http://schemas.openxmlformats.org/officeDocument/2006/relationships/image" Target="media/image20.emf"/><Relationship Id="rId35" Type="http://schemas.microsoft.com/office/2007/relationships/hdphoto" Target="media/hdphoto1.wdp"/><Relationship Id="rId56" Type="http://schemas.openxmlformats.org/officeDocument/2006/relationships/chart" Target="charts/chart10.xml"/><Relationship Id="rId77" Type="http://schemas.openxmlformats.org/officeDocument/2006/relationships/image" Target="media/image54.jpeg"/><Relationship Id="rId100" Type="http://schemas.openxmlformats.org/officeDocument/2006/relationships/image" Target="media/image73.jpeg"/><Relationship Id="rId105" Type="http://schemas.openxmlformats.org/officeDocument/2006/relationships/image" Target="media/image77.png"/><Relationship Id="rId12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0.jpeg"/><Relationship Id="rId93" Type="http://schemas.openxmlformats.org/officeDocument/2006/relationships/image" Target="media/image67.jpeg"/><Relationship Id="rId98" Type="http://schemas.openxmlformats.org/officeDocument/2006/relationships/image" Target="media/image71.jpeg"/><Relationship Id="rId121" Type="http://schemas.openxmlformats.org/officeDocument/2006/relationships/chart" Target="charts/chart28.xml"/><Relationship Id="rId3" Type="http://schemas.openxmlformats.org/officeDocument/2006/relationships/styles" Target="styles.xml"/><Relationship Id="rId25" Type="http://schemas.openxmlformats.org/officeDocument/2006/relationships/image" Target="media/image15.emf"/><Relationship Id="rId46" Type="http://schemas.openxmlformats.org/officeDocument/2006/relationships/image" Target="media/image29.jpeg"/><Relationship Id="rId67" Type="http://schemas.openxmlformats.org/officeDocument/2006/relationships/image" Target="media/image46.png"/><Relationship Id="rId116" Type="http://schemas.openxmlformats.org/officeDocument/2006/relationships/chart" Target="charts/chart25.xml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62" Type="http://schemas.openxmlformats.org/officeDocument/2006/relationships/image" Target="media/image43.gif"/><Relationship Id="rId83" Type="http://schemas.openxmlformats.org/officeDocument/2006/relationships/image" Target="media/image59.jpeg"/><Relationship Id="rId88" Type="http://schemas.openxmlformats.org/officeDocument/2006/relationships/image" Target="media/image63.jpeg"/><Relationship Id="rId111" Type="http://schemas.openxmlformats.org/officeDocument/2006/relationships/image" Target="media/image81.jpeg"/><Relationship Id="rId132" Type="http://schemas.openxmlformats.org/officeDocument/2006/relationships/header" Target="header4.xml"/><Relationship Id="rId15" Type="http://schemas.openxmlformats.org/officeDocument/2006/relationships/image" Target="media/image6.emf"/><Relationship Id="rId36" Type="http://schemas.openxmlformats.org/officeDocument/2006/relationships/image" Target="media/image24.png"/><Relationship Id="rId57" Type="http://schemas.openxmlformats.org/officeDocument/2006/relationships/image" Target="media/image38.png"/><Relationship Id="rId106" Type="http://schemas.openxmlformats.org/officeDocument/2006/relationships/chart" Target="charts/chart20.xml"/><Relationship Id="rId127" Type="http://schemas.openxmlformats.org/officeDocument/2006/relationships/footer" Target="footer2.xml"/><Relationship Id="rId10" Type="http://schemas.openxmlformats.org/officeDocument/2006/relationships/chart" Target="charts/chart1.xml"/><Relationship Id="rId31" Type="http://schemas.openxmlformats.org/officeDocument/2006/relationships/image" Target="media/image21.gif"/><Relationship Id="rId52" Type="http://schemas.openxmlformats.org/officeDocument/2006/relationships/image" Target="media/image35.png"/><Relationship Id="rId73" Type="http://schemas.openxmlformats.org/officeDocument/2006/relationships/image" Target="media/image51.jpeg"/><Relationship Id="rId78" Type="http://schemas.openxmlformats.org/officeDocument/2006/relationships/image" Target="media/image55.jpeg"/><Relationship Id="rId94" Type="http://schemas.openxmlformats.org/officeDocument/2006/relationships/image" Target="media/image68.jpe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chart" Target="charts/chart2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6.emf"/><Relationship Id="rId47" Type="http://schemas.openxmlformats.org/officeDocument/2006/relationships/image" Target="media/image30.jpeg"/><Relationship Id="rId68" Type="http://schemas.openxmlformats.org/officeDocument/2006/relationships/image" Target="media/image47.jpeg"/><Relationship Id="rId89" Type="http://schemas.openxmlformats.org/officeDocument/2006/relationships/image" Target="media/image64.jpeg"/><Relationship Id="rId112" Type="http://schemas.openxmlformats.org/officeDocument/2006/relationships/image" Target="media/image82.jpeg"/><Relationship Id="rId133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search@drgroup.ru" TargetMode="External"/><Relationship Id="rId2" Type="http://schemas.openxmlformats.org/officeDocument/2006/relationships/hyperlink" Target="http://www.drgroup.ru" TargetMode="External"/><Relationship Id="rId1" Type="http://schemas.openxmlformats.org/officeDocument/2006/relationships/image" Target="media/image83.jpeg"/><Relationship Id="rId5" Type="http://schemas.openxmlformats.org/officeDocument/2006/relationships/hyperlink" Target="mailto:research@drgroup.ru" TargetMode="External"/><Relationship Id="rId4" Type="http://schemas.openxmlformats.org/officeDocument/2006/relationships/hyperlink" Target="http://www.drgroup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rgroup.ru" TargetMode="External"/><Relationship Id="rId2" Type="http://schemas.openxmlformats.org/officeDocument/2006/relationships/hyperlink" Target="mailto:research@drgroup.ru" TargetMode="External"/><Relationship Id="rId1" Type="http://schemas.openxmlformats.org/officeDocument/2006/relationships/hyperlink" Target="http://www.drgroup.ru" TargetMode="External"/><Relationship Id="rId5" Type="http://schemas.openxmlformats.org/officeDocument/2006/relationships/image" Target="media/image83.jpeg"/><Relationship Id="rId4" Type="http://schemas.openxmlformats.org/officeDocument/2006/relationships/hyperlink" Target="mailto:research@drgroup.r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rgroup.ru" TargetMode="External"/><Relationship Id="rId2" Type="http://schemas.openxmlformats.org/officeDocument/2006/relationships/hyperlink" Target="mailto:research@drgroup.ru" TargetMode="External"/><Relationship Id="rId1" Type="http://schemas.openxmlformats.org/officeDocument/2006/relationships/hyperlink" Target="http://www.drgroup.ru" TargetMode="External"/><Relationship Id="rId5" Type="http://schemas.openxmlformats.org/officeDocument/2006/relationships/image" Target="media/image83.jpeg"/><Relationship Id="rId4" Type="http://schemas.openxmlformats.org/officeDocument/2006/relationships/hyperlink" Target="mailto:research@drgroup.ru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rgroup.ru" TargetMode="External"/><Relationship Id="rId2" Type="http://schemas.openxmlformats.org/officeDocument/2006/relationships/hyperlink" Target="mailto:research@drgroup.ru" TargetMode="External"/><Relationship Id="rId1" Type="http://schemas.openxmlformats.org/officeDocument/2006/relationships/hyperlink" Target="http://www.drgroup.ru" TargetMode="External"/><Relationship Id="rId5" Type="http://schemas.openxmlformats.org/officeDocument/2006/relationships/image" Target="media/image83.jpeg"/><Relationship Id="rId4" Type="http://schemas.openxmlformats.org/officeDocument/2006/relationships/hyperlink" Target="mailto:research@drgroup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\Documents\&#1055;&#1086;&#1083;&#1100;&#1079;&#1086;&#1074;&#1072;&#1090;&#1077;&#1083;&#1100;&#1089;&#1082;&#1080;&#1077;%20&#1096;&#1072;&#1073;&#1083;&#1086;&#1085;&#1099;%20Office\DISCOVERY%20RESEARCH%20GROUP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рынка (тыс. шт.)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6.4089999999999998</c:v>
                </c:pt>
                <c:pt idx="1">
                  <c:v>29.661999999999999</c:v>
                </c:pt>
                <c:pt idx="2">
                  <c:v>122.10599999999998</c:v>
                </c:pt>
                <c:pt idx="3">
                  <c:v>140.875</c:v>
                </c:pt>
                <c:pt idx="4">
                  <c:v>160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958960"/>
        <c:axId val="598958400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рына (%)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3.6281791231081248</c:v>
                </c:pt>
                <c:pt idx="2">
                  <c:v>3.1165801362011987</c:v>
                </c:pt>
                <c:pt idx="3">
                  <c:v>0.15371071036640349</c:v>
                </c:pt>
                <c:pt idx="4">
                  <c:v>0.13575865128660158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632720"/>
        <c:axId val="598962320"/>
      </c:lineChart>
      <c:catAx>
        <c:axId val="59895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8958400"/>
        <c:crosses val="autoZero"/>
        <c:auto val="1"/>
        <c:lblAlgn val="ctr"/>
        <c:lblOffset val="100"/>
        <c:noMultiLvlLbl val="0"/>
      </c:catAx>
      <c:valAx>
        <c:axId val="59895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8958960"/>
        <c:crosses val="autoZero"/>
        <c:crossBetween val="between"/>
      </c:valAx>
      <c:valAx>
        <c:axId val="59896232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0632720"/>
        <c:crosses val="max"/>
        <c:crossBetween val="between"/>
      </c:valAx>
      <c:catAx>
        <c:axId val="260632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8962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…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0.53326938170402027</c:v>
                </c:pt>
                <c:pt idx="1">
                  <c:v>0.46094040635499661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…2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0.27949768902066802</c:v>
                </c:pt>
                <c:pt idx="1">
                  <c:v>0.36256826068057812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…3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0.10194471090956658</c:v>
                </c:pt>
                <c:pt idx="1">
                  <c:v>0.12339007890296666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…4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"/>
            <c:invertIfNegative val="0"/>
            <c:bubble3D val="0"/>
            <c:spPr>
              <a:solidFill>
                <a:srgbClr val="3494BA"/>
              </a:solidFill>
            </c:spPr>
          </c:dPt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8.5288218365745183E-2</c:v>
                </c:pt>
                <c:pt idx="1">
                  <c:v>5.3101254061458603E-2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4487472"/>
        <c:axId val="554488032"/>
      </c:barChart>
      <c:catAx>
        <c:axId val="55448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488032"/>
        <c:crosses val="autoZero"/>
        <c:auto val="1"/>
        <c:lblAlgn val="ctr"/>
        <c:lblOffset val="100"/>
        <c:noMultiLvlLbl val="0"/>
      </c:catAx>
      <c:valAx>
        <c:axId val="554488032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48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927038180698676"/>
          <c:y val="0.90046462942132155"/>
          <c:w val="0.62080419500284967"/>
          <c:h val="7.1757592800899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19</c:v>
                </c:pt>
                <c:pt idx="1">
                  <c:v>594</c:v>
                </c:pt>
                <c:pt idx="2">
                  <c:v>7292</c:v>
                </c:pt>
                <c:pt idx="3">
                  <c:v>7907</c:v>
                </c:pt>
                <c:pt idx="4">
                  <c:v>11030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373856"/>
        <c:axId val="575374416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30.263157894736807</c:v>
                </c:pt>
                <c:pt idx="2">
                  <c:v>11.276094276094295</c:v>
                </c:pt>
                <c:pt idx="3">
                  <c:v>8.4339001645639164E-2</c:v>
                </c:pt>
                <c:pt idx="4">
                  <c:v>0.39496648539269169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375536"/>
        <c:axId val="575374976"/>
      </c:lineChart>
      <c:catAx>
        <c:axId val="57537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5374416"/>
        <c:crosses val="autoZero"/>
        <c:auto val="1"/>
        <c:lblAlgn val="ctr"/>
        <c:lblOffset val="100"/>
        <c:noMultiLvlLbl val="0"/>
      </c:catAx>
      <c:valAx>
        <c:axId val="57537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5373856"/>
        <c:crosses val="autoZero"/>
        <c:crossBetween val="between"/>
      </c:valAx>
      <c:valAx>
        <c:axId val="57537497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5375536"/>
        <c:crosses val="max"/>
        <c:crossBetween val="between"/>
      </c:valAx>
      <c:catAx>
        <c:axId val="575375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75374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0.82212148685403441</c:v>
                </c:pt>
                <c:pt idx="1">
                  <c:v>0.8735464748609798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0.15267452402538531</c:v>
                </c:pt>
                <c:pt idx="1">
                  <c:v>0.10544254612898125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2.5203989120580236E-2</c:v>
                </c:pt>
                <c:pt idx="1">
                  <c:v>2.1010979010038872E-2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75378896"/>
        <c:axId val="575379456"/>
      </c:barChart>
      <c:catAx>
        <c:axId val="57537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5379456"/>
        <c:crosses val="autoZero"/>
        <c:auto val="1"/>
        <c:lblAlgn val="ctr"/>
        <c:lblOffset val="100"/>
        <c:noMultiLvlLbl val="0"/>
      </c:catAx>
      <c:valAx>
        <c:axId val="575379456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537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999711387952324E-2"/>
          <c:y val="0.90443288338957661"/>
          <c:w val="0.87912706739600766"/>
          <c:h val="7.1757592800899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4104</c:v>
                </c:pt>
                <c:pt idx="1">
                  <c:v>13960</c:v>
                </c:pt>
                <c:pt idx="2">
                  <c:v>8988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7611952"/>
        <c:axId val="58761251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1">
                  <c:v>2.401559454191033</c:v>
                </c:pt>
                <c:pt idx="2">
                  <c:v>-0.35616045845272204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613632"/>
        <c:axId val="587613072"/>
      </c:lineChart>
      <c:catAx>
        <c:axId val="58761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12512"/>
        <c:crosses val="autoZero"/>
        <c:auto val="1"/>
        <c:lblAlgn val="ctr"/>
        <c:lblOffset val="100"/>
        <c:noMultiLvlLbl val="0"/>
      </c:catAx>
      <c:valAx>
        <c:axId val="58761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11952"/>
        <c:crosses val="autoZero"/>
        <c:crossBetween val="between"/>
      </c:valAx>
      <c:valAx>
        <c:axId val="58761307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13632"/>
        <c:crosses val="max"/>
        <c:crossBetween val="between"/>
      </c:valAx>
      <c:catAx>
        <c:axId val="587613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87613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1227</c:v>
                </c:pt>
                <c:pt idx="1">
                  <c:v>3720</c:v>
                </c:pt>
                <c:pt idx="2">
                  <c:v>2072</c:v>
                </c:pt>
                <c:pt idx="3">
                  <c:v>8135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7616432"/>
        <c:axId val="58761699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Лист1!$C$2:$C$5</c:f>
              <c:numCache>
                <c:formatCode>0%</c:formatCode>
                <c:ptCount val="4"/>
                <c:pt idx="1">
                  <c:v>2.031784841075797</c:v>
                </c:pt>
                <c:pt idx="2">
                  <c:v>-0.44301075268817203</c:v>
                </c:pt>
                <c:pt idx="3">
                  <c:v>2.9261583011582983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618112"/>
        <c:axId val="587617552"/>
      </c:lineChart>
      <c:catAx>
        <c:axId val="58761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16992"/>
        <c:crosses val="autoZero"/>
        <c:auto val="1"/>
        <c:lblAlgn val="ctr"/>
        <c:lblOffset val="100"/>
        <c:noMultiLvlLbl val="0"/>
      </c:catAx>
      <c:valAx>
        <c:axId val="58761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16432"/>
        <c:crosses val="autoZero"/>
        <c:crossBetween val="between"/>
      </c:valAx>
      <c:valAx>
        <c:axId val="5876175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18112"/>
        <c:crosses val="max"/>
        <c:crossBetween val="between"/>
      </c:valAx>
      <c:catAx>
        <c:axId val="587618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87617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199</c:v>
                </c:pt>
                <c:pt idx="1">
                  <c:v>735</c:v>
                </c:pt>
                <c:pt idx="2">
                  <c:v>2457</c:v>
                </c:pt>
                <c:pt idx="3">
                  <c:v>1490</c:v>
                </c:pt>
                <c:pt idx="4">
                  <c:v>1097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7620912"/>
        <c:axId val="58762147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2.6934673366834172</c:v>
                </c:pt>
                <c:pt idx="2">
                  <c:v>2.342857142857143</c:v>
                </c:pt>
                <c:pt idx="3">
                  <c:v>-0.39356939356939397</c:v>
                </c:pt>
                <c:pt idx="4">
                  <c:v>-0.26375838926174527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622592"/>
        <c:axId val="587622032"/>
      </c:lineChart>
      <c:catAx>
        <c:axId val="58762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21472"/>
        <c:crosses val="autoZero"/>
        <c:auto val="1"/>
        <c:lblAlgn val="ctr"/>
        <c:lblOffset val="100"/>
        <c:noMultiLvlLbl val="0"/>
      </c:catAx>
      <c:valAx>
        <c:axId val="58762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20912"/>
        <c:crosses val="autoZero"/>
        <c:crossBetween val="between"/>
      </c:valAx>
      <c:valAx>
        <c:axId val="5876220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22592"/>
        <c:crosses val="max"/>
        <c:crossBetween val="between"/>
      </c:valAx>
      <c:catAx>
        <c:axId val="587622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876220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2991</c:v>
                </c:pt>
                <c:pt idx="1">
                  <c:v>4331</c:v>
                </c:pt>
                <c:pt idx="2">
                  <c:v>3696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7625392"/>
        <c:axId val="58762595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1">
                  <c:v>0.44801069876295591</c:v>
                </c:pt>
                <c:pt idx="2">
                  <c:v>-0.14661740937427861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627072"/>
        <c:axId val="587626512"/>
      </c:lineChart>
      <c:catAx>
        <c:axId val="58762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25952"/>
        <c:crosses val="autoZero"/>
        <c:auto val="1"/>
        <c:lblAlgn val="ctr"/>
        <c:lblOffset val="100"/>
        <c:noMultiLvlLbl val="0"/>
      </c:catAx>
      <c:valAx>
        <c:axId val="58762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25392"/>
        <c:crosses val="autoZero"/>
        <c:crossBetween val="between"/>
      </c:valAx>
      <c:valAx>
        <c:axId val="58762651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7627072"/>
        <c:crosses val="max"/>
        <c:crossBetween val="between"/>
      </c:valAx>
      <c:catAx>
        <c:axId val="587627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87626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492</c:v>
                </c:pt>
                <c:pt idx="1">
                  <c:v>1471</c:v>
                </c:pt>
                <c:pt idx="2">
                  <c:v>4375</c:v>
                </c:pt>
                <c:pt idx="3">
                  <c:v>4212</c:v>
                </c:pt>
                <c:pt idx="4">
                  <c:v>3448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2343328"/>
        <c:axId val="372343888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1.9898373983739837</c:v>
                </c:pt>
                <c:pt idx="2">
                  <c:v>1.9741672331747124</c:v>
                </c:pt>
                <c:pt idx="3">
                  <c:v>-3.7257142857142912E-2</c:v>
                </c:pt>
                <c:pt idx="4">
                  <c:v>-0.18138651471984787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2345008"/>
        <c:axId val="372344448"/>
      </c:lineChart>
      <c:catAx>
        <c:axId val="37234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43888"/>
        <c:crosses val="autoZero"/>
        <c:auto val="1"/>
        <c:lblAlgn val="ctr"/>
        <c:lblOffset val="100"/>
        <c:noMultiLvlLbl val="0"/>
      </c:catAx>
      <c:valAx>
        <c:axId val="37234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43328"/>
        <c:crosses val="autoZero"/>
        <c:crossBetween val="between"/>
      </c:valAx>
      <c:valAx>
        <c:axId val="37234444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45008"/>
        <c:crosses val="max"/>
        <c:crossBetween val="between"/>
      </c:valAx>
      <c:catAx>
        <c:axId val="372345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72344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0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341</c:v>
                </c:pt>
                <c:pt idx="1">
                  <c:v>992</c:v>
                </c:pt>
                <c:pt idx="2">
                  <c:v>2523</c:v>
                </c:pt>
                <c:pt idx="3">
                  <c:v>4447</c:v>
                </c:pt>
                <c:pt idx="4">
                  <c:v>4479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2347808"/>
        <c:axId val="372348368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0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1.9090909090909101</c:v>
                </c:pt>
                <c:pt idx="2">
                  <c:v>1.5433467741935485</c:v>
                </c:pt>
                <c:pt idx="3">
                  <c:v>0.76258422512881485</c:v>
                </c:pt>
                <c:pt idx="4">
                  <c:v>7.1958623791319454E-3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2349488"/>
        <c:axId val="372348928"/>
      </c:lineChart>
      <c:catAx>
        <c:axId val="37234780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48368"/>
        <c:crosses val="autoZero"/>
        <c:auto val="1"/>
        <c:lblAlgn val="ctr"/>
        <c:lblOffset val="100"/>
        <c:noMultiLvlLbl val="0"/>
      </c:catAx>
      <c:valAx>
        <c:axId val="37234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47808"/>
        <c:crosses val="autoZero"/>
        <c:crossBetween val="between"/>
      </c:valAx>
      <c:valAx>
        <c:axId val="3723489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49488"/>
        <c:crosses val="max"/>
        <c:crossBetween val="between"/>
      </c:valAx>
      <c:catAx>
        <c:axId val="372349488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one"/>
        <c:crossAx val="372348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1392</c:v>
                </c:pt>
                <c:pt idx="1">
                  <c:v>5004</c:v>
                </c:pt>
                <c:pt idx="2">
                  <c:v>6074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2352288"/>
        <c:axId val="372352848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1">
                  <c:v>2.5948275862068972</c:v>
                </c:pt>
                <c:pt idx="2">
                  <c:v>0.21382893685051951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2353968"/>
        <c:axId val="372353408"/>
      </c:lineChart>
      <c:catAx>
        <c:axId val="37235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52848"/>
        <c:crosses val="autoZero"/>
        <c:auto val="1"/>
        <c:lblAlgn val="ctr"/>
        <c:lblOffset val="100"/>
        <c:noMultiLvlLbl val="0"/>
      </c:catAx>
      <c:valAx>
        <c:axId val="37235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52288"/>
        <c:crosses val="autoZero"/>
        <c:crossBetween val="between"/>
      </c:valAx>
      <c:valAx>
        <c:axId val="37235340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53968"/>
        <c:crosses val="max"/>
        <c:crossBetween val="between"/>
      </c:valAx>
      <c:catAx>
        <c:axId val="372353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72353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Малогабаритные машины</c:v>
                </c:pt>
                <c:pt idx="1">
                  <c:v>Навесное оборудование</c:v>
                </c:pt>
                <c:pt idx="2">
                  <c:v>Крупногабаритные машины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150172</c:v>
                </c:pt>
                <c:pt idx="1">
                  <c:v>7501</c:v>
                </c:pt>
                <c:pt idx="2">
                  <c:v>2203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039774135606918"/>
          <c:y val="0.29696100487439081"/>
          <c:w val="0.34294852858787284"/>
          <c:h val="0.421951006124234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1100</c:v>
                </c:pt>
                <c:pt idx="1">
                  <c:v>2621</c:v>
                </c:pt>
                <c:pt idx="2">
                  <c:v>4984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2356768"/>
        <c:axId val="590849280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1">
                  <c:v>1.3827272727272728</c:v>
                </c:pt>
                <c:pt idx="2">
                  <c:v>0.90156428843952696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0850400"/>
        <c:axId val="590849840"/>
      </c:lineChart>
      <c:catAx>
        <c:axId val="37235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49280"/>
        <c:crosses val="autoZero"/>
        <c:auto val="1"/>
        <c:lblAlgn val="ctr"/>
        <c:lblOffset val="100"/>
        <c:noMultiLvlLbl val="0"/>
      </c:catAx>
      <c:valAx>
        <c:axId val="59084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356768"/>
        <c:crosses val="autoZero"/>
        <c:crossBetween val="between"/>
      </c:valAx>
      <c:valAx>
        <c:axId val="59084984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50400"/>
        <c:crosses val="max"/>
        <c:crossBetween val="between"/>
      </c:valAx>
      <c:catAx>
        <c:axId val="590850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0849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490</c:v>
                </c:pt>
                <c:pt idx="1">
                  <c:v>252</c:v>
                </c:pt>
                <c:pt idx="2">
                  <c:v>5537</c:v>
                </c:pt>
                <c:pt idx="3">
                  <c:v>4319</c:v>
                </c:pt>
                <c:pt idx="4">
                  <c:v>4902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0853200"/>
        <c:axId val="590853760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-0.48571428571428626</c:v>
                </c:pt>
                <c:pt idx="2">
                  <c:v>20.972222222222186</c:v>
                </c:pt>
                <c:pt idx="3">
                  <c:v>-0.21997471554993689</c:v>
                </c:pt>
                <c:pt idx="4">
                  <c:v>0.13498495021995827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0854880"/>
        <c:axId val="590854320"/>
      </c:lineChart>
      <c:catAx>
        <c:axId val="59085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53760"/>
        <c:crosses val="autoZero"/>
        <c:auto val="1"/>
        <c:lblAlgn val="ctr"/>
        <c:lblOffset val="100"/>
        <c:noMultiLvlLbl val="0"/>
      </c:catAx>
      <c:valAx>
        <c:axId val="59085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53200"/>
        <c:crosses val="autoZero"/>
        <c:crossBetween val="between"/>
      </c:valAx>
      <c:valAx>
        <c:axId val="59085432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54880"/>
        <c:crosses val="max"/>
        <c:crossBetween val="between"/>
      </c:valAx>
      <c:catAx>
        <c:axId val="590854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0854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Снегоочистители плужные</c:v>
                </c:pt>
                <c:pt idx="1">
                  <c:v>Снегоочистители роторные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383</c:v>
                </c:pt>
                <c:pt idx="1">
                  <c:v>162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4"/>
        <c:overlap val="-27"/>
        <c:axId val="590802208"/>
        <c:axId val="590802768"/>
      </c:barChart>
      <c:catAx>
        <c:axId val="59080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02768"/>
        <c:crosses val="autoZero"/>
        <c:auto val="1"/>
        <c:lblAlgn val="ctr"/>
        <c:lblOffset val="100"/>
        <c:noMultiLvlLbl val="0"/>
      </c:catAx>
      <c:valAx>
        <c:axId val="5908027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9080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 (шт.)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1356</c:v>
                </c:pt>
                <c:pt idx="1">
                  <c:v>2356</c:v>
                </c:pt>
                <c:pt idx="2">
                  <c:v>2721</c:v>
                </c:pt>
                <c:pt idx="3">
                  <c:v>2142</c:v>
                </c:pt>
                <c:pt idx="4">
                  <c:v>2081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0805568"/>
        <c:axId val="590806128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производства (%)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0.73746312684365756</c:v>
                </c:pt>
                <c:pt idx="2">
                  <c:v>0.15492359932088284</c:v>
                </c:pt>
                <c:pt idx="3">
                  <c:v>-0.21278941565600895</c:v>
                </c:pt>
                <c:pt idx="4">
                  <c:v>-2.8478057889822612E-2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0807248"/>
        <c:axId val="590806688"/>
      </c:lineChart>
      <c:catAx>
        <c:axId val="59080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06128"/>
        <c:crosses val="autoZero"/>
        <c:auto val="1"/>
        <c:lblAlgn val="ctr"/>
        <c:lblOffset val="100"/>
        <c:noMultiLvlLbl val="0"/>
      </c:catAx>
      <c:valAx>
        <c:axId val="59080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05568"/>
        <c:crosses val="autoZero"/>
        <c:crossBetween val="between"/>
      </c:valAx>
      <c:valAx>
        <c:axId val="59080668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0807248"/>
        <c:crosses val="max"/>
        <c:crossBetween val="between"/>
      </c:valAx>
      <c:catAx>
        <c:axId val="590807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0806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Объем производства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Лист1!$B$1:$I$1</c:f>
              <c:strCache>
                <c:ptCount val="8"/>
                <c:pt idx="0">
                  <c:v>1 кв 2012</c:v>
                </c:pt>
                <c:pt idx="1">
                  <c:v>2 кв 2012</c:v>
                </c:pt>
                <c:pt idx="2">
                  <c:v>3 кв 2012</c:v>
                </c:pt>
                <c:pt idx="3">
                  <c:v>4 кв 2012</c:v>
                </c:pt>
                <c:pt idx="4">
                  <c:v>1 кв 2013</c:v>
                </c:pt>
                <c:pt idx="5">
                  <c:v>2 кв 2013</c:v>
                </c:pt>
                <c:pt idx="6">
                  <c:v>3 кв 2013</c:v>
                </c:pt>
                <c:pt idx="7">
                  <c:v>4 кв 2013</c:v>
                </c:pt>
              </c:strCache>
            </c:strRef>
          </c:cat>
          <c:val>
            <c:numRef>
              <c:f>Лист1!$B$2:$I$2</c:f>
              <c:numCache>
                <c:formatCode>#,##0</c:formatCode>
                <c:ptCount val="8"/>
                <c:pt idx="0">
                  <c:v>859</c:v>
                </c:pt>
                <c:pt idx="1">
                  <c:v>368</c:v>
                </c:pt>
                <c:pt idx="2">
                  <c:v>381</c:v>
                </c:pt>
                <c:pt idx="3">
                  <c:v>815</c:v>
                </c:pt>
                <c:pt idx="4">
                  <c:v>486</c:v>
                </c:pt>
                <c:pt idx="5">
                  <c:v>226</c:v>
                </c:pt>
                <c:pt idx="6">
                  <c:v>441</c:v>
                </c:pt>
                <c:pt idx="7">
                  <c:v>928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0809488"/>
        <c:axId val="591428224"/>
      </c:lineChart>
      <c:catAx>
        <c:axId val="59080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428224"/>
        <c:crosses val="autoZero"/>
        <c:auto val="1"/>
        <c:lblAlgn val="ctr"/>
        <c:lblOffset val="100"/>
        <c:noMultiLvlLbl val="0"/>
      </c:catAx>
      <c:valAx>
        <c:axId val="5914282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590809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Лист1!$A$2:$A$6</c:f>
              <c:strCache>
                <c:ptCount val="5"/>
                <c:pt idx="0">
                  <c:v>…</c:v>
                </c:pt>
                <c:pt idx="1">
                  <c:v>…</c:v>
                </c:pt>
                <c:pt idx="2">
                  <c:v>…</c:v>
                </c:pt>
                <c:pt idx="3">
                  <c:v>…</c:v>
                </c:pt>
                <c:pt idx="4">
                  <c:v>Сибирский ФО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1437</c:v>
                </c:pt>
                <c:pt idx="1">
                  <c:v>246</c:v>
                </c:pt>
                <c:pt idx="2">
                  <c:v>202</c:v>
                </c:pt>
                <c:pt idx="3">
                  <c:v>81.506172840493804</c:v>
                </c:pt>
                <c:pt idx="4">
                  <c:v>67.506172840493804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292469262817235"/>
          <c:y val="0.19775465566804137"/>
          <c:w val="0.27610937377976597"/>
          <c:h val="0.608458942632172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Малогабаритная техника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0.9544608070574625</c:v>
                </c:pt>
                <c:pt idx="1">
                  <c:v>0.69568342795156501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Навесное оборудование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4.4998951295626782E-2</c:v>
                </c:pt>
                <c:pt idx="1">
                  <c:v>0.29431136050015688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Крупногабаритная техника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5.4024164691077116E-4</c:v>
                </c:pt>
                <c:pt idx="1">
                  <c:v>1.0005211548278391E-2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91433264"/>
        <c:axId val="591433824"/>
      </c:barChart>
      <c:catAx>
        <c:axId val="59143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1433824"/>
        <c:crosses val="autoZero"/>
        <c:auto val="1"/>
        <c:lblAlgn val="ctr"/>
        <c:lblOffset val="100"/>
        <c:noMultiLvlLbl val="0"/>
      </c:catAx>
      <c:valAx>
        <c:axId val="5914338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143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87293260399368"/>
          <c:y val="0.90443288338957661"/>
          <c:w val="0.79275176308006778"/>
          <c:h val="7.1757592800899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0.75983398691979664</c:v>
                </c:pt>
                <c:pt idx="1">
                  <c:v>0.35886154454810243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США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0.20787227416310214</c:v>
                </c:pt>
                <c:pt idx="1">
                  <c:v>0.34995011922773023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3.2293738917101585E-2</c:v>
                </c:pt>
                <c:pt idx="1">
                  <c:v>0.29118833622416851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9561552"/>
        <c:axId val="449562112"/>
      </c:barChart>
      <c:catAx>
        <c:axId val="44956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562112"/>
        <c:crosses val="autoZero"/>
        <c:auto val="1"/>
        <c:lblAlgn val="ctr"/>
        <c:lblOffset val="100"/>
        <c:noMultiLvlLbl val="0"/>
      </c:catAx>
      <c:valAx>
        <c:axId val="4495621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561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87293260399368"/>
          <c:y val="0.90443288338957661"/>
          <c:w val="0.79275176308006778"/>
          <c:h val="7.1757592800899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…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0.96470588235294119</c:v>
                </c:pt>
                <c:pt idx="1">
                  <c:v>0.95546990678692745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ФИНЛЯНДИЯ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2.3529411764705882E-2</c:v>
                </c:pt>
                <c:pt idx="1">
                  <c:v>3.3949572892252082E-2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БЕЛАРУСЬ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1.1764705882352941E-2</c:v>
                </c:pt>
                <c:pt idx="1">
                  <c:v>1.0580520320820543E-2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9565472"/>
        <c:axId val="449566032"/>
      </c:barChart>
      <c:catAx>
        <c:axId val="44956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566032"/>
        <c:crosses val="autoZero"/>
        <c:auto val="1"/>
        <c:lblAlgn val="ctr"/>
        <c:lblOffset val="100"/>
        <c:noMultiLvlLbl val="0"/>
      </c:catAx>
      <c:valAx>
        <c:axId val="449566032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56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87293260399368"/>
          <c:y val="0.90443288338957661"/>
          <c:w val="0.79275176308006778"/>
          <c:h val="7.1757592800899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Лист1!$A$2:$A$11</c:f>
              <c:strCache>
                <c:ptCount val="10"/>
                <c:pt idx="0">
                  <c:v>NIIGATA</c:v>
                </c:pt>
                <c:pt idx="1">
                  <c:v>HTR</c:v>
                </c:pt>
                <c:pt idx="2">
                  <c:v>KOMATSU</c:v>
                </c:pt>
                <c:pt idx="3">
                  <c:v>NICHIJO</c:v>
                </c:pt>
                <c:pt idx="4">
                  <c:v>NISSEKI</c:v>
                </c:pt>
                <c:pt idx="5">
                  <c:v>TCM</c:v>
                </c:pt>
                <c:pt idx="6">
                  <c:v>HK</c:v>
                </c:pt>
                <c:pt idx="7">
                  <c:v>MITSUBISHI</c:v>
                </c:pt>
                <c:pt idx="8">
                  <c:v>YANASE</c:v>
                </c:pt>
                <c:pt idx="9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</c:v>
                </c:pt>
                <c:pt idx="1">
                  <c:v>17</c:v>
                </c:pt>
                <c:pt idx="2">
                  <c:v>10</c:v>
                </c:pt>
                <c:pt idx="3">
                  <c:v>10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2</c:v>
                </c:pt>
                <c:pt idx="8">
                  <c:v>2</c:v>
                </c:pt>
                <c:pt idx="9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916876334830764"/>
          <c:y val="0.13029433820772446"/>
          <c:w val="0.1445871659315548"/>
          <c:h val="0.723538307711535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производства, ед.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834</c:v>
                </c:pt>
                <c:pt idx="1">
                  <c:v>912</c:v>
                </c:pt>
                <c:pt idx="2">
                  <c:v>1256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91204992"/>
        <c:axId val="59120555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производства, %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0">
                  <c:v>0.55597014925373145</c:v>
                </c:pt>
                <c:pt idx="1">
                  <c:v>9.3525179856115206E-2</c:v>
                </c:pt>
                <c:pt idx="2">
                  <c:v>0.37719298245614041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1206672"/>
        <c:axId val="591206112"/>
      </c:lineChart>
      <c:catAx>
        <c:axId val="59120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05552"/>
        <c:crosses val="autoZero"/>
        <c:auto val="1"/>
        <c:lblAlgn val="ctr"/>
        <c:lblOffset val="100"/>
        <c:noMultiLvlLbl val="0"/>
      </c:catAx>
      <c:valAx>
        <c:axId val="59120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04992"/>
        <c:crosses val="autoZero"/>
        <c:crossBetween val="between"/>
      </c:valAx>
      <c:valAx>
        <c:axId val="59120611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06672"/>
        <c:crosses val="max"/>
        <c:crossBetween val="between"/>
      </c:valAx>
      <c:catAx>
        <c:axId val="591206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1206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Лист1!$A$2:$A$11</c:f>
              <c:strCache>
                <c:ptCount val="10"/>
                <c:pt idx="0">
                  <c:v>NICHIJO</c:v>
                </c:pt>
                <c:pt idx="1">
                  <c:v>NIIGATA</c:v>
                </c:pt>
                <c:pt idx="2">
                  <c:v>NISSEKI</c:v>
                </c:pt>
                <c:pt idx="3">
                  <c:v>HTR</c:v>
                </c:pt>
                <c:pt idx="4">
                  <c:v>TCM</c:v>
                </c:pt>
                <c:pt idx="5">
                  <c:v>FORTBRAND</c:v>
                </c:pt>
                <c:pt idx="6">
                  <c:v>MITSUBISHI</c:v>
                </c:pt>
                <c:pt idx="7">
                  <c:v>МИНСКИЙ ЗАВОД УДАРНИК</c:v>
                </c:pt>
                <c:pt idx="8">
                  <c:v>HK</c:v>
                </c:pt>
                <c:pt idx="9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230299.81999999998</c:v>
                </c:pt>
                <c:pt idx="1">
                  <c:v>147298.38999999966</c:v>
                </c:pt>
                <c:pt idx="2">
                  <c:v>125210.72</c:v>
                </c:pt>
                <c:pt idx="3">
                  <c:v>87785.489999999991</c:v>
                </c:pt>
                <c:pt idx="4">
                  <c:v>68374.3</c:v>
                </c:pt>
                <c:pt idx="5">
                  <c:v>21806.53</c:v>
                </c:pt>
                <c:pt idx="6">
                  <c:v>10500</c:v>
                </c:pt>
                <c:pt idx="7">
                  <c:v>7671.89</c:v>
                </c:pt>
                <c:pt idx="8">
                  <c:v>5803.28</c:v>
                </c:pt>
                <c:pt idx="9">
                  <c:v>20345.299999999916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351977671613815"/>
          <c:y val="0.13029433820772446"/>
          <c:w val="0.29982649322780508"/>
          <c:h val="0.723538307711535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САХАЛИНСКАЯ ОБЛАСТЬ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0.48235294117647154</c:v>
                </c:pt>
                <c:pt idx="1">
                  <c:v>0.50460023402151766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ПРИМОРСКИЙ КРАЙ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0.35294117647058826</c:v>
                </c:pt>
                <c:pt idx="1">
                  <c:v>0.34122584532701472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КАМЧАТСКИЙ КРАЙ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0.12941176470588239</c:v>
                </c:pt>
                <c:pt idx="1">
                  <c:v>0.10964382743839669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3.5294117647058851E-2</c:v>
                </c:pt>
                <c:pt idx="1">
                  <c:v>4.4530093213072573E-2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6287040"/>
        <c:axId val="436287600"/>
      </c:barChart>
      <c:catAx>
        <c:axId val="43628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287600"/>
        <c:crosses val="autoZero"/>
        <c:auto val="1"/>
        <c:lblAlgn val="ctr"/>
        <c:lblOffset val="100"/>
        <c:noMultiLvlLbl val="0"/>
      </c:catAx>
      <c:valAx>
        <c:axId val="436287600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287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87293260399368"/>
          <c:y val="0.90443288338957661"/>
          <c:w val="0.87912706739600743"/>
          <c:h val="7.1757592800899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0.77778147723943469</c:v>
                </c:pt>
                <c:pt idx="1">
                  <c:v>0.49916958365245157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США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0.20246117784939976</c:v>
                </c:pt>
                <c:pt idx="1">
                  <c:v>0.44193516695933166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ВЕНГРИЯ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9.0829182537357205E-3</c:v>
                </c:pt>
                <c:pt idx="1">
                  <c:v>1.6012245821565862E-2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ЯПОНИЯ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Лист1!$E$2:$E$3</c:f>
              <c:numCache>
                <c:formatCode>0.0%</c:formatCode>
                <c:ptCount val="2"/>
                <c:pt idx="0">
                  <c:v>8.7366486428894861E-3</c:v>
                </c:pt>
                <c:pt idx="1">
                  <c:v>3.8264856444002245E-2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В натуральном выражении</c:v>
                </c:pt>
                <c:pt idx="1">
                  <c:v>В стоимостном выражении</c:v>
                </c:pt>
              </c:strCache>
            </c:strRef>
          </c:cat>
          <c:val>
            <c:numRef>
              <c:f>Лист1!$F$2:$F$3</c:f>
              <c:numCache>
                <c:formatCode>0.0%</c:formatCode>
                <c:ptCount val="2"/>
                <c:pt idx="0">
                  <c:v>1.9377780145433284E-3</c:v>
                </c:pt>
                <c:pt idx="1">
                  <c:v>4.6181471226499115E-3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72170816"/>
        <c:axId val="372171376"/>
      </c:barChart>
      <c:catAx>
        <c:axId val="37217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2171376"/>
        <c:crosses val="autoZero"/>
        <c:auto val="1"/>
        <c:lblAlgn val="ctr"/>
        <c:lblOffset val="100"/>
        <c:noMultiLvlLbl val="0"/>
      </c:catAx>
      <c:valAx>
        <c:axId val="372171376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217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999711387952324E-2"/>
          <c:y val="0.90443288338957661"/>
          <c:w val="0.87912706739600743"/>
          <c:h val="7.1757592800899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производства, тыс. руб.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Лист1!$B$2:$B$4</c:f>
              <c:numCache>
                <c:formatCode>#,##0</c:formatCode>
                <c:ptCount val="3"/>
                <c:pt idx="0">
                  <c:v>877230</c:v>
                </c:pt>
                <c:pt idx="1">
                  <c:v>698167</c:v>
                </c:pt>
                <c:pt idx="2">
                  <c:v>815817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91209472"/>
        <c:axId val="59121003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производства, %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dLbls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1">
                  <c:v>-0.20412320600070677</c:v>
                </c:pt>
                <c:pt idx="2">
                  <c:v>0.16851269108966771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1211152"/>
        <c:axId val="591210592"/>
      </c:lineChart>
      <c:catAx>
        <c:axId val="59120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10032"/>
        <c:crosses val="autoZero"/>
        <c:auto val="1"/>
        <c:lblAlgn val="ctr"/>
        <c:lblOffset val="100"/>
        <c:noMultiLvlLbl val="0"/>
      </c:catAx>
      <c:valAx>
        <c:axId val="59121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09472"/>
        <c:crosses val="autoZero"/>
        <c:crossBetween val="between"/>
      </c:valAx>
      <c:valAx>
        <c:axId val="59121059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11152"/>
        <c:crosses val="max"/>
        <c:crossBetween val="between"/>
      </c:valAx>
      <c:catAx>
        <c:axId val="5912111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91210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производства, млн. руб.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2010</c:v>
                </c:pt>
                <c:pt idx="1">
                  <c:v>2011</c:v>
                </c:pt>
              </c:numCache>
            </c:numRef>
          </c:cat>
          <c:val>
            <c:numRef>
              <c:f>Лист1!$B$2:$B$3</c:f>
              <c:numCache>
                <c:formatCode>#,##0</c:formatCode>
                <c:ptCount val="2"/>
                <c:pt idx="0">
                  <c:v>3696.0360000000001</c:v>
                </c:pt>
                <c:pt idx="1">
                  <c:v>4175.6880000000001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52543248"/>
        <c:axId val="552543808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производства,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solidFill>
                  <a:schemeClr val="accent3">
                    <a:lumMod val="20000"/>
                    <a:lumOff val="80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2010</c:v>
                </c:pt>
                <c:pt idx="1">
                  <c:v>2011</c:v>
                </c:pt>
              </c:numCache>
            </c:numRef>
          </c:cat>
          <c:val>
            <c:numRef>
              <c:f>Лист1!$C$2:$C$3</c:f>
              <c:numCache>
                <c:formatCode>0%</c:formatCode>
                <c:ptCount val="2"/>
                <c:pt idx="0">
                  <c:v>0.30189191654869552</c:v>
                </c:pt>
                <c:pt idx="1">
                  <c:v>0.12977470998659113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2544928"/>
        <c:axId val="552544368"/>
      </c:lineChart>
      <c:catAx>
        <c:axId val="55254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2543808"/>
        <c:crosses val="autoZero"/>
        <c:auto val="1"/>
        <c:lblAlgn val="ctr"/>
        <c:lblOffset val="100"/>
        <c:noMultiLvlLbl val="0"/>
      </c:catAx>
      <c:valAx>
        <c:axId val="552543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2543248"/>
        <c:crosses val="autoZero"/>
        <c:crossBetween val="between"/>
      </c:valAx>
      <c:valAx>
        <c:axId val="5525443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2544928"/>
        <c:crosses val="max"/>
        <c:crossBetween val="between"/>
      </c:valAx>
      <c:catAx>
        <c:axId val="552544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2544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Натур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Лист1!$A$2:$A$14</c:f>
              <c:strCache>
                <c:ptCount val="13"/>
                <c:pt idx="0">
                  <c:v>PATRIOT GARDEN</c:v>
                </c:pt>
                <c:pt idx="1">
                  <c:v>MTD</c:v>
                </c:pt>
                <c:pt idx="2">
                  <c:v>HUSQVARNA</c:v>
                </c:pt>
                <c:pt idx="3">
                  <c:v>HUTER</c:v>
                </c:pt>
                <c:pt idx="4">
                  <c:v>PRORAB</c:v>
                </c:pt>
                <c:pt idx="5">
                  <c:v>MAC ALLISTER</c:v>
                </c:pt>
                <c:pt idx="6">
                  <c:v>HYUNDAI</c:v>
                </c:pt>
                <c:pt idx="7">
                  <c:v>КАЛИБР</c:v>
                </c:pt>
                <c:pt idx="8">
                  <c:v>GGP</c:v>
                </c:pt>
                <c:pt idx="9">
                  <c:v>MASTERYARD</c:v>
                </c:pt>
                <c:pt idx="10">
                  <c:v>CRAFTSMAN</c:v>
                </c:pt>
                <c:pt idx="11">
                  <c:v>HONDA</c:v>
                </c:pt>
                <c:pt idx="12">
                  <c:v>ПРОЧИЕ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13613</c:v>
                </c:pt>
                <c:pt idx="1">
                  <c:v>11467</c:v>
                </c:pt>
                <c:pt idx="2">
                  <c:v>11030</c:v>
                </c:pt>
                <c:pt idx="3">
                  <c:v>8988</c:v>
                </c:pt>
                <c:pt idx="4">
                  <c:v>8135</c:v>
                </c:pt>
                <c:pt idx="5">
                  <c:v>6074</c:v>
                </c:pt>
                <c:pt idx="6">
                  <c:v>4984</c:v>
                </c:pt>
                <c:pt idx="7">
                  <c:v>4902</c:v>
                </c:pt>
                <c:pt idx="8">
                  <c:v>4479</c:v>
                </c:pt>
                <c:pt idx="9">
                  <c:v>3696</c:v>
                </c:pt>
                <c:pt idx="10">
                  <c:v>3448</c:v>
                </c:pt>
                <c:pt idx="11">
                  <c:v>1097</c:v>
                </c:pt>
                <c:pt idx="12">
                  <c:v>68259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37052014681897"/>
          <c:y val="2.3151481064866867E-2"/>
          <c:w val="0.26317276317174576"/>
          <c:h val="0.976848518935134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Натур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Лист1!$A$2:$A$14</c:f>
              <c:strCache>
                <c:ptCount val="13"/>
                <c:pt idx="0">
                  <c:v>HUSQVARNA</c:v>
                </c:pt>
                <c:pt idx="1">
                  <c:v>MTD</c:v>
                </c:pt>
                <c:pt idx="2">
                  <c:v>HUTER</c:v>
                </c:pt>
                <c:pt idx="3">
                  <c:v>HONDA</c:v>
                </c:pt>
                <c:pt idx="4">
                  <c:v>PRORAB</c:v>
                </c:pt>
                <c:pt idx="5">
                  <c:v>MASTERYARD</c:v>
                </c:pt>
                <c:pt idx="6">
                  <c:v>CRAFTSMAN</c:v>
                </c:pt>
                <c:pt idx="7">
                  <c:v>HYUNDAI</c:v>
                </c:pt>
                <c:pt idx="8">
                  <c:v>MAC ALLISTER</c:v>
                </c:pt>
                <c:pt idx="9">
                  <c:v>GGP</c:v>
                </c:pt>
                <c:pt idx="10">
                  <c:v>PATRIOT GARDEN</c:v>
                </c:pt>
                <c:pt idx="11">
                  <c:v>КАЛИБР</c:v>
                </c:pt>
                <c:pt idx="12">
                  <c:v>ПРОЧИЕ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10704213.729999995</c:v>
                </c:pt>
                <c:pt idx="1">
                  <c:v>7903666.0699999984</c:v>
                </c:pt>
                <c:pt idx="2">
                  <c:v>4181296.8999999966</c:v>
                </c:pt>
                <c:pt idx="3">
                  <c:v>1868279.25</c:v>
                </c:pt>
                <c:pt idx="4">
                  <c:v>1730526.57</c:v>
                </c:pt>
                <c:pt idx="5">
                  <c:v>1528450</c:v>
                </c:pt>
                <c:pt idx="6">
                  <c:v>1428567.84</c:v>
                </c:pt>
                <c:pt idx="7">
                  <c:v>1418089.5</c:v>
                </c:pt>
                <c:pt idx="8">
                  <c:v>937877.17999999877</c:v>
                </c:pt>
                <c:pt idx="9">
                  <c:v>906259.33000000042</c:v>
                </c:pt>
                <c:pt idx="10">
                  <c:v>630900.9</c:v>
                </c:pt>
                <c:pt idx="11">
                  <c:v>369831.27999999997</c:v>
                </c:pt>
                <c:pt idx="12">
                  <c:v>16809473.769999996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37052014681897"/>
          <c:y val="2.3151481064866867E-2"/>
          <c:w val="0.26317276317174576"/>
          <c:h val="0.976848518935134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311</c:v>
                </c:pt>
                <c:pt idx="1">
                  <c:v>1157</c:v>
                </c:pt>
                <c:pt idx="2">
                  <c:v>5097</c:v>
                </c:pt>
                <c:pt idx="3">
                  <c:v>10867</c:v>
                </c:pt>
                <c:pt idx="4">
                  <c:v>13613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895616"/>
        <c:axId val="601896176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2.720257234726688</c:v>
                </c:pt>
                <c:pt idx="2">
                  <c:v>3.4053586862575624</c:v>
                </c:pt>
                <c:pt idx="3">
                  <c:v>1.1320384539925445</c:v>
                </c:pt>
                <c:pt idx="4">
                  <c:v>0.25269163522591326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1897296"/>
        <c:axId val="601896736"/>
      </c:lineChart>
      <c:catAx>
        <c:axId val="60189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1896176"/>
        <c:crosses val="autoZero"/>
        <c:auto val="1"/>
        <c:lblAlgn val="ctr"/>
        <c:lblOffset val="100"/>
        <c:noMultiLvlLbl val="0"/>
      </c:catAx>
      <c:valAx>
        <c:axId val="60189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1895616"/>
        <c:crosses val="autoZero"/>
        <c:crossBetween val="between"/>
      </c:valAx>
      <c:valAx>
        <c:axId val="60189673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1897296"/>
        <c:crosses val="max"/>
        <c:crossBetween val="between"/>
      </c:valAx>
      <c:catAx>
        <c:axId val="601897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01896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поставок, шт.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</c:v>
                </c:pt>
                <c:pt idx="1">
                  <c:v>2334</c:v>
                </c:pt>
                <c:pt idx="2">
                  <c:v>8893</c:v>
                </c:pt>
                <c:pt idx="3">
                  <c:v>8729</c:v>
                </c:pt>
                <c:pt idx="4">
                  <c:v>11467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900096"/>
        <c:axId val="601900656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 роста объёма поставок,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0"/>
            <c:marker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</c:dPt>
          <c:dPt>
            <c:idx val="1"/>
            <c:bubble3D val="0"/>
            <c:spPr>
              <a:ln w="28575" cap="rnd">
                <a:noFill/>
                <a:round/>
              </a:ln>
              <a:effectLst/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1">
                  <c:v>44.764705882352963</c:v>
                </c:pt>
                <c:pt idx="2">
                  <c:v>2.810197086546701</c:v>
                </c:pt>
                <c:pt idx="3">
                  <c:v>-1.8441470819745932E-2</c:v>
                </c:pt>
                <c:pt idx="4">
                  <c:v>0.31366708672242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483552"/>
        <c:axId val="554482992"/>
      </c:lineChart>
      <c:catAx>
        <c:axId val="60190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1900656"/>
        <c:crosses val="autoZero"/>
        <c:auto val="1"/>
        <c:lblAlgn val="ctr"/>
        <c:lblOffset val="100"/>
        <c:noMultiLvlLbl val="0"/>
      </c:catAx>
      <c:valAx>
        <c:axId val="60190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1900096"/>
        <c:crosses val="autoZero"/>
        <c:crossBetween val="between"/>
      </c:valAx>
      <c:valAx>
        <c:axId val="55448299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4483552"/>
        <c:crosses val="max"/>
        <c:crossBetween val="between"/>
      </c:valAx>
      <c:catAx>
        <c:axId val="554483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44829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+mn-lt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6314865017343419273E95A23B0C6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7D9338-69F9-410E-9D61-8E8178ECD2AC}"/>
      </w:docPartPr>
      <w:docPartBody>
        <w:p w:rsidR="007C1690" w:rsidRDefault="007C1690" w:rsidP="007C1690">
          <w:pPr>
            <w:pStyle w:val="A6314865017343419273E95A23B0C6FA"/>
          </w:pPr>
          <w:r w:rsidRPr="00751774">
            <w:rPr>
              <w:rStyle w:val="a3"/>
            </w:rPr>
            <w:t>[Название]</w:t>
          </w:r>
        </w:p>
      </w:docPartBody>
    </w:docPart>
    <w:docPart>
      <w:docPartPr>
        <w:name w:val="598F04A306894F1785BE22D3DFF7B4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E68C22-3C9E-4EAE-8734-959D1C6F73AC}"/>
      </w:docPartPr>
      <w:docPartBody>
        <w:p w:rsidR="006A751F" w:rsidRDefault="00441416" w:rsidP="00441416">
          <w:pPr>
            <w:pStyle w:val="598F04A306894F1785BE22D3DFF7B4D7"/>
          </w:pPr>
          <w:r w:rsidRPr="00751774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5FE9"/>
    <w:rsid w:val="00055FE9"/>
    <w:rsid w:val="0007357A"/>
    <w:rsid w:val="000C62D2"/>
    <w:rsid w:val="001F3030"/>
    <w:rsid w:val="002329A4"/>
    <w:rsid w:val="00333903"/>
    <w:rsid w:val="00441416"/>
    <w:rsid w:val="004B21CE"/>
    <w:rsid w:val="004F0A01"/>
    <w:rsid w:val="00561A0B"/>
    <w:rsid w:val="0060625D"/>
    <w:rsid w:val="00655CE5"/>
    <w:rsid w:val="00670EE9"/>
    <w:rsid w:val="006A751F"/>
    <w:rsid w:val="00723230"/>
    <w:rsid w:val="00727F89"/>
    <w:rsid w:val="007C1690"/>
    <w:rsid w:val="008B114B"/>
    <w:rsid w:val="00AD5EEA"/>
    <w:rsid w:val="00BA42E3"/>
    <w:rsid w:val="00BD1B32"/>
    <w:rsid w:val="00C737E9"/>
    <w:rsid w:val="00C956D8"/>
    <w:rsid w:val="00D5197D"/>
    <w:rsid w:val="00D83376"/>
    <w:rsid w:val="00DE3EAD"/>
    <w:rsid w:val="00E321EA"/>
    <w:rsid w:val="00E4196A"/>
    <w:rsid w:val="00EB5F4B"/>
    <w:rsid w:val="00EC191C"/>
    <w:rsid w:val="00EE31A8"/>
    <w:rsid w:val="00F86882"/>
    <w:rsid w:val="00F929E8"/>
    <w:rsid w:val="00FA4BBA"/>
    <w:rsid w:val="00FC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B21CE"/>
    <w:rPr>
      <w:color w:val="808080"/>
    </w:rPr>
  </w:style>
  <w:style w:type="paragraph" w:customStyle="1" w:styleId="53487255397E46E8A54EAD122468490B">
    <w:name w:val="53487255397E46E8A54EAD122468490B"/>
    <w:rsid w:val="008B114B"/>
  </w:style>
  <w:style w:type="paragraph" w:customStyle="1" w:styleId="454E92AF987440B594626F3868C22732">
    <w:name w:val="454E92AF987440B594626F3868C22732"/>
    <w:rsid w:val="008B114B"/>
  </w:style>
  <w:style w:type="paragraph" w:customStyle="1" w:styleId="F4DF8F4AAEF7457CA51EF3E774205D45">
    <w:name w:val="F4DF8F4AAEF7457CA51EF3E774205D45"/>
    <w:rsid w:val="008B114B"/>
  </w:style>
  <w:style w:type="paragraph" w:customStyle="1" w:styleId="96B19A3DB59A45BAA3C3600D1550F6A0">
    <w:name w:val="96B19A3DB59A45BAA3C3600D1550F6A0"/>
    <w:rsid w:val="008B114B"/>
  </w:style>
  <w:style w:type="paragraph" w:customStyle="1" w:styleId="0DC84BF8F8214F03A1471921ECFE0781">
    <w:name w:val="0DC84BF8F8214F03A1471921ECFE0781"/>
    <w:rsid w:val="008B114B"/>
  </w:style>
  <w:style w:type="paragraph" w:customStyle="1" w:styleId="24613790CB95426B9461957FD286CA7B">
    <w:name w:val="24613790CB95426B9461957FD286CA7B"/>
    <w:rsid w:val="008B114B"/>
  </w:style>
  <w:style w:type="paragraph" w:customStyle="1" w:styleId="4450318AF73142AD9EE0385BB7DA32D1">
    <w:name w:val="4450318AF73142AD9EE0385BB7DA32D1"/>
    <w:rsid w:val="008B114B"/>
  </w:style>
  <w:style w:type="paragraph" w:customStyle="1" w:styleId="A0EDF58F508F4C8A9A42027A43A0813F">
    <w:name w:val="A0EDF58F508F4C8A9A42027A43A0813F"/>
    <w:rsid w:val="008B114B"/>
  </w:style>
  <w:style w:type="paragraph" w:customStyle="1" w:styleId="F2ACEAF4C485405795841DD43D16F489">
    <w:name w:val="F2ACEAF4C485405795841DD43D16F489"/>
    <w:rsid w:val="008B114B"/>
  </w:style>
  <w:style w:type="paragraph" w:customStyle="1" w:styleId="284BB4981656496EB2AE323DB4F1BC91">
    <w:name w:val="284BB4981656496EB2AE323DB4F1BC91"/>
    <w:rsid w:val="008B114B"/>
  </w:style>
  <w:style w:type="paragraph" w:customStyle="1" w:styleId="94F17DBAB7B04274B39204CF657968D1">
    <w:name w:val="94F17DBAB7B04274B39204CF657968D1"/>
    <w:rsid w:val="008B114B"/>
  </w:style>
  <w:style w:type="paragraph" w:customStyle="1" w:styleId="514A79C2C0A94A299E1F4CB75C739921">
    <w:name w:val="514A79C2C0A94A299E1F4CB75C739921"/>
    <w:rsid w:val="008B114B"/>
  </w:style>
  <w:style w:type="paragraph" w:customStyle="1" w:styleId="3744D5AE21F34641B004BB3E10FCEAE7">
    <w:name w:val="3744D5AE21F34641B004BB3E10FCEAE7"/>
    <w:rsid w:val="008B114B"/>
  </w:style>
  <w:style w:type="paragraph" w:customStyle="1" w:styleId="096ACDF7987042FEAAC2BD3A04066908">
    <w:name w:val="096ACDF7987042FEAAC2BD3A04066908"/>
    <w:rsid w:val="008B114B"/>
  </w:style>
  <w:style w:type="paragraph" w:customStyle="1" w:styleId="62A16BDD5DFE4D499FB60103F7881EA5">
    <w:name w:val="62A16BDD5DFE4D499FB60103F7881EA5"/>
    <w:rsid w:val="008B114B"/>
  </w:style>
  <w:style w:type="paragraph" w:customStyle="1" w:styleId="45A359FCC03D4A00944E222F2BE616F7">
    <w:name w:val="45A359FCC03D4A00944E222F2BE616F7"/>
    <w:rsid w:val="008B114B"/>
  </w:style>
  <w:style w:type="paragraph" w:customStyle="1" w:styleId="AE91946EB36A46E785558D65D8118B4E">
    <w:name w:val="AE91946EB36A46E785558D65D8118B4E"/>
    <w:rsid w:val="00E321EA"/>
  </w:style>
  <w:style w:type="paragraph" w:customStyle="1" w:styleId="A6314865017343419273E95A23B0C6FA">
    <w:name w:val="A6314865017343419273E95A23B0C6FA"/>
    <w:rsid w:val="007C1690"/>
  </w:style>
  <w:style w:type="paragraph" w:customStyle="1" w:styleId="B5669928F92B4606893DC1FF7644D117">
    <w:name w:val="B5669928F92B4606893DC1FF7644D117"/>
    <w:rsid w:val="007C1690"/>
  </w:style>
  <w:style w:type="paragraph" w:customStyle="1" w:styleId="B9A7EDEDA4BE4E3ABD98257C9DC037C4">
    <w:name w:val="B9A7EDEDA4BE4E3ABD98257C9DC037C4"/>
    <w:rsid w:val="00EB5F4B"/>
  </w:style>
  <w:style w:type="paragraph" w:customStyle="1" w:styleId="B8ABF468427B4A56815CF16ABBE9647E">
    <w:name w:val="B8ABF468427B4A56815CF16ABBE9647E"/>
    <w:rsid w:val="00EB5F4B"/>
  </w:style>
  <w:style w:type="paragraph" w:customStyle="1" w:styleId="84501F50796947B4905D9F8CA0FA9070">
    <w:name w:val="84501F50796947B4905D9F8CA0FA9070"/>
    <w:rsid w:val="00EB5F4B"/>
  </w:style>
  <w:style w:type="paragraph" w:customStyle="1" w:styleId="37833FB1EA1841FFA693C6129A30C653">
    <w:name w:val="37833FB1EA1841FFA693C6129A30C653"/>
    <w:rsid w:val="00EB5F4B"/>
  </w:style>
  <w:style w:type="paragraph" w:customStyle="1" w:styleId="FEE2EFBA2F0343B1880AEDE8E7367F74">
    <w:name w:val="FEE2EFBA2F0343B1880AEDE8E7367F74"/>
    <w:rsid w:val="00EB5F4B"/>
  </w:style>
  <w:style w:type="paragraph" w:customStyle="1" w:styleId="3A9CA57941FA4904B29F688ED0123F73">
    <w:name w:val="3A9CA57941FA4904B29F688ED0123F73"/>
    <w:rsid w:val="00EB5F4B"/>
  </w:style>
  <w:style w:type="paragraph" w:customStyle="1" w:styleId="598F04A306894F1785BE22D3DFF7B4D7">
    <w:name w:val="598F04A306894F1785BE22D3DFF7B4D7"/>
    <w:rsid w:val="00441416"/>
  </w:style>
  <w:style w:type="paragraph" w:customStyle="1" w:styleId="C7854993CC3C4FECA6B4280F4AE49F6F">
    <w:name w:val="C7854993CC3C4FECA6B4280F4AE49F6F"/>
    <w:rsid w:val="00BD1B32"/>
  </w:style>
  <w:style w:type="paragraph" w:customStyle="1" w:styleId="495B019F481A4111869D5F411ED80C7E">
    <w:name w:val="495B019F481A4111869D5F411ED80C7E"/>
    <w:rsid w:val="004B21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F70A3-C5A6-4B95-B4F3-A1F3AEA1B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DISCOVERY RESEARCH GROUP.dotx</Template>
  <TotalTime>3</TotalTime>
  <Pages>91</Pages>
  <Words>18392</Words>
  <Characters>104841</Characters>
  <Application>Microsoft Office Word</Application>
  <DocSecurity>0</DocSecurity>
  <Lines>873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Рынок снегоуборочной техники в России в 2009-2013 гг.</vt:lpstr>
    </vt:vector>
  </TitlesOfParts>
  <Company/>
  <LinksUpToDate>false</LinksUpToDate>
  <CharactersWithSpaces>122988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Рынок снегоуборочной техники в России в 2009-2013 гг.</dc:title>
  <dc:subject/>
  <dc:creator>10</dc:creator>
  <cp:keywords/>
  <dc:description/>
  <cp:lastModifiedBy>Lomakin</cp:lastModifiedBy>
  <cp:revision>3</cp:revision>
  <cp:lastPrinted>2013-07-23T05:41:00Z</cp:lastPrinted>
  <dcterms:created xsi:type="dcterms:W3CDTF">2014-02-17T07:01:00Z</dcterms:created>
  <dcterms:modified xsi:type="dcterms:W3CDTF">2014-02-17T07:05:00Z</dcterms:modified>
</cp:coreProperties>
</file>